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077DC" w14:textId="77777777" w:rsidR="0044319F" w:rsidRDefault="000C0B38" w:rsidP="0044319F">
      <w:pPr>
        <w:jc w:val="right"/>
        <w:rPr>
          <w:b/>
        </w:rPr>
      </w:pPr>
      <w:r>
        <w:rPr>
          <w:noProof/>
        </w:rPr>
        <w:pict w14:anchorId="3CBEBB23">
          <v:roundrect id="AutoShape 2" o:spid="_x0000_s1030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44319F">
        <w:rPr>
          <w:b/>
        </w:rPr>
        <w:t>Załącznik nr 4</w:t>
      </w:r>
    </w:p>
    <w:p w14:paraId="1CC311A2" w14:textId="77777777" w:rsidR="0044319F" w:rsidRDefault="0044319F" w:rsidP="0044319F">
      <w:pPr>
        <w:jc w:val="right"/>
        <w:rPr>
          <w:rFonts w:eastAsia="MS Mincho"/>
          <w:b/>
        </w:rPr>
      </w:pPr>
    </w:p>
    <w:p w14:paraId="02883E1C" w14:textId="77777777" w:rsidR="0044319F" w:rsidRDefault="000C0B38" w:rsidP="0044319F">
      <w:pPr>
        <w:jc w:val="right"/>
        <w:rPr>
          <w:rFonts w:eastAsia="MS Mincho"/>
          <w:b/>
        </w:rPr>
      </w:pPr>
      <w:r>
        <w:rPr>
          <w:noProof/>
        </w:rPr>
        <w:pict w14:anchorId="7C1E01C8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26374E38" w14:textId="77777777" w:rsidR="0044319F" w:rsidRDefault="0044319F" w:rsidP="0044319F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3FC36BDF" w14:textId="77777777" w:rsidR="0044319F" w:rsidRDefault="0044319F" w:rsidP="0044319F">
      <w:pPr>
        <w:jc w:val="right"/>
        <w:rPr>
          <w:rFonts w:eastAsia="MS Mincho"/>
          <w:b/>
        </w:rPr>
      </w:pPr>
    </w:p>
    <w:p w14:paraId="470E3097" w14:textId="77777777" w:rsidR="0044319F" w:rsidRDefault="0044319F" w:rsidP="0044319F">
      <w:pPr>
        <w:jc w:val="center"/>
        <w:rPr>
          <w:b/>
        </w:rPr>
      </w:pPr>
      <w:r>
        <w:rPr>
          <w:b/>
        </w:rPr>
        <w:t>Kalkulacja Cenowa</w:t>
      </w:r>
    </w:p>
    <w:p w14:paraId="066AF4E3" w14:textId="77777777" w:rsidR="0044319F" w:rsidRDefault="0044319F" w:rsidP="0044319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50416EBF" w14:textId="77777777" w:rsidR="0044319F" w:rsidRDefault="0044319F" w:rsidP="0044319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79427DC2" w14:textId="0E3D0D2A" w:rsidR="0044319F" w:rsidRDefault="0044319F" w:rsidP="0044319F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KC-zp.272-448/23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44319F" w14:paraId="5F2F48D6" w14:textId="77777777" w:rsidTr="00611E2F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6DF7CA8" w14:textId="77777777" w:rsidR="0044319F" w:rsidRDefault="0044319F" w:rsidP="00611E2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6BDF234" w14:textId="77777777" w:rsidR="0044319F" w:rsidRDefault="0044319F" w:rsidP="00611E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0017F13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474A8A2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1A76398E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48AB0BC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7AB0653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71E5275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14DFDBE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80C0E15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71850DF9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87606B4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02EBDF37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2DDF00D2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44319F" w14:paraId="7B5F53A3" w14:textId="77777777" w:rsidTr="00611E2F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40A34B3" w14:textId="77777777" w:rsidR="0044319F" w:rsidRDefault="0044319F" w:rsidP="00611E2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69493A4" w14:textId="77777777" w:rsidR="0044319F" w:rsidRDefault="0044319F" w:rsidP="00611E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CF0C18A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B3D7F23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1431770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5E70699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AF4C611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44319F" w14:paraId="207D692D" w14:textId="77777777" w:rsidTr="00611E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88FC6" w14:textId="77777777" w:rsidR="0044319F" w:rsidRDefault="0044319F" w:rsidP="00611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5066A3" w14:textId="77777777" w:rsidR="0044319F" w:rsidRDefault="0044319F" w:rsidP="00611E2F">
            <w:pPr>
              <w:rPr>
                <w:b/>
                <w:sz w:val="20"/>
                <w:szCs w:val="20"/>
              </w:rPr>
            </w:pPr>
          </w:p>
          <w:p w14:paraId="177E4E8A" w14:textId="77777777" w:rsidR="0044319F" w:rsidRDefault="0044319F" w:rsidP="00611E2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7B702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4AE61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2933C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73006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A3E1B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4319F" w14:paraId="36931931" w14:textId="77777777" w:rsidTr="00611E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8B540" w14:textId="77777777" w:rsidR="0044319F" w:rsidRDefault="0044319F" w:rsidP="00611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8DF9D1" w14:textId="77777777" w:rsidR="0044319F" w:rsidRDefault="0044319F" w:rsidP="00611E2F">
            <w:pPr>
              <w:rPr>
                <w:b/>
                <w:sz w:val="20"/>
                <w:szCs w:val="20"/>
              </w:rPr>
            </w:pPr>
          </w:p>
          <w:p w14:paraId="09B5AF28" w14:textId="77777777" w:rsidR="0044319F" w:rsidRDefault="0044319F" w:rsidP="00611E2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D380C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BE5C7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AA65D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CF18F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BE87F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4319F" w14:paraId="78A407EF" w14:textId="77777777" w:rsidTr="00611E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A4A76" w14:textId="77777777" w:rsidR="0044319F" w:rsidRDefault="0044319F" w:rsidP="00611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476CA8" w14:textId="77777777" w:rsidR="0044319F" w:rsidRDefault="0044319F" w:rsidP="00611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203010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0B725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EDE69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71F0F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F7624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4319F" w14:paraId="267CB03B" w14:textId="77777777" w:rsidTr="00611E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15941" w14:textId="77777777" w:rsidR="0044319F" w:rsidRDefault="0044319F" w:rsidP="00611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59EF26" w14:textId="77777777" w:rsidR="0044319F" w:rsidRDefault="0044319F" w:rsidP="00611E2F">
            <w:pPr>
              <w:rPr>
                <w:sz w:val="20"/>
                <w:szCs w:val="20"/>
              </w:rPr>
            </w:pPr>
          </w:p>
          <w:p w14:paraId="26386B29" w14:textId="77777777" w:rsidR="0044319F" w:rsidRDefault="0044319F" w:rsidP="00611E2F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73BC04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0C12A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F4EB0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A7506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6523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4319F" w14:paraId="22BB0580" w14:textId="77777777" w:rsidTr="00611E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189F9" w14:textId="77777777" w:rsidR="0044319F" w:rsidRDefault="0044319F" w:rsidP="00611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6D453" w14:textId="77777777" w:rsidR="0044319F" w:rsidRDefault="0044319F" w:rsidP="00611E2F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015C36D8" w14:textId="77777777" w:rsidR="0044319F" w:rsidRDefault="0044319F" w:rsidP="00611E2F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0A2E8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67F18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6E5F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50441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13855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4319F" w14:paraId="08935B28" w14:textId="77777777" w:rsidTr="00611E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EB346" w14:textId="77777777" w:rsidR="0044319F" w:rsidRDefault="0044319F" w:rsidP="00611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C071FA" w14:textId="77777777" w:rsidR="0044319F" w:rsidRDefault="0044319F" w:rsidP="00611E2F">
            <w:pPr>
              <w:rPr>
                <w:b/>
                <w:sz w:val="20"/>
                <w:szCs w:val="20"/>
              </w:rPr>
            </w:pPr>
          </w:p>
          <w:p w14:paraId="48E14CE0" w14:textId="77777777" w:rsidR="0044319F" w:rsidRDefault="0044319F" w:rsidP="00611E2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F0B0A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7340F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4EA7C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5204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B3B6C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4319F" w14:paraId="20F83F22" w14:textId="77777777" w:rsidTr="00611E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CB47F" w14:textId="77777777" w:rsidR="0044319F" w:rsidRDefault="0044319F" w:rsidP="00611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453100" w14:textId="77777777" w:rsidR="0044319F" w:rsidRDefault="0044319F" w:rsidP="00611E2F">
            <w:pPr>
              <w:rPr>
                <w:b/>
                <w:sz w:val="20"/>
                <w:szCs w:val="20"/>
              </w:rPr>
            </w:pPr>
          </w:p>
          <w:p w14:paraId="19757DB5" w14:textId="77777777" w:rsidR="0044319F" w:rsidRDefault="0044319F" w:rsidP="00611E2F">
            <w:pPr>
              <w:rPr>
                <w:b/>
                <w:sz w:val="20"/>
                <w:szCs w:val="20"/>
              </w:rPr>
            </w:pPr>
          </w:p>
          <w:p w14:paraId="4B643EC7" w14:textId="77777777" w:rsidR="0044319F" w:rsidRDefault="0044319F" w:rsidP="00611E2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C930B5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E767B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427A5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1D26A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EE85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4319F" w14:paraId="6007CCC3" w14:textId="77777777" w:rsidTr="00611E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AB485" w14:textId="77777777" w:rsidR="0044319F" w:rsidRDefault="0044319F" w:rsidP="00611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0C42DC" w14:textId="77777777" w:rsidR="0044319F" w:rsidRDefault="0044319F" w:rsidP="00611E2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DC52B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1D4E4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1199A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FFC92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9156E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4319F" w14:paraId="61DDCE2F" w14:textId="77777777" w:rsidTr="00611E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750B3" w14:textId="77777777" w:rsidR="0044319F" w:rsidRDefault="0044319F" w:rsidP="00611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EFB72D" w14:textId="77777777" w:rsidR="0044319F" w:rsidRDefault="0044319F" w:rsidP="00611E2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52EC26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A4D7C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B8C87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AE1E5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8F9A4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4319F" w14:paraId="2BD9144E" w14:textId="77777777" w:rsidTr="00611E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BD777" w14:textId="77777777" w:rsidR="0044319F" w:rsidRDefault="0044319F" w:rsidP="00611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C5A368" w14:textId="77777777" w:rsidR="0044319F" w:rsidRDefault="0044319F" w:rsidP="00611E2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AA8F2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00F6C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C9554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96AFE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63F3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4319F" w14:paraId="2EFF4705" w14:textId="77777777" w:rsidTr="00611E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CC290" w14:textId="77777777" w:rsidR="0044319F" w:rsidRDefault="0044319F" w:rsidP="00611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F0DA11" w14:textId="77777777" w:rsidR="0044319F" w:rsidRDefault="0044319F" w:rsidP="00611E2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A8A27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2DB0D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A563E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B5E2C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62B2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4319F" w14:paraId="67F77EB4" w14:textId="77777777" w:rsidTr="00611E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44424" w14:textId="77777777" w:rsidR="0044319F" w:rsidRDefault="0044319F" w:rsidP="00611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C6CAD5" w14:textId="77777777" w:rsidR="0044319F" w:rsidRDefault="0044319F" w:rsidP="00611E2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0183B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E7AE1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CF5DB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0D6E2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06D8C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4319F" w14:paraId="7FD08E1A" w14:textId="77777777" w:rsidTr="00611E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C4C058" w14:textId="77777777" w:rsidR="0044319F" w:rsidRDefault="0044319F" w:rsidP="00611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13BA99" w14:textId="77777777" w:rsidR="0044319F" w:rsidRDefault="0044319F" w:rsidP="00611E2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A561F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6DB99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34B7C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391CA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CBFA2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4319F" w14:paraId="74BFB7B2" w14:textId="77777777" w:rsidTr="00611E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E87CFE" w14:textId="77777777" w:rsidR="0044319F" w:rsidRDefault="0044319F" w:rsidP="00611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101EB9" w14:textId="77777777" w:rsidR="0044319F" w:rsidRDefault="0044319F" w:rsidP="00611E2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778230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A4341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2E9F6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63192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9882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4319F" w14:paraId="6BAE0408" w14:textId="77777777" w:rsidTr="00611E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72D42" w14:textId="77777777" w:rsidR="0044319F" w:rsidRDefault="0044319F" w:rsidP="00611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903816" w14:textId="77777777" w:rsidR="0044319F" w:rsidRDefault="0044319F" w:rsidP="00611E2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46841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04B4B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5799A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DE71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05231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4319F" w14:paraId="39955D00" w14:textId="77777777" w:rsidTr="00611E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DD85D8" w14:textId="77777777" w:rsidR="0044319F" w:rsidRDefault="0044319F" w:rsidP="00611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646858" w14:textId="77777777" w:rsidR="0044319F" w:rsidRDefault="0044319F" w:rsidP="00611E2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3A646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AF03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CC8ED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506D7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41850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4319F" w14:paraId="1B50964C" w14:textId="77777777" w:rsidTr="00611E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D9BB9" w14:textId="77777777" w:rsidR="0044319F" w:rsidRDefault="0044319F" w:rsidP="00611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BD010" w14:textId="77777777" w:rsidR="0044319F" w:rsidRDefault="0044319F" w:rsidP="00611E2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9D712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C9E8A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AD52B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0C5EF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50A4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4319F" w14:paraId="7594F43E" w14:textId="77777777" w:rsidTr="00611E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A2989A" w14:textId="77777777" w:rsidR="0044319F" w:rsidRDefault="0044319F" w:rsidP="00611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55895" w14:textId="77777777" w:rsidR="0044319F" w:rsidRDefault="0044319F" w:rsidP="00611E2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44A15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EE6E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D3E3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2BB2D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3962D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6E6ADBB1" w14:textId="77777777" w:rsidR="0044319F" w:rsidRDefault="0044319F" w:rsidP="0044319F"/>
    <w:p w14:paraId="147B082B" w14:textId="77777777" w:rsidR="0044319F" w:rsidRDefault="0044319F" w:rsidP="0044319F"/>
    <w:p w14:paraId="4EF51EA1" w14:textId="77777777" w:rsidR="0044319F" w:rsidRDefault="0044319F" w:rsidP="0044319F"/>
    <w:p w14:paraId="2CA4EB7E" w14:textId="77777777" w:rsidR="0044319F" w:rsidRDefault="0044319F" w:rsidP="0044319F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44319F" w14:paraId="08AC5F3E" w14:textId="77777777" w:rsidTr="00611E2F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DEB14EB" w14:textId="77777777" w:rsidR="0044319F" w:rsidRDefault="0044319F" w:rsidP="00611E2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E8E5489" w14:textId="77777777" w:rsidR="0044319F" w:rsidRDefault="0044319F" w:rsidP="00611E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54DEB74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94E9941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375A43D5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CE90777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2D025D7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76487920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55BC087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BF5D748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150AFA2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F6EC8D1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081AFA82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0E08F504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44319F" w14:paraId="305292CF" w14:textId="77777777" w:rsidTr="00611E2F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7CE7742" w14:textId="77777777" w:rsidR="0044319F" w:rsidRDefault="0044319F" w:rsidP="00611E2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6C1FF7C" w14:textId="77777777" w:rsidR="0044319F" w:rsidRDefault="0044319F" w:rsidP="00611E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B731016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83D063F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82541E1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85D27E9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8D0E0F2" w14:textId="77777777" w:rsidR="0044319F" w:rsidRDefault="0044319F" w:rsidP="00611E2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44319F" w14:paraId="51E475CE" w14:textId="77777777" w:rsidTr="00611E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D6E271" w14:textId="77777777" w:rsidR="0044319F" w:rsidRDefault="0044319F" w:rsidP="00611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BA01AF" w14:textId="77777777" w:rsidR="0044319F" w:rsidRDefault="0044319F" w:rsidP="00611E2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F8180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7C6B2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E612B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ABE7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8B5F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4319F" w14:paraId="1DBB90C6" w14:textId="77777777" w:rsidTr="00611E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8845D1" w14:textId="77777777" w:rsidR="0044319F" w:rsidRDefault="0044319F" w:rsidP="00611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B2A09" w14:textId="77777777" w:rsidR="0044319F" w:rsidRDefault="0044319F" w:rsidP="00611E2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85D34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8E19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438BC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17477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DCFDA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4319F" w14:paraId="3BADCC0B" w14:textId="77777777" w:rsidTr="00611E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ADC6B5" w14:textId="77777777" w:rsidR="0044319F" w:rsidRDefault="0044319F" w:rsidP="00611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ACF23D" w14:textId="77777777" w:rsidR="0044319F" w:rsidRDefault="0044319F" w:rsidP="00611E2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5B186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857B1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8FE6F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5E00F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1837A" w14:textId="77777777" w:rsidR="0044319F" w:rsidRDefault="0044319F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2AF1" w14:paraId="70DA060A" w14:textId="77777777" w:rsidTr="00611E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C299F" w14:textId="09A973C7" w:rsidR="00F82AF1" w:rsidRDefault="00F82AF1" w:rsidP="00611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75821D" w14:textId="77777777" w:rsidR="00F82AF1" w:rsidRDefault="00F82AF1" w:rsidP="00611E2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0D8C12" w14:textId="77777777" w:rsidR="00F82AF1" w:rsidRDefault="00F82AF1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59FE" w14:textId="77777777" w:rsidR="00F82AF1" w:rsidRDefault="00F82AF1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03BBE" w14:textId="77777777" w:rsidR="00F82AF1" w:rsidRDefault="00F82AF1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0B307" w14:textId="77777777" w:rsidR="00F82AF1" w:rsidRDefault="00F82AF1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E690" w14:textId="77777777" w:rsidR="00F82AF1" w:rsidRDefault="00F82AF1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2AF1" w14:paraId="22CA055A" w14:textId="77777777" w:rsidTr="00611E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31CB3D" w14:textId="480D5F10" w:rsidR="00F82AF1" w:rsidRDefault="00F82AF1" w:rsidP="00611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EDE91" w14:textId="77777777" w:rsidR="00F82AF1" w:rsidRDefault="00F82AF1" w:rsidP="00611E2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D40CF" w14:textId="77777777" w:rsidR="00F82AF1" w:rsidRDefault="00F82AF1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C20C3" w14:textId="77777777" w:rsidR="00F82AF1" w:rsidRDefault="00F82AF1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1B155" w14:textId="77777777" w:rsidR="00F82AF1" w:rsidRDefault="00F82AF1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CD136" w14:textId="77777777" w:rsidR="00F82AF1" w:rsidRDefault="00F82AF1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DB76" w14:textId="77777777" w:rsidR="00F82AF1" w:rsidRDefault="00F82AF1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F62E8" w14:paraId="53395573" w14:textId="77777777" w:rsidTr="00611E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DE30F" w14:textId="3CAC410C" w:rsidR="004F62E8" w:rsidRDefault="004F62E8" w:rsidP="00611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ACB72E" w14:textId="77777777" w:rsidR="004F62E8" w:rsidRDefault="004F62E8" w:rsidP="00611E2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C1595" w14:textId="77777777" w:rsidR="004F62E8" w:rsidRDefault="004F62E8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4E5F8" w14:textId="77777777" w:rsidR="004F62E8" w:rsidRDefault="004F62E8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74A0F" w14:textId="77777777" w:rsidR="004F62E8" w:rsidRDefault="004F62E8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12207" w14:textId="77777777" w:rsidR="004F62E8" w:rsidRDefault="004F62E8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34B1" w14:textId="77777777" w:rsidR="004F62E8" w:rsidRDefault="004F62E8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F62E8" w14:paraId="7E14E669" w14:textId="77777777" w:rsidTr="00611E2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FA33C" w14:textId="66A0AE3B" w:rsidR="004F62E8" w:rsidRDefault="004F62E8" w:rsidP="00611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45FF20" w14:textId="77777777" w:rsidR="004F62E8" w:rsidRDefault="004F62E8" w:rsidP="00611E2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94FA7" w14:textId="77777777" w:rsidR="004F62E8" w:rsidRDefault="004F62E8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C27D" w14:textId="77777777" w:rsidR="004F62E8" w:rsidRDefault="004F62E8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02F5" w14:textId="77777777" w:rsidR="004F62E8" w:rsidRDefault="004F62E8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17121" w14:textId="77777777" w:rsidR="004F62E8" w:rsidRDefault="004F62E8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DF035" w14:textId="77777777" w:rsidR="004F62E8" w:rsidRDefault="004F62E8" w:rsidP="00611E2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4319F" w14:paraId="3701F958" w14:textId="77777777" w:rsidTr="00611E2F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56DAD87" w14:textId="77777777" w:rsidR="0044319F" w:rsidRDefault="0044319F" w:rsidP="00611E2F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A6BF34" w14:textId="77777777" w:rsidR="0044319F" w:rsidRDefault="0044319F" w:rsidP="00611E2F">
            <w:pPr>
              <w:rPr>
                <w:rFonts w:ascii="Calibri" w:hAnsi="Calibri"/>
              </w:rPr>
            </w:pPr>
          </w:p>
        </w:tc>
      </w:tr>
    </w:tbl>
    <w:p w14:paraId="61C77B6F" w14:textId="77777777" w:rsidR="0044319F" w:rsidRPr="00932BBB" w:rsidRDefault="0044319F" w:rsidP="0044319F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3CD742B1" w14:textId="77777777" w:rsidR="0044319F" w:rsidRPr="00932BBB" w:rsidRDefault="0044319F" w:rsidP="0044319F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29265353" w14:textId="77777777" w:rsidR="0044319F" w:rsidRPr="00932BBB" w:rsidRDefault="0044319F" w:rsidP="0044319F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3E575485" w14:textId="77777777" w:rsidR="0044319F" w:rsidRPr="00666F22" w:rsidRDefault="0044319F" w:rsidP="0044319F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1E933023" w14:textId="14AC0876" w:rsidR="0014437C" w:rsidRPr="0044319F" w:rsidRDefault="0014437C" w:rsidP="0044319F"/>
    <w:sectPr w:rsidR="0014437C" w:rsidRPr="004431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2EB52" w14:textId="77777777" w:rsidR="00BD4316" w:rsidRDefault="00BD4316">
      <w:r>
        <w:separator/>
      </w:r>
    </w:p>
  </w:endnote>
  <w:endnote w:type="continuationSeparator" w:id="0">
    <w:p w14:paraId="7878E68F" w14:textId="77777777" w:rsidR="00BD4316" w:rsidRDefault="00BD4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27E2A" w14:textId="77777777" w:rsidR="00FD7513" w:rsidRDefault="00FD75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4382D" w14:textId="77777777" w:rsidR="00FD7513" w:rsidRDefault="00FD751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410EF" w14:textId="77777777" w:rsidR="00FD7513" w:rsidRDefault="00FD75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2F4ED" w14:textId="77777777" w:rsidR="00BD4316" w:rsidRDefault="00BD4316">
      <w:r>
        <w:separator/>
      </w:r>
    </w:p>
  </w:footnote>
  <w:footnote w:type="continuationSeparator" w:id="0">
    <w:p w14:paraId="071320A2" w14:textId="77777777" w:rsidR="00BD4316" w:rsidRDefault="00BD43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60B63" w14:textId="77777777" w:rsidR="00FD7513" w:rsidRDefault="00FD75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50897" w14:textId="77777777" w:rsidR="00FD7513" w:rsidRDefault="00FD75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EE99E" w14:textId="77777777" w:rsidR="00FD7513" w:rsidRDefault="00FD75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725063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4316"/>
    <w:rsid w:val="00021E1F"/>
    <w:rsid w:val="000C0B38"/>
    <w:rsid w:val="0011188B"/>
    <w:rsid w:val="00142162"/>
    <w:rsid w:val="0014437C"/>
    <w:rsid w:val="001946D8"/>
    <w:rsid w:val="001F6B73"/>
    <w:rsid w:val="00303635"/>
    <w:rsid w:val="00347293"/>
    <w:rsid w:val="0044319F"/>
    <w:rsid w:val="004F62E8"/>
    <w:rsid w:val="00505EB1"/>
    <w:rsid w:val="00516B1B"/>
    <w:rsid w:val="005955BF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BD4316"/>
    <w:rsid w:val="00DD422F"/>
    <w:rsid w:val="00E43493"/>
    <w:rsid w:val="00F60EA3"/>
    <w:rsid w:val="00F82AF1"/>
    <w:rsid w:val="00FB456E"/>
    <w:rsid w:val="00FD7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205FD392"/>
  <w15:chartTrackingRefBased/>
  <w15:docId w15:val="{258A7987-BB2F-4E68-BBAF-C8ED7B63F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19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D75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7513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D75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75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183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2023-07-28T06:49:00Z</cp:lastPrinted>
  <dcterms:created xsi:type="dcterms:W3CDTF">2023-07-26T12:48:00Z</dcterms:created>
  <dcterms:modified xsi:type="dcterms:W3CDTF">2023-07-28T07:03:00Z</dcterms:modified>
</cp:coreProperties>
</file>