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11926" w14:textId="5F33B4DF" w:rsidR="008D2AB8" w:rsidRPr="00AC7C6B" w:rsidRDefault="008D2AB8" w:rsidP="00AC7C6B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b w:val="0"/>
          <w:sz w:val="22"/>
          <w:szCs w:val="22"/>
        </w:rPr>
        <w:tab/>
      </w:r>
      <w:r w:rsidRPr="00AC7C6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C7C6B">
        <w:rPr>
          <w:rFonts w:ascii="Times New Roman" w:hAnsi="Times New Roman"/>
          <w:sz w:val="22"/>
          <w:szCs w:val="22"/>
        </w:rPr>
        <w:t>1</w:t>
      </w:r>
    </w:p>
    <w:p w14:paraId="742EAF8D" w14:textId="77777777" w:rsidR="008D2AB8" w:rsidRPr="00AC7C6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FORMULARZ OFERTY</w:t>
      </w:r>
    </w:p>
    <w:p w14:paraId="695D09BB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NAZWA WYKONAWCY:……………………………………………………………………..</w:t>
      </w:r>
    </w:p>
    <w:p w14:paraId="314B3FE6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EDF22C9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ADRES:………………………………………………………………………………………….</w:t>
      </w:r>
    </w:p>
    <w:p w14:paraId="414656C1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Adres zamieszkania (dotyczy osób prowadzących działalność gospodarczą): …………………..</w:t>
      </w:r>
    </w:p>
    <w:p w14:paraId="427B0CDE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5A989ED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TEL.………………………………………………………………………………………………</w:t>
      </w:r>
    </w:p>
    <w:p w14:paraId="541D0471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FAX ……………………………………………………………………………………………..</w:t>
      </w:r>
    </w:p>
    <w:p w14:paraId="7840377E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E-MAIL…………………………………………………………………………………………..</w:t>
      </w:r>
    </w:p>
    <w:p w14:paraId="529DD1D0" w14:textId="77777777" w:rsidR="00457339" w:rsidRPr="00AC7C6B" w:rsidRDefault="00457339" w:rsidP="004573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NIP…………………………………. REGON:……………………………………………….....</w:t>
      </w:r>
    </w:p>
    <w:p w14:paraId="3E11B207" w14:textId="0B86E7EA" w:rsidR="008D2AB8" w:rsidRPr="00AC7C6B" w:rsidRDefault="00457339" w:rsidP="00457339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C7C6B">
        <w:rPr>
          <w:sz w:val="22"/>
          <w:szCs w:val="22"/>
        </w:rPr>
        <w:t>BANK/ NR KONTA …………………………………………………………………………….</w:t>
      </w:r>
    </w:p>
    <w:p w14:paraId="74367C7B" w14:textId="22F88035" w:rsidR="008D2AB8" w:rsidRPr="00AC7C6B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9526ED2" w14:textId="77777777" w:rsidR="008D2AB8" w:rsidRPr="00AC7C6B" w:rsidRDefault="008D2AB8" w:rsidP="008D2AB8">
      <w:pPr>
        <w:spacing w:line="360" w:lineRule="auto"/>
        <w:rPr>
          <w:sz w:val="22"/>
          <w:szCs w:val="22"/>
        </w:rPr>
      </w:pPr>
      <w:r w:rsidRPr="00AC7C6B">
        <w:rPr>
          <w:sz w:val="22"/>
          <w:szCs w:val="22"/>
        </w:rPr>
        <w:t>Do: Nazwa i siedziba Zamawiającego:</w:t>
      </w:r>
    </w:p>
    <w:p w14:paraId="1A725D1C" w14:textId="77777777" w:rsidR="00FE39EF" w:rsidRPr="00AC7C6B" w:rsidRDefault="00FE39EF" w:rsidP="008D2AB8">
      <w:pPr>
        <w:ind w:right="-110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Akademia Górniczo - Hutnicza</w:t>
      </w:r>
    </w:p>
    <w:p w14:paraId="306AC773" w14:textId="77777777" w:rsidR="00FE39EF" w:rsidRPr="00AC7C6B" w:rsidRDefault="00FE39EF" w:rsidP="008D2AB8">
      <w:pPr>
        <w:ind w:right="-110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im. Stanisława Staszica w Krakowie</w:t>
      </w:r>
    </w:p>
    <w:p w14:paraId="0B725D2C" w14:textId="77777777" w:rsidR="008D2AB8" w:rsidRPr="00AC7C6B" w:rsidRDefault="00FE39EF" w:rsidP="008D2AB8">
      <w:pPr>
        <w:ind w:right="-110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Dział Zamówień Publicznych</w:t>
      </w:r>
      <w:r w:rsidR="008D2AB8" w:rsidRPr="00AC7C6B">
        <w:rPr>
          <w:b/>
          <w:sz w:val="22"/>
          <w:szCs w:val="22"/>
        </w:rPr>
        <w:t xml:space="preserve">  </w:t>
      </w:r>
    </w:p>
    <w:p w14:paraId="3D6D2505" w14:textId="77777777" w:rsidR="008D2AB8" w:rsidRPr="00AC7C6B" w:rsidRDefault="00FE39EF" w:rsidP="008D2AB8">
      <w:pPr>
        <w:ind w:right="-110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Al. Mickiewicza</w:t>
      </w:r>
      <w:r w:rsidR="008D2AB8" w:rsidRPr="00AC7C6B">
        <w:rPr>
          <w:b/>
          <w:sz w:val="22"/>
          <w:szCs w:val="22"/>
        </w:rPr>
        <w:t xml:space="preserve"> </w:t>
      </w:r>
      <w:r w:rsidRPr="00AC7C6B">
        <w:rPr>
          <w:b/>
          <w:sz w:val="22"/>
          <w:szCs w:val="22"/>
        </w:rPr>
        <w:t>30</w:t>
      </w:r>
      <w:r w:rsidR="008D2AB8" w:rsidRPr="00AC7C6B">
        <w:rPr>
          <w:b/>
          <w:sz w:val="22"/>
          <w:szCs w:val="22"/>
        </w:rPr>
        <w:t xml:space="preserve"> </w:t>
      </w:r>
    </w:p>
    <w:p w14:paraId="1F3207F6" w14:textId="77777777" w:rsidR="008D2AB8" w:rsidRPr="00AC7C6B" w:rsidRDefault="00FE39EF" w:rsidP="008D2AB8">
      <w:pPr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30-059</w:t>
      </w:r>
      <w:r w:rsidR="008D2AB8" w:rsidRPr="00AC7C6B">
        <w:rPr>
          <w:b/>
          <w:sz w:val="22"/>
          <w:szCs w:val="22"/>
        </w:rPr>
        <w:t xml:space="preserve"> </w:t>
      </w:r>
      <w:r w:rsidRPr="00AC7C6B">
        <w:rPr>
          <w:b/>
          <w:sz w:val="22"/>
          <w:szCs w:val="22"/>
        </w:rPr>
        <w:t>Kraków</w:t>
      </w:r>
      <w:r w:rsidR="008D2AB8" w:rsidRPr="00AC7C6B">
        <w:rPr>
          <w:b/>
          <w:sz w:val="22"/>
          <w:szCs w:val="22"/>
        </w:rPr>
        <w:t xml:space="preserve">,  </w:t>
      </w:r>
    </w:p>
    <w:p w14:paraId="5D68255B" w14:textId="77777777" w:rsidR="008D2AB8" w:rsidRPr="00AC7C6B" w:rsidRDefault="008D2AB8" w:rsidP="008D2AB8">
      <w:pPr>
        <w:ind w:firstLine="3969"/>
        <w:rPr>
          <w:b/>
          <w:sz w:val="22"/>
          <w:szCs w:val="22"/>
        </w:rPr>
      </w:pPr>
    </w:p>
    <w:p w14:paraId="7F6E0EB6" w14:textId="657B3D8C" w:rsidR="008D2AB8" w:rsidRPr="00AC7C6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C7C6B">
        <w:rPr>
          <w:sz w:val="22"/>
          <w:szCs w:val="22"/>
        </w:rPr>
        <w:t xml:space="preserve">Przystępując do postępowania o udzielenie zamówienia publicznego, którego przedmiotem jest </w:t>
      </w:r>
      <w:r w:rsidR="00FE39EF" w:rsidRPr="00AC7C6B">
        <w:rPr>
          <w:b/>
          <w:sz w:val="22"/>
          <w:szCs w:val="22"/>
        </w:rPr>
        <w:t>dostawa i montaż systemu regałów do Magazynu Centralnego Archiwum AGH w Miękini - KC-zp.272-454/23</w:t>
      </w:r>
      <w:r w:rsidRPr="00AC7C6B">
        <w:rPr>
          <w:b/>
          <w:sz w:val="22"/>
          <w:szCs w:val="22"/>
        </w:rPr>
        <w:t xml:space="preserve">, </w:t>
      </w:r>
      <w:r w:rsidRPr="00AC7C6B">
        <w:rPr>
          <w:sz w:val="22"/>
          <w:szCs w:val="22"/>
        </w:rPr>
        <w:t>oferuję realizację przedmiotu zamówienia</w:t>
      </w:r>
      <w:r w:rsidR="00457339" w:rsidRPr="00AC7C6B">
        <w:rPr>
          <w:sz w:val="22"/>
          <w:szCs w:val="22"/>
        </w:rPr>
        <w:t>,</w:t>
      </w:r>
      <w:r w:rsidRPr="00AC7C6B">
        <w:rPr>
          <w:sz w:val="22"/>
          <w:szCs w:val="22"/>
        </w:rPr>
        <w:t xml:space="preserve"> zgodnie z zasadami określonymi w specyfikacji warunków zamówienia.</w:t>
      </w:r>
    </w:p>
    <w:p w14:paraId="3C376995" w14:textId="77777777" w:rsidR="008D2AB8" w:rsidRPr="00AC7C6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4DA5092" w14:textId="22FB0B67" w:rsidR="008D2AB8" w:rsidRPr="00AC7C6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Cena netto:   .........................................................................</w:t>
      </w:r>
      <w:r w:rsidR="00322153" w:rsidRPr="00AC7C6B">
        <w:rPr>
          <w:b/>
          <w:sz w:val="22"/>
          <w:szCs w:val="22"/>
        </w:rPr>
        <w:t xml:space="preserve"> </w:t>
      </w:r>
      <w:r w:rsidRPr="00AC7C6B">
        <w:rPr>
          <w:b/>
          <w:sz w:val="22"/>
          <w:szCs w:val="22"/>
        </w:rPr>
        <w:t>PLN</w:t>
      </w:r>
    </w:p>
    <w:p w14:paraId="3651C9E8" w14:textId="77777777" w:rsidR="008D2AB8" w:rsidRPr="00AC7C6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BB8D17" w14:textId="13F140D8" w:rsidR="008D2AB8" w:rsidRPr="00AC7C6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>Cena brutto: .........................................................................</w:t>
      </w:r>
      <w:r w:rsidR="00322153" w:rsidRPr="00AC7C6B">
        <w:rPr>
          <w:b/>
          <w:sz w:val="22"/>
          <w:szCs w:val="22"/>
        </w:rPr>
        <w:t xml:space="preserve"> </w:t>
      </w:r>
      <w:r w:rsidRPr="00AC7C6B">
        <w:rPr>
          <w:b/>
          <w:sz w:val="22"/>
          <w:szCs w:val="22"/>
        </w:rPr>
        <w:t>PLN</w:t>
      </w:r>
    </w:p>
    <w:p w14:paraId="082093F6" w14:textId="77777777" w:rsidR="008D2AB8" w:rsidRPr="00AC7C6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4D8E75B" w14:textId="1A3A30D1" w:rsidR="008D2AB8" w:rsidRPr="00AC7C6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Słownie brutto:</w:t>
      </w:r>
      <w:r w:rsidR="00322153" w:rsidRPr="00AC7C6B">
        <w:rPr>
          <w:sz w:val="22"/>
          <w:szCs w:val="22"/>
        </w:rPr>
        <w:t xml:space="preserve"> </w:t>
      </w:r>
      <w:r w:rsidRPr="00AC7C6B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70308797" w14:textId="77777777" w:rsidR="008D2AB8" w:rsidRPr="00AC7C6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0CE9D86" w14:textId="325C6767" w:rsidR="008D2AB8" w:rsidRPr="00AC7C6B" w:rsidRDefault="008D2AB8" w:rsidP="008D2AB8">
      <w:pPr>
        <w:pStyle w:val="Tekstpodstawowy"/>
        <w:rPr>
          <w:sz w:val="22"/>
          <w:szCs w:val="22"/>
        </w:rPr>
      </w:pPr>
      <w:r w:rsidRPr="00AC7C6B">
        <w:rPr>
          <w:sz w:val="22"/>
          <w:szCs w:val="22"/>
        </w:rPr>
        <w:t>Powyższa cena zawiera podatek VAT w wysokości .......... % tj.</w:t>
      </w:r>
      <w:r w:rsidR="00322153" w:rsidRPr="00AC7C6B">
        <w:rPr>
          <w:sz w:val="22"/>
          <w:szCs w:val="22"/>
        </w:rPr>
        <w:t xml:space="preserve"> </w:t>
      </w:r>
      <w:r w:rsidRPr="00AC7C6B">
        <w:rPr>
          <w:sz w:val="22"/>
          <w:szCs w:val="22"/>
        </w:rPr>
        <w:t>…………………….</w:t>
      </w:r>
      <w:r w:rsidR="00322153" w:rsidRPr="00AC7C6B">
        <w:rPr>
          <w:sz w:val="22"/>
          <w:szCs w:val="22"/>
        </w:rPr>
        <w:t xml:space="preserve"> </w:t>
      </w:r>
      <w:r w:rsidRPr="00AC7C6B">
        <w:rPr>
          <w:sz w:val="22"/>
          <w:szCs w:val="22"/>
        </w:rPr>
        <w:t>PLN</w:t>
      </w:r>
    </w:p>
    <w:p w14:paraId="35F858BC" w14:textId="090A1382" w:rsidR="008D2AB8" w:rsidRPr="00AC7C6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C7C6B">
        <w:rPr>
          <w:b/>
          <w:sz w:val="22"/>
          <w:szCs w:val="22"/>
        </w:rPr>
        <w:t xml:space="preserve">Termin realizacji umowy: </w:t>
      </w:r>
      <w:r w:rsidR="002B7E84" w:rsidRPr="00AC7C6B">
        <w:rPr>
          <w:sz w:val="22"/>
          <w:szCs w:val="22"/>
        </w:rPr>
        <w:t>do 77 dni od daty podpisania umowy.</w:t>
      </w:r>
    </w:p>
    <w:p w14:paraId="1370F273" w14:textId="1823623F" w:rsidR="008D2AB8" w:rsidRPr="00AC7C6B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C7C6B">
        <w:rPr>
          <w:b/>
          <w:sz w:val="22"/>
          <w:szCs w:val="22"/>
        </w:rPr>
        <w:t xml:space="preserve">Okres udzielonej gwarancji </w:t>
      </w:r>
      <w:r w:rsidR="002B7E84" w:rsidRPr="00AC7C6B">
        <w:rPr>
          <w:b/>
          <w:sz w:val="22"/>
          <w:szCs w:val="22"/>
        </w:rPr>
        <w:t xml:space="preserve">na wyposażenie oraz prace montażowe </w:t>
      </w:r>
      <w:r w:rsidRPr="00AC7C6B">
        <w:rPr>
          <w:b/>
          <w:sz w:val="22"/>
          <w:szCs w:val="22"/>
        </w:rPr>
        <w:t>wynosi:</w:t>
      </w:r>
      <w:r w:rsidRPr="00AC7C6B">
        <w:rPr>
          <w:sz w:val="22"/>
          <w:szCs w:val="22"/>
        </w:rPr>
        <w:t xml:space="preserve"> ………</w:t>
      </w:r>
      <w:r w:rsidR="002B7E84" w:rsidRPr="00AC7C6B">
        <w:rPr>
          <w:sz w:val="22"/>
          <w:szCs w:val="22"/>
        </w:rPr>
        <w:t xml:space="preserve"> </w:t>
      </w:r>
      <w:r w:rsidRPr="00AC7C6B">
        <w:rPr>
          <w:sz w:val="22"/>
          <w:szCs w:val="22"/>
        </w:rPr>
        <w:t>(</w:t>
      </w:r>
      <w:r w:rsidRPr="00AC7C6B">
        <w:rPr>
          <w:i/>
          <w:sz w:val="22"/>
          <w:szCs w:val="22"/>
          <w:highlight w:val="yellow"/>
        </w:rPr>
        <w:t>kryterium oceny ofert)</w:t>
      </w:r>
    </w:p>
    <w:p w14:paraId="1D0F1F46" w14:textId="0106F5EA" w:rsidR="00AC7C6B" w:rsidRPr="00AC7C6B" w:rsidRDefault="00AC7C6B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AC7C6B">
        <w:rPr>
          <w:bCs/>
          <w:iCs/>
          <w:sz w:val="22"/>
          <w:szCs w:val="22"/>
        </w:rPr>
        <w:t>W przypadku nie podania okresu gwarancji, Zamawiający przyjmie minimalny okres gwarancji.</w:t>
      </w:r>
    </w:p>
    <w:p w14:paraId="6F11EA8F" w14:textId="77777777" w:rsidR="008D2AB8" w:rsidRPr="00AC7C6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C7C6B">
        <w:rPr>
          <w:sz w:val="22"/>
          <w:szCs w:val="22"/>
        </w:rPr>
        <w:t xml:space="preserve">Oświadczamy, że zgodnie z ustawą z dnia </w:t>
      </w:r>
      <w:r w:rsidR="00A0022B" w:rsidRPr="00AC7C6B">
        <w:rPr>
          <w:sz w:val="22"/>
          <w:szCs w:val="22"/>
        </w:rPr>
        <w:t>6 marca 2018 r</w:t>
      </w:r>
      <w:r w:rsidRPr="00AC7C6B">
        <w:rPr>
          <w:sz w:val="22"/>
          <w:szCs w:val="22"/>
        </w:rPr>
        <w:t>.</w:t>
      </w:r>
      <w:r w:rsidR="00A0022B" w:rsidRPr="00AC7C6B">
        <w:rPr>
          <w:sz w:val="22"/>
          <w:szCs w:val="22"/>
        </w:rPr>
        <w:t xml:space="preserve"> Prawo przedsiębiorców, </w:t>
      </w:r>
      <w:r w:rsidRPr="00AC7C6B">
        <w:rPr>
          <w:sz w:val="22"/>
          <w:szCs w:val="22"/>
        </w:rPr>
        <w:t>należymy do małych lub średnich przedsiębiorców:</w:t>
      </w:r>
      <w:r w:rsidRPr="00AC7C6B">
        <w:rPr>
          <w:b/>
          <w:sz w:val="22"/>
          <w:szCs w:val="22"/>
        </w:rPr>
        <w:t xml:space="preserve"> TAK/NIE</w:t>
      </w:r>
    </w:p>
    <w:p w14:paraId="19118FCE" w14:textId="233AAB9B" w:rsidR="00786609" w:rsidRPr="00AC7C6B" w:rsidRDefault="00786609" w:rsidP="0078660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AC7C6B">
        <w:rPr>
          <w:sz w:val="22"/>
          <w:szCs w:val="22"/>
        </w:rPr>
        <w:t xml:space="preserve">Termin płatności: </w:t>
      </w:r>
      <w:r w:rsidRPr="00AC7C6B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2F32C3" w14:textId="77777777" w:rsidR="00A937FB" w:rsidRPr="00AC7C6B" w:rsidRDefault="00786609" w:rsidP="00A937FB">
      <w:pPr>
        <w:rPr>
          <w:b/>
          <w:sz w:val="22"/>
          <w:szCs w:val="22"/>
          <w:u w:val="single"/>
        </w:rPr>
      </w:pPr>
      <w:r w:rsidRPr="00AC7C6B">
        <w:rPr>
          <w:sz w:val="22"/>
          <w:szCs w:val="22"/>
        </w:rPr>
        <w:br w:type="page"/>
      </w:r>
      <w:r w:rsidR="00A937FB" w:rsidRPr="00AC7C6B">
        <w:rPr>
          <w:b/>
          <w:sz w:val="22"/>
          <w:szCs w:val="22"/>
          <w:u w:val="single"/>
        </w:rPr>
        <w:lastRenderedPageBreak/>
        <w:t>Jednocześnie oświadczamy, że:</w:t>
      </w:r>
    </w:p>
    <w:p w14:paraId="3FBB2E98" w14:textId="77777777" w:rsidR="00A937FB" w:rsidRPr="00AC7C6B" w:rsidRDefault="00A937FB" w:rsidP="00A937F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7C6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AF74933" w14:textId="77777777" w:rsidR="00A937FB" w:rsidRPr="00AC7C6B" w:rsidRDefault="00A937FB" w:rsidP="00A937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7C6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C7C6B">
        <w:rPr>
          <w:color w:val="000000"/>
          <w:sz w:val="22"/>
          <w:szCs w:val="22"/>
        </w:rPr>
        <w:t xml:space="preserve"> i nie wnosimy do nich żadnych zastrzeżeń.</w:t>
      </w:r>
    </w:p>
    <w:p w14:paraId="0F81CFFC" w14:textId="1E3B1962" w:rsidR="009D3F86" w:rsidRPr="00AC7C6B" w:rsidRDefault="009D3F86" w:rsidP="009D3F86">
      <w:pPr>
        <w:numPr>
          <w:ilvl w:val="0"/>
          <w:numId w:val="1"/>
        </w:numPr>
        <w:suppressAutoHyphens/>
        <w:spacing w:after="160" w:line="276" w:lineRule="auto"/>
        <w:contextualSpacing/>
        <w:jc w:val="both"/>
        <w:rPr>
          <w:rFonts w:eastAsia="Calibri"/>
          <w:bCs/>
          <w:iCs/>
          <w:spacing w:val="-3"/>
          <w:sz w:val="22"/>
          <w:szCs w:val="22"/>
          <w:lang w:eastAsia="ar-SA"/>
        </w:rPr>
      </w:pPr>
      <w:r w:rsidRPr="00AC7C6B">
        <w:rPr>
          <w:rFonts w:eastAsia="Calibri"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4BBFE40C" w14:textId="77777777" w:rsidR="00A937FB" w:rsidRPr="00AC7C6B" w:rsidRDefault="00A937FB" w:rsidP="00A937FB">
      <w:pPr>
        <w:numPr>
          <w:ilvl w:val="0"/>
          <w:numId w:val="1"/>
        </w:numPr>
        <w:jc w:val="both"/>
        <w:rPr>
          <w:sz w:val="22"/>
          <w:szCs w:val="22"/>
        </w:rPr>
      </w:pPr>
      <w:r w:rsidRPr="00AC7C6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9C74E2" w14:textId="77777777" w:rsidR="00A937FB" w:rsidRPr="00AC7C6B" w:rsidRDefault="00A937FB" w:rsidP="00A937FB">
      <w:pPr>
        <w:ind w:left="360"/>
        <w:jc w:val="both"/>
        <w:rPr>
          <w:i/>
          <w:sz w:val="22"/>
          <w:szCs w:val="22"/>
        </w:rPr>
      </w:pPr>
      <w:r w:rsidRPr="00AC7C6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3CB161" w14:textId="77777777" w:rsidR="00A937FB" w:rsidRPr="00AC7C6B" w:rsidRDefault="00A937FB" w:rsidP="00A937FB">
      <w:pPr>
        <w:ind w:left="360"/>
        <w:jc w:val="both"/>
        <w:rPr>
          <w:i/>
          <w:sz w:val="22"/>
          <w:szCs w:val="22"/>
        </w:rPr>
      </w:pPr>
      <w:r w:rsidRPr="00AC7C6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6DC7AF" w14:textId="77777777" w:rsidR="00A937FB" w:rsidRPr="00AC7C6B" w:rsidRDefault="00A937FB" w:rsidP="00A937F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37FB" w:rsidRPr="00AC7C6B" w14:paraId="5AA5DAEB" w14:textId="77777777" w:rsidTr="00CA11E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23833" w14:textId="77777777" w:rsidR="00A937FB" w:rsidRPr="00AC7C6B" w:rsidRDefault="00A937FB" w:rsidP="00CA11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7C6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2DC22" w14:textId="77777777" w:rsidR="00A937FB" w:rsidRPr="00AC7C6B" w:rsidRDefault="00A937FB" w:rsidP="00CA11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7C6B">
              <w:rPr>
                <w:sz w:val="22"/>
                <w:szCs w:val="22"/>
              </w:rPr>
              <w:t xml:space="preserve">Opis części zamówienia, którą wykonawca </w:t>
            </w:r>
          </w:p>
          <w:p w14:paraId="4443FBDD" w14:textId="77777777" w:rsidR="00A937FB" w:rsidRPr="00AC7C6B" w:rsidRDefault="00A937FB" w:rsidP="00CA11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7C6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21C55" w14:textId="77777777" w:rsidR="00A937FB" w:rsidRPr="00AC7C6B" w:rsidRDefault="00A937FB" w:rsidP="00CA11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7C6B">
              <w:rPr>
                <w:sz w:val="22"/>
                <w:szCs w:val="22"/>
              </w:rPr>
              <w:t>Nazwa podwykonawcy</w:t>
            </w:r>
            <w:r w:rsidRPr="00AC7C6B">
              <w:rPr>
                <w:sz w:val="22"/>
                <w:szCs w:val="22"/>
              </w:rPr>
              <w:br/>
              <w:t>(o ile jest znana)</w:t>
            </w:r>
          </w:p>
        </w:tc>
      </w:tr>
      <w:tr w:rsidR="00A937FB" w:rsidRPr="00AC7C6B" w14:paraId="2988AB82" w14:textId="77777777" w:rsidTr="00CA11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C54E5" w14:textId="77777777" w:rsidR="00A937FB" w:rsidRPr="00AC7C6B" w:rsidRDefault="00A937FB" w:rsidP="00CA11E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1A1C4" w14:textId="77777777" w:rsidR="00A937FB" w:rsidRPr="00AC7C6B" w:rsidRDefault="00A937FB" w:rsidP="00CA11E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E78" w14:textId="77777777" w:rsidR="00A937FB" w:rsidRPr="00AC7C6B" w:rsidRDefault="00A937FB" w:rsidP="00CA11E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37FB" w:rsidRPr="00AC7C6B" w14:paraId="19E8846F" w14:textId="77777777" w:rsidTr="00CA11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72DD" w14:textId="77777777" w:rsidR="00A937FB" w:rsidRPr="00AC7C6B" w:rsidRDefault="00A937FB" w:rsidP="00CA11E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B83EA" w14:textId="77777777" w:rsidR="00A937FB" w:rsidRPr="00AC7C6B" w:rsidRDefault="00A937FB" w:rsidP="00CA11E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09D1E" w14:textId="77777777" w:rsidR="00A937FB" w:rsidRPr="00AC7C6B" w:rsidRDefault="00A937FB" w:rsidP="00CA11E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82D459C" w14:textId="77777777" w:rsidR="00A937FB" w:rsidRPr="00AC7C6B" w:rsidRDefault="00A937FB" w:rsidP="00A937FB">
      <w:pPr>
        <w:numPr>
          <w:ilvl w:val="0"/>
          <w:numId w:val="1"/>
        </w:numPr>
        <w:jc w:val="both"/>
        <w:rPr>
          <w:sz w:val="22"/>
          <w:szCs w:val="22"/>
        </w:rPr>
      </w:pPr>
      <w:r w:rsidRPr="00AC7C6B">
        <w:rPr>
          <w:sz w:val="22"/>
          <w:szCs w:val="22"/>
        </w:rPr>
        <w:t>Upoważnionymi do reprezentowania naszej firmy są następujące osoby:</w:t>
      </w:r>
    </w:p>
    <w:p w14:paraId="4BD41663" w14:textId="77777777" w:rsidR="00A937FB" w:rsidRPr="00AC7C6B" w:rsidRDefault="00A937FB" w:rsidP="00A937F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C7C6B">
        <w:rPr>
          <w:b/>
          <w:bCs/>
          <w:kern w:val="32"/>
          <w:sz w:val="22"/>
          <w:szCs w:val="22"/>
        </w:rPr>
        <w:tab/>
        <w:t>Imię i Nazwisko</w:t>
      </w:r>
      <w:r w:rsidRPr="00AC7C6B">
        <w:rPr>
          <w:b/>
          <w:bCs/>
          <w:kern w:val="32"/>
          <w:sz w:val="22"/>
          <w:szCs w:val="22"/>
        </w:rPr>
        <w:tab/>
      </w:r>
      <w:r w:rsidRPr="00AC7C6B">
        <w:rPr>
          <w:b/>
          <w:bCs/>
          <w:kern w:val="32"/>
          <w:sz w:val="22"/>
          <w:szCs w:val="22"/>
        </w:rPr>
        <w:tab/>
      </w:r>
      <w:r w:rsidRPr="00AC7C6B">
        <w:rPr>
          <w:b/>
          <w:bCs/>
          <w:kern w:val="32"/>
          <w:sz w:val="22"/>
          <w:szCs w:val="22"/>
        </w:rPr>
        <w:tab/>
      </w:r>
      <w:r w:rsidRPr="00AC7C6B">
        <w:rPr>
          <w:b/>
          <w:bCs/>
          <w:kern w:val="32"/>
          <w:sz w:val="22"/>
          <w:szCs w:val="22"/>
        </w:rPr>
        <w:tab/>
      </w:r>
      <w:r w:rsidRPr="00AC7C6B">
        <w:rPr>
          <w:b/>
          <w:bCs/>
          <w:kern w:val="32"/>
          <w:sz w:val="22"/>
          <w:szCs w:val="22"/>
        </w:rPr>
        <w:tab/>
      </w:r>
      <w:r w:rsidRPr="00AC7C6B">
        <w:rPr>
          <w:b/>
          <w:bCs/>
          <w:kern w:val="32"/>
          <w:sz w:val="22"/>
          <w:szCs w:val="22"/>
        </w:rPr>
        <w:tab/>
      </w:r>
      <w:r w:rsidRPr="00AC7C6B">
        <w:rPr>
          <w:b/>
          <w:bCs/>
          <w:kern w:val="32"/>
          <w:sz w:val="22"/>
          <w:szCs w:val="22"/>
        </w:rPr>
        <w:tab/>
      </w:r>
    </w:p>
    <w:p w14:paraId="226BADF5" w14:textId="77777777" w:rsidR="00A937FB" w:rsidRPr="00AC7C6B" w:rsidRDefault="00A937FB" w:rsidP="00A937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7C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C7C6B">
        <w:rPr>
          <w:sz w:val="22"/>
          <w:szCs w:val="22"/>
        </w:rPr>
        <w:tab/>
      </w:r>
      <w:r w:rsidRPr="00AC7C6B">
        <w:rPr>
          <w:sz w:val="22"/>
          <w:szCs w:val="22"/>
        </w:rPr>
        <w:tab/>
        <w:t xml:space="preserve"> </w:t>
      </w:r>
    </w:p>
    <w:p w14:paraId="17FD4940" w14:textId="77777777" w:rsidR="00A937FB" w:rsidRPr="00AC7C6B" w:rsidRDefault="00A937FB" w:rsidP="00A937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AEFED65" w14:textId="77777777" w:rsidR="00A937FB" w:rsidRPr="00AC7C6B" w:rsidRDefault="00A937FB" w:rsidP="00A937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7C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C7C6B">
        <w:rPr>
          <w:sz w:val="22"/>
          <w:szCs w:val="22"/>
        </w:rPr>
        <w:tab/>
      </w:r>
      <w:r w:rsidRPr="00AC7C6B">
        <w:rPr>
          <w:sz w:val="22"/>
          <w:szCs w:val="22"/>
        </w:rPr>
        <w:tab/>
        <w:t xml:space="preserve"> </w:t>
      </w:r>
    </w:p>
    <w:p w14:paraId="11733108" w14:textId="77777777" w:rsidR="00A937FB" w:rsidRPr="00AC7C6B" w:rsidRDefault="00A937FB" w:rsidP="00A937FB">
      <w:pPr>
        <w:numPr>
          <w:ilvl w:val="0"/>
          <w:numId w:val="1"/>
        </w:numPr>
        <w:jc w:val="both"/>
        <w:rPr>
          <w:sz w:val="22"/>
          <w:szCs w:val="22"/>
        </w:rPr>
      </w:pPr>
      <w:r w:rsidRPr="00AC7C6B">
        <w:rPr>
          <w:sz w:val="22"/>
          <w:szCs w:val="22"/>
        </w:rPr>
        <w:t>upoważnienie dla powyżej wskazanych osób wynika z następującego (</w:t>
      </w:r>
      <w:proofErr w:type="spellStart"/>
      <w:r w:rsidRPr="00AC7C6B">
        <w:rPr>
          <w:sz w:val="22"/>
          <w:szCs w:val="22"/>
        </w:rPr>
        <w:t>ych</w:t>
      </w:r>
      <w:proofErr w:type="spellEnd"/>
      <w:r w:rsidRPr="00AC7C6B">
        <w:rPr>
          <w:sz w:val="22"/>
          <w:szCs w:val="22"/>
        </w:rPr>
        <w:t>) dokumentu(ów)</w:t>
      </w:r>
    </w:p>
    <w:p w14:paraId="0B2CC4C5" w14:textId="77777777" w:rsidR="00A937FB" w:rsidRPr="00AC7C6B" w:rsidRDefault="00A937FB" w:rsidP="00A937FB">
      <w:pPr>
        <w:jc w:val="both"/>
        <w:rPr>
          <w:sz w:val="22"/>
          <w:szCs w:val="22"/>
        </w:rPr>
      </w:pPr>
      <w:r w:rsidRPr="00AC7C6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856A45" w14:textId="77777777" w:rsidR="00A937FB" w:rsidRPr="00AC7C6B" w:rsidRDefault="00A937FB" w:rsidP="00A937FB">
      <w:pPr>
        <w:numPr>
          <w:ilvl w:val="0"/>
          <w:numId w:val="1"/>
        </w:numPr>
        <w:jc w:val="both"/>
        <w:rPr>
          <w:sz w:val="22"/>
          <w:szCs w:val="22"/>
        </w:rPr>
      </w:pPr>
      <w:r w:rsidRPr="00AC7C6B">
        <w:rPr>
          <w:sz w:val="22"/>
          <w:szCs w:val="22"/>
        </w:rPr>
        <w:t>załącznikami do niniejszej oferty są:</w:t>
      </w:r>
    </w:p>
    <w:p w14:paraId="4C4AB574" w14:textId="77777777" w:rsidR="00A937FB" w:rsidRPr="00AC7C6B" w:rsidRDefault="00A937FB" w:rsidP="00A937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………………………………………………………………………………………….</w:t>
      </w:r>
    </w:p>
    <w:p w14:paraId="691FFB8E" w14:textId="77777777" w:rsidR="00A937FB" w:rsidRPr="00AC7C6B" w:rsidRDefault="00A937FB" w:rsidP="00A937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……………………………………………..……………………………………………</w:t>
      </w:r>
    </w:p>
    <w:p w14:paraId="0B025D51" w14:textId="77777777" w:rsidR="00A937FB" w:rsidRPr="00AC7C6B" w:rsidRDefault="00A937FB" w:rsidP="00A937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4C2A106" w14:textId="77777777" w:rsidR="00A937FB" w:rsidRPr="00AC7C6B" w:rsidRDefault="00A937FB" w:rsidP="00A937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………………………………………………………………………………………….</w:t>
      </w:r>
    </w:p>
    <w:p w14:paraId="69A850A6" w14:textId="77777777" w:rsidR="00A937FB" w:rsidRPr="00AC7C6B" w:rsidRDefault="00A937FB" w:rsidP="00A937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7C6B">
        <w:rPr>
          <w:sz w:val="22"/>
          <w:szCs w:val="22"/>
        </w:rPr>
        <w:t>……………………………………………..……………………………………………</w:t>
      </w:r>
    </w:p>
    <w:p w14:paraId="792AD8AD" w14:textId="77777777" w:rsidR="00A937FB" w:rsidRPr="00AC7C6B" w:rsidRDefault="00A937FB" w:rsidP="00A937FB">
      <w:pPr>
        <w:spacing w:line="360" w:lineRule="auto"/>
        <w:ind w:left="1440"/>
        <w:jc w:val="both"/>
        <w:rPr>
          <w:sz w:val="22"/>
          <w:szCs w:val="22"/>
        </w:rPr>
      </w:pPr>
    </w:p>
    <w:p w14:paraId="7BC76605" w14:textId="77777777" w:rsidR="00A937FB" w:rsidRPr="00AC7C6B" w:rsidRDefault="00A937FB" w:rsidP="00A937F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AC7C6B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AC7C6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C7C6B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AC7C6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C7C6B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AC7C6B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AC7C6B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C7C6B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2BA1D3B7" w14:textId="77777777" w:rsidR="00A937FB" w:rsidRPr="00AC7C6B" w:rsidRDefault="00A937FB" w:rsidP="00A937FB">
      <w:pPr>
        <w:rPr>
          <w:b/>
          <w:sz w:val="22"/>
          <w:szCs w:val="22"/>
          <w:u w:val="single"/>
        </w:rPr>
      </w:pPr>
    </w:p>
    <w:p w14:paraId="1D60666A" w14:textId="7A43DDBB" w:rsidR="008D2AB8" w:rsidRPr="00AC7C6B" w:rsidRDefault="008D2AB8" w:rsidP="0078660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F67F465" w14:textId="77777777" w:rsidR="00FE545C" w:rsidRPr="00AC7C6B" w:rsidRDefault="00FE545C" w:rsidP="00AC7C6B">
      <w:pPr>
        <w:rPr>
          <w:sz w:val="22"/>
          <w:szCs w:val="22"/>
        </w:rPr>
      </w:pPr>
    </w:p>
    <w:sectPr w:rsidR="00FE545C" w:rsidRPr="00AC7C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D9745" w14:textId="77777777" w:rsidR="00924691" w:rsidRDefault="00924691">
      <w:r>
        <w:separator/>
      </w:r>
    </w:p>
  </w:endnote>
  <w:endnote w:type="continuationSeparator" w:id="0">
    <w:p w14:paraId="317921F2" w14:textId="77777777" w:rsidR="00924691" w:rsidRDefault="00924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30B21" w14:textId="77777777" w:rsidR="00FE39EF" w:rsidRDefault="00FE39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4E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25595" w14:textId="77777777" w:rsidR="00FE39EF" w:rsidRDefault="00FE39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B3C97" w14:textId="77777777" w:rsidR="00924691" w:rsidRDefault="00924691">
      <w:r>
        <w:separator/>
      </w:r>
    </w:p>
  </w:footnote>
  <w:footnote w:type="continuationSeparator" w:id="0">
    <w:p w14:paraId="5E2DE738" w14:textId="77777777" w:rsidR="00924691" w:rsidRDefault="00924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9C4F1" w14:textId="77777777" w:rsidR="00FE39EF" w:rsidRDefault="00FE3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C60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894D" w14:textId="77777777" w:rsidR="00FE39EF" w:rsidRDefault="00FE3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75659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3157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9329832">
    <w:abstractNumId w:val="0"/>
  </w:num>
  <w:num w:numId="4" w16cid:durableId="770202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69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7E84"/>
    <w:rsid w:val="00315A4A"/>
    <w:rsid w:val="00322153"/>
    <w:rsid w:val="0045733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1B2C"/>
    <w:rsid w:val="007748F0"/>
    <w:rsid w:val="00786609"/>
    <w:rsid w:val="007A4321"/>
    <w:rsid w:val="00833933"/>
    <w:rsid w:val="00853083"/>
    <w:rsid w:val="008B2F0C"/>
    <w:rsid w:val="008B4928"/>
    <w:rsid w:val="008D2AB8"/>
    <w:rsid w:val="008F1C66"/>
    <w:rsid w:val="00924691"/>
    <w:rsid w:val="00970FE4"/>
    <w:rsid w:val="009D3F86"/>
    <w:rsid w:val="00A0022B"/>
    <w:rsid w:val="00A346FE"/>
    <w:rsid w:val="00A47B4D"/>
    <w:rsid w:val="00A83018"/>
    <w:rsid w:val="00A937FB"/>
    <w:rsid w:val="00AC7C6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39E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66E813"/>
  <w15:chartTrackingRefBased/>
  <w15:docId w15:val="{DEA94F89-C4CA-47BB-9075-A8161228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537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2023-07-27T11:29:00Z</dcterms:created>
  <dcterms:modified xsi:type="dcterms:W3CDTF">2023-07-31T06:13:00Z</dcterms:modified>
</cp:coreProperties>
</file>