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7A877" w14:textId="2EEA98AF" w:rsidR="008D2AB8" w:rsidRPr="00A216A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216A2">
        <w:rPr>
          <w:rFonts w:ascii="Times New Roman" w:hAnsi="Times New Roman"/>
          <w:b w:val="0"/>
          <w:sz w:val="22"/>
          <w:szCs w:val="22"/>
        </w:rPr>
        <w:tab/>
      </w:r>
      <w:r w:rsidRPr="00A216A2">
        <w:rPr>
          <w:rFonts w:ascii="Times New Roman" w:hAnsi="Times New Roman"/>
          <w:b w:val="0"/>
          <w:sz w:val="22"/>
          <w:szCs w:val="22"/>
        </w:rPr>
        <w:tab/>
      </w:r>
      <w:r w:rsidRPr="00A216A2">
        <w:rPr>
          <w:rFonts w:ascii="Times New Roman" w:hAnsi="Times New Roman"/>
          <w:b w:val="0"/>
          <w:sz w:val="22"/>
          <w:szCs w:val="22"/>
        </w:rPr>
        <w:tab/>
      </w:r>
      <w:r w:rsidRPr="00A216A2">
        <w:rPr>
          <w:rFonts w:ascii="Times New Roman" w:hAnsi="Times New Roman"/>
          <w:b w:val="0"/>
          <w:sz w:val="22"/>
          <w:szCs w:val="22"/>
        </w:rPr>
        <w:tab/>
      </w:r>
      <w:r w:rsidRPr="00A216A2">
        <w:rPr>
          <w:rFonts w:ascii="Times New Roman" w:hAnsi="Times New Roman"/>
          <w:b w:val="0"/>
          <w:sz w:val="22"/>
          <w:szCs w:val="22"/>
        </w:rPr>
        <w:tab/>
      </w:r>
      <w:r w:rsidRPr="00A216A2">
        <w:rPr>
          <w:rFonts w:ascii="Times New Roman" w:hAnsi="Times New Roman"/>
          <w:b w:val="0"/>
          <w:sz w:val="22"/>
          <w:szCs w:val="22"/>
        </w:rPr>
        <w:tab/>
      </w:r>
      <w:r w:rsidRPr="00A216A2">
        <w:rPr>
          <w:rFonts w:ascii="Times New Roman" w:hAnsi="Times New Roman"/>
          <w:b w:val="0"/>
          <w:sz w:val="22"/>
          <w:szCs w:val="22"/>
        </w:rPr>
        <w:tab/>
      </w:r>
      <w:r w:rsidRPr="00A216A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216A2">
        <w:rPr>
          <w:rFonts w:ascii="Times New Roman" w:hAnsi="Times New Roman"/>
          <w:sz w:val="22"/>
          <w:szCs w:val="22"/>
        </w:rPr>
        <w:t>1</w:t>
      </w:r>
    </w:p>
    <w:p w14:paraId="7BA6BB7D" w14:textId="77777777" w:rsidR="008D2AB8" w:rsidRPr="00A216A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6739795" w14:textId="77777777" w:rsidR="008D2AB8" w:rsidRPr="00A216A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FORMULARZ OFERTY</w:t>
      </w:r>
    </w:p>
    <w:p w14:paraId="3ECC9A8F" w14:textId="77777777" w:rsidR="002F6F5A" w:rsidRPr="00A216A2" w:rsidRDefault="002F6F5A" w:rsidP="002F6F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14:paraId="4A523FC8" w14:textId="77777777" w:rsidR="002F6F5A" w:rsidRPr="00A216A2" w:rsidRDefault="002F6F5A" w:rsidP="002F6F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065C1B5" w14:textId="77777777" w:rsidR="002F6F5A" w:rsidRPr="00A216A2" w:rsidRDefault="002F6F5A" w:rsidP="002F6F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14:paraId="6AC525BA" w14:textId="77777777" w:rsidR="002F6F5A" w:rsidRPr="00A216A2" w:rsidRDefault="002F6F5A" w:rsidP="002F6F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14:paraId="28453CC5" w14:textId="77777777" w:rsidR="002F6F5A" w:rsidRPr="00A216A2" w:rsidRDefault="002F6F5A" w:rsidP="002F6F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3391023" w14:textId="77777777" w:rsidR="002F6F5A" w:rsidRPr="00A216A2" w:rsidRDefault="002F6F5A" w:rsidP="002F6F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14:paraId="3F2CB587" w14:textId="77777777" w:rsidR="002F6F5A" w:rsidRPr="00A216A2" w:rsidRDefault="002F6F5A" w:rsidP="002F6F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14:paraId="313CD955" w14:textId="77777777" w:rsidR="002F6F5A" w:rsidRPr="00A216A2" w:rsidRDefault="002F6F5A" w:rsidP="002F6F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14:paraId="066A61D5" w14:textId="77777777" w:rsidR="002F6F5A" w:rsidRPr="00A216A2" w:rsidRDefault="002F6F5A" w:rsidP="002F6F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14:paraId="5B8AFBA1" w14:textId="3A37D496" w:rsidR="008D2AB8" w:rsidRPr="00A216A2" w:rsidRDefault="002F6F5A" w:rsidP="002F6F5A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14:paraId="5C7F380A" w14:textId="1B079CF4" w:rsidR="008D2AB8" w:rsidRPr="00A216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795B033" w14:textId="77777777" w:rsidR="008D2AB8" w:rsidRPr="00A216A2" w:rsidRDefault="008D2AB8" w:rsidP="008D2AB8">
      <w:pPr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Do: Nazwa i siedziba Zamawiającego:</w:t>
      </w:r>
    </w:p>
    <w:p w14:paraId="649562D3" w14:textId="77777777" w:rsidR="00EC4128" w:rsidRPr="00A216A2" w:rsidRDefault="00EC4128" w:rsidP="008D2AB8">
      <w:pPr>
        <w:ind w:right="-110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Akademia Górniczo - Hutnicza</w:t>
      </w:r>
    </w:p>
    <w:p w14:paraId="51FD31BC" w14:textId="77777777" w:rsidR="00EC4128" w:rsidRPr="00A216A2" w:rsidRDefault="00EC4128" w:rsidP="008D2AB8">
      <w:pPr>
        <w:ind w:right="-110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im. Stanisława Staszica w Krakowie</w:t>
      </w:r>
    </w:p>
    <w:p w14:paraId="7969E783" w14:textId="77777777" w:rsidR="008D2AB8" w:rsidRPr="00A216A2" w:rsidRDefault="00EC4128" w:rsidP="008D2AB8">
      <w:pPr>
        <w:ind w:right="-110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Dział Zamówień Publicznych</w:t>
      </w:r>
      <w:r w:rsidR="008D2AB8" w:rsidRPr="00A216A2">
        <w:rPr>
          <w:b/>
          <w:sz w:val="22"/>
          <w:szCs w:val="22"/>
        </w:rPr>
        <w:t xml:space="preserve">  </w:t>
      </w:r>
    </w:p>
    <w:p w14:paraId="6EE39435" w14:textId="77777777" w:rsidR="008D2AB8" w:rsidRPr="00A216A2" w:rsidRDefault="00EC4128" w:rsidP="008D2AB8">
      <w:pPr>
        <w:ind w:right="-110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Al. Mickiewicza</w:t>
      </w:r>
      <w:r w:rsidR="008D2AB8" w:rsidRPr="00A216A2">
        <w:rPr>
          <w:b/>
          <w:sz w:val="22"/>
          <w:szCs w:val="22"/>
        </w:rPr>
        <w:t xml:space="preserve"> </w:t>
      </w:r>
      <w:r w:rsidRPr="00A216A2">
        <w:rPr>
          <w:b/>
          <w:sz w:val="22"/>
          <w:szCs w:val="22"/>
        </w:rPr>
        <w:t>30</w:t>
      </w:r>
      <w:r w:rsidR="008D2AB8" w:rsidRPr="00A216A2">
        <w:rPr>
          <w:b/>
          <w:sz w:val="22"/>
          <w:szCs w:val="22"/>
        </w:rPr>
        <w:t xml:space="preserve"> </w:t>
      </w:r>
    </w:p>
    <w:p w14:paraId="2BB9ACC4" w14:textId="77777777" w:rsidR="008D2AB8" w:rsidRPr="00A216A2" w:rsidRDefault="00EC4128" w:rsidP="008D2AB8">
      <w:pPr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30-059</w:t>
      </w:r>
      <w:r w:rsidR="008D2AB8" w:rsidRPr="00A216A2">
        <w:rPr>
          <w:b/>
          <w:sz w:val="22"/>
          <w:szCs w:val="22"/>
        </w:rPr>
        <w:t xml:space="preserve"> </w:t>
      </w:r>
      <w:r w:rsidRPr="00A216A2">
        <w:rPr>
          <w:b/>
          <w:sz w:val="22"/>
          <w:szCs w:val="22"/>
        </w:rPr>
        <w:t>Kraków</w:t>
      </w:r>
      <w:r w:rsidR="008D2AB8" w:rsidRPr="00A216A2">
        <w:rPr>
          <w:b/>
          <w:sz w:val="22"/>
          <w:szCs w:val="22"/>
        </w:rPr>
        <w:t xml:space="preserve">,  </w:t>
      </w:r>
    </w:p>
    <w:p w14:paraId="0D25AA42" w14:textId="77777777" w:rsidR="008D2AB8" w:rsidRPr="00A216A2" w:rsidRDefault="008D2AB8" w:rsidP="008D2AB8">
      <w:pPr>
        <w:ind w:firstLine="3969"/>
        <w:rPr>
          <w:b/>
          <w:sz w:val="22"/>
          <w:szCs w:val="22"/>
        </w:rPr>
      </w:pPr>
    </w:p>
    <w:p w14:paraId="79014B4A" w14:textId="3CB35075" w:rsidR="008D2AB8" w:rsidRPr="00A216A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Przystępując do postępowania o udzielenie zamówienia publicznego, którego przedmiotem jest </w:t>
      </w:r>
      <w:r w:rsidR="00EC4128" w:rsidRPr="00A216A2">
        <w:rPr>
          <w:b/>
          <w:sz w:val="22"/>
          <w:szCs w:val="22"/>
        </w:rPr>
        <w:t>dostawa i montaż mebli oraz drobnego wyposażenia do pomieszczeń KAP w hali H-B1B2 AGH w Krakowie - KC-zp.272-461/23</w:t>
      </w:r>
      <w:r w:rsidRPr="00A216A2">
        <w:rPr>
          <w:b/>
          <w:sz w:val="22"/>
          <w:szCs w:val="22"/>
        </w:rPr>
        <w:t xml:space="preserve">, </w:t>
      </w:r>
      <w:r w:rsidRPr="00A216A2">
        <w:rPr>
          <w:sz w:val="22"/>
          <w:szCs w:val="22"/>
        </w:rPr>
        <w:t>oferuję realizację przedmiotu zamówienia, zgodnie z zasadami określonymi w specyfikacji warunków zamówienia.</w:t>
      </w:r>
    </w:p>
    <w:p w14:paraId="115D0640" w14:textId="77777777" w:rsidR="00A216A2" w:rsidRPr="00A216A2" w:rsidRDefault="00A216A2" w:rsidP="008D2AB8">
      <w:pPr>
        <w:widowControl w:val="0"/>
        <w:ind w:right="1"/>
        <w:jc w:val="both"/>
        <w:rPr>
          <w:sz w:val="22"/>
          <w:szCs w:val="22"/>
        </w:rPr>
      </w:pPr>
    </w:p>
    <w:p w14:paraId="41B24141" w14:textId="5343A6E2" w:rsidR="008D2AB8" w:rsidRPr="00A216A2" w:rsidRDefault="0070442D" w:rsidP="008D2AB8">
      <w:pPr>
        <w:tabs>
          <w:tab w:val="right" w:pos="9000"/>
        </w:tabs>
        <w:rPr>
          <w:b/>
          <w:bCs/>
          <w:sz w:val="22"/>
          <w:szCs w:val="22"/>
        </w:rPr>
      </w:pPr>
      <w:r w:rsidRPr="00A216A2">
        <w:rPr>
          <w:b/>
          <w:bCs/>
          <w:sz w:val="22"/>
          <w:szCs w:val="22"/>
          <w:highlight w:val="cyan"/>
        </w:rPr>
        <w:t>Zadanie częściowe nr 1</w:t>
      </w:r>
    </w:p>
    <w:p w14:paraId="6E7E3FB0" w14:textId="46226EE5" w:rsidR="008D2AB8" w:rsidRPr="00A216A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Cena netto:   .........................................................................</w:t>
      </w:r>
      <w:r w:rsidR="0070442D" w:rsidRPr="00A216A2">
        <w:rPr>
          <w:b/>
          <w:sz w:val="22"/>
          <w:szCs w:val="22"/>
        </w:rPr>
        <w:t xml:space="preserve"> </w:t>
      </w:r>
      <w:r w:rsidRPr="00A216A2">
        <w:rPr>
          <w:b/>
          <w:sz w:val="22"/>
          <w:szCs w:val="22"/>
        </w:rPr>
        <w:t>PLN</w:t>
      </w:r>
    </w:p>
    <w:p w14:paraId="7C5E4469" w14:textId="77777777" w:rsidR="008D2AB8" w:rsidRPr="00A216A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7736B8D" w14:textId="32053197" w:rsidR="008D2AB8" w:rsidRPr="00A216A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Cena brutto: .........................................................................</w:t>
      </w:r>
      <w:r w:rsidR="0070442D" w:rsidRPr="00A216A2">
        <w:rPr>
          <w:b/>
          <w:sz w:val="22"/>
          <w:szCs w:val="22"/>
        </w:rPr>
        <w:t xml:space="preserve"> </w:t>
      </w:r>
      <w:r w:rsidRPr="00A216A2">
        <w:rPr>
          <w:b/>
          <w:sz w:val="22"/>
          <w:szCs w:val="22"/>
        </w:rPr>
        <w:t>PLN</w:t>
      </w:r>
    </w:p>
    <w:p w14:paraId="31F1E05B" w14:textId="77777777" w:rsidR="008D2AB8" w:rsidRPr="00A216A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738DE9F" w14:textId="64FFCDFD" w:rsidR="008D2AB8" w:rsidRPr="00A216A2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Słownie brutto:</w:t>
      </w:r>
      <w:r w:rsidR="0070442D" w:rsidRPr="00A216A2">
        <w:rPr>
          <w:sz w:val="22"/>
          <w:szCs w:val="22"/>
        </w:rPr>
        <w:t xml:space="preserve"> </w:t>
      </w:r>
      <w:r w:rsidRPr="00A216A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4BC15240" w14:textId="77777777" w:rsidR="008D2AB8" w:rsidRPr="00A216A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27D4EF2" w14:textId="2918098A" w:rsidR="008D2AB8" w:rsidRPr="00A216A2" w:rsidRDefault="008D2AB8" w:rsidP="008D2AB8">
      <w:pPr>
        <w:pStyle w:val="Tekstpodstawowy"/>
        <w:rPr>
          <w:sz w:val="22"/>
          <w:szCs w:val="22"/>
        </w:rPr>
      </w:pPr>
      <w:r w:rsidRPr="00A216A2">
        <w:rPr>
          <w:sz w:val="22"/>
          <w:szCs w:val="22"/>
        </w:rPr>
        <w:t>Powyższa cena zawiera podatek VAT w wysokości .......... % tj.</w:t>
      </w:r>
      <w:r w:rsidR="0070442D" w:rsidRPr="00A216A2">
        <w:rPr>
          <w:sz w:val="22"/>
          <w:szCs w:val="22"/>
        </w:rPr>
        <w:t xml:space="preserve"> </w:t>
      </w:r>
      <w:r w:rsidRPr="00A216A2">
        <w:rPr>
          <w:sz w:val="22"/>
          <w:szCs w:val="22"/>
        </w:rPr>
        <w:t>…………………….</w:t>
      </w:r>
      <w:r w:rsidR="0070442D" w:rsidRPr="00A216A2">
        <w:rPr>
          <w:sz w:val="22"/>
          <w:szCs w:val="22"/>
        </w:rPr>
        <w:t xml:space="preserve"> </w:t>
      </w:r>
      <w:r w:rsidRPr="00A216A2">
        <w:rPr>
          <w:sz w:val="22"/>
          <w:szCs w:val="22"/>
        </w:rPr>
        <w:t>PLN</w:t>
      </w:r>
    </w:p>
    <w:p w14:paraId="3ED489F5" w14:textId="46EC668A" w:rsidR="008D2AB8" w:rsidRPr="00A216A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 xml:space="preserve">Termin realizacji umowy: </w:t>
      </w:r>
      <w:r w:rsidR="0070442D" w:rsidRPr="00A216A2">
        <w:rPr>
          <w:b/>
          <w:bCs/>
          <w:sz w:val="22"/>
          <w:szCs w:val="22"/>
        </w:rPr>
        <w:t>do …….. dni od daty podpisania umowy.</w:t>
      </w:r>
    </w:p>
    <w:p w14:paraId="7ABD60C7" w14:textId="1907ADA8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216A2">
        <w:rPr>
          <w:b/>
          <w:sz w:val="22"/>
          <w:szCs w:val="22"/>
        </w:rPr>
        <w:t xml:space="preserve">Okres udzielonej gwarancji </w:t>
      </w:r>
      <w:r w:rsidR="0070442D" w:rsidRPr="00A216A2">
        <w:rPr>
          <w:b/>
          <w:sz w:val="22"/>
          <w:szCs w:val="22"/>
        </w:rPr>
        <w:t xml:space="preserve">na wszystkie elementy dostawy oraz ich montaż </w:t>
      </w:r>
      <w:r w:rsidRPr="00A216A2">
        <w:rPr>
          <w:b/>
          <w:sz w:val="22"/>
          <w:szCs w:val="22"/>
        </w:rPr>
        <w:t>wynosi:</w:t>
      </w:r>
      <w:r w:rsidRPr="00A216A2">
        <w:rPr>
          <w:sz w:val="22"/>
          <w:szCs w:val="22"/>
        </w:rPr>
        <w:t xml:space="preserve"> ………………………………...</w:t>
      </w:r>
      <w:r w:rsidR="0070442D" w:rsidRPr="00A216A2">
        <w:rPr>
          <w:sz w:val="22"/>
          <w:szCs w:val="22"/>
        </w:rPr>
        <w:t xml:space="preserve"> </w:t>
      </w:r>
      <w:r w:rsidRPr="00B133CC">
        <w:rPr>
          <w:sz w:val="22"/>
          <w:szCs w:val="22"/>
          <w:highlight w:val="yellow"/>
        </w:rPr>
        <w:t>(</w:t>
      </w:r>
      <w:r w:rsidRPr="00B133CC">
        <w:rPr>
          <w:i/>
          <w:sz w:val="22"/>
          <w:szCs w:val="22"/>
          <w:highlight w:val="yellow"/>
        </w:rPr>
        <w:t>k</w:t>
      </w:r>
      <w:r w:rsidRPr="00A216A2">
        <w:rPr>
          <w:i/>
          <w:sz w:val="22"/>
          <w:szCs w:val="22"/>
          <w:highlight w:val="yellow"/>
        </w:rPr>
        <w:t>ryterium oceny ofert)</w:t>
      </w:r>
    </w:p>
    <w:p w14:paraId="7664AC2E" w14:textId="5FFA081A" w:rsidR="002B3EEE" w:rsidRPr="00A216A2" w:rsidRDefault="002B3EEE" w:rsidP="002B3EEE">
      <w:pPr>
        <w:tabs>
          <w:tab w:val="right" w:pos="9000"/>
        </w:tabs>
        <w:rPr>
          <w:b/>
          <w:bCs/>
          <w:sz w:val="22"/>
          <w:szCs w:val="22"/>
        </w:rPr>
      </w:pPr>
      <w:r w:rsidRPr="00A216A2">
        <w:rPr>
          <w:b/>
          <w:bCs/>
          <w:sz w:val="22"/>
          <w:szCs w:val="22"/>
          <w:highlight w:val="cyan"/>
        </w:rPr>
        <w:t>Zadanie częściowe nr 2</w:t>
      </w:r>
    </w:p>
    <w:p w14:paraId="0F2E4771" w14:textId="77777777" w:rsidR="002B3EEE" w:rsidRPr="00A216A2" w:rsidRDefault="002B3EEE" w:rsidP="002B3EE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Cena netto:   ......................................................................... PLN</w:t>
      </w:r>
    </w:p>
    <w:p w14:paraId="7D776EB9" w14:textId="77777777" w:rsidR="002B3EEE" w:rsidRPr="00A216A2" w:rsidRDefault="002B3EEE" w:rsidP="002B3EE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9DFA3A5" w14:textId="77777777" w:rsidR="002B3EEE" w:rsidRPr="00A216A2" w:rsidRDefault="002B3EEE" w:rsidP="002B3EE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Cena brutto: ......................................................................... PLN</w:t>
      </w:r>
    </w:p>
    <w:p w14:paraId="4395D545" w14:textId="77777777" w:rsidR="002B3EEE" w:rsidRPr="00A216A2" w:rsidRDefault="002B3EEE" w:rsidP="002B3EE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6239A38" w14:textId="77777777" w:rsidR="002B3EEE" w:rsidRPr="00A216A2" w:rsidRDefault="002B3EEE" w:rsidP="002B3EE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lastRenderedPageBreak/>
        <w:t>Słownie brutto: .......................................................................................................................</w:t>
      </w:r>
    </w:p>
    <w:p w14:paraId="7EE05498" w14:textId="77777777" w:rsidR="002B3EEE" w:rsidRPr="00A216A2" w:rsidRDefault="002B3EEE" w:rsidP="002B3EE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F1A4DE4" w14:textId="77777777" w:rsidR="002B3EEE" w:rsidRPr="00A216A2" w:rsidRDefault="002B3EEE" w:rsidP="002B3EEE">
      <w:pPr>
        <w:pStyle w:val="Tekstpodstawowy"/>
        <w:rPr>
          <w:sz w:val="22"/>
          <w:szCs w:val="22"/>
        </w:rPr>
      </w:pPr>
      <w:r w:rsidRPr="00A216A2">
        <w:rPr>
          <w:sz w:val="22"/>
          <w:szCs w:val="22"/>
        </w:rPr>
        <w:t>Powyższa cena zawiera podatek VAT w wysokości .......... % tj. ……………………. PLN</w:t>
      </w:r>
    </w:p>
    <w:p w14:paraId="23D02724" w14:textId="77777777" w:rsidR="002B3EEE" w:rsidRPr="00A216A2" w:rsidRDefault="002B3EEE" w:rsidP="002B3EE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 xml:space="preserve">Termin realizacji umowy: </w:t>
      </w:r>
      <w:r w:rsidRPr="00A216A2">
        <w:rPr>
          <w:b/>
          <w:bCs/>
          <w:sz w:val="22"/>
          <w:szCs w:val="22"/>
        </w:rPr>
        <w:t>do …….. dni od daty podpisania umowy.</w:t>
      </w:r>
    </w:p>
    <w:p w14:paraId="037A4B47" w14:textId="77777777" w:rsidR="002B3EEE" w:rsidRPr="00A216A2" w:rsidRDefault="002B3EEE" w:rsidP="002B3EE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Okres udzielonej gwarancji na wszystkie elementy dostawy oraz ich montaż wynosi:</w:t>
      </w:r>
      <w:r w:rsidRPr="00A216A2">
        <w:rPr>
          <w:sz w:val="22"/>
          <w:szCs w:val="22"/>
        </w:rPr>
        <w:t xml:space="preserve"> ………………………………... </w:t>
      </w:r>
      <w:r w:rsidRPr="00A216A2">
        <w:rPr>
          <w:sz w:val="22"/>
          <w:szCs w:val="22"/>
          <w:highlight w:val="yellow"/>
        </w:rPr>
        <w:t>(</w:t>
      </w:r>
      <w:r w:rsidRPr="00A216A2">
        <w:rPr>
          <w:i/>
          <w:sz w:val="22"/>
          <w:szCs w:val="22"/>
          <w:highlight w:val="yellow"/>
        </w:rPr>
        <w:t>kryterium oceny ofert)</w:t>
      </w:r>
    </w:p>
    <w:p w14:paraId="6821DE93" w14:textId="77777777" w:rsidR="002B3EEE" w:rsidRPr="00A216A2" w:rsidRDefault="002B3EEE" w:rsidP="008D2AB8">
      <w:pPr>
        <w:widowControl w:val="0"/>
        <w:spacing w:line="360" w:lineRule="auto"/>
        <w:ind w:right="1"/>
        <w:jc w:val="both"/>
        <w:rPr>
          <w:b/>
          <w:iCs/>
          <w:sz w:val="22"/>
          <w:szCs w:val="22"/>
        </w:rPr>
      </w:pPr>
    </w:p>
    <w:p w14:paraId="4E36BE42" w14:textId="77777777" w:rsidR="008D2AB8" w:rsidRPr="00A216A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16A2">
        <w:rPr>
          <w:sz w:val="22"/>
          <w:szCs w:val="22"/>
        </w:rPr>
        <w:t xml:space="preserve">Oświadczamy, że zgodnie z ustawą z dnia </w:t>
      </w:r>
      <w:r w:rsidR="00A0022B" w:rsidRPr="00A216A2">
        <w:rPr>
          <w:sz w:val="22"/>
          <w:szCs w:val="22"/>
        </w:rPr>
        <w:t>6 marca 2018 r</w:t>
      </w:r>
      <w:r w:rsidRPr="00A216A2">
        <w:rPr>
          <w:sz w:val="22"/>
          <w:szCs w:val="22"/>
        </w:rPr>
        <w:t>.</w:t>
      </w:r>
      <w:r w:rsidR="00A0022B" w:rsidRPr="00A216A2">
        <w:rPr>
          <w:sz w:val="22"/>
          <w:szCs w:val="22"/>
        </w:rPr>
        <w:t xml:space="preserve"> Prawo przedsiębiorców, </w:t>
      </w:r>
      <w:r w:rsidRPr="00A216A2">
        <w:rPr>
          <w:sz w:val="22"/>
          <w:szCs w:val="22"/>
        </w:rPr>
        <w:t>należymy do małych lub średnich przedsiębiorców:</w:t>
      </w:r>
      <w:r w:rsidRPr="00A216A2">
        <w:rPr>
          <w:b/>
          <w:sz w:val="22"/>
          <w:szCs w:val="22"/>
        </w:rPr>
        <w:t xml:space="preserve"> TAK/NIE</w:t>
      </w:r>
    </w:p>
    <w:p w14:paraId="7C8BFFCC" w14:textId="77777777" w:rsidR="006941D3" w:rsidRPr="00A216A2" w:rsidRDefault="008D2AB8" w:rsidP="006941D3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t xml:space="preserve">Termin płatności: </w:t>
      </w:r>
      <w:r w:rsidR="006941D3"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52DCF82" w14:textId="21E13AC9" w:rsidR="008D2AB8" w:rsidRPr="00A216A2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52C1C8E" w14:textId="77777777" w:rsidR="00FE545C" w:rsidRPr="00A216A2" w:rsidRDefault="008D2AB8" w:rsidP="00FE545C">
      <w:pPr>
        <w:rPr>
          <w:b/>
          <w:sz w:val="22"/>
          <w:szCs w:val="22"/>
          <w:u w:val="single"/>
        </w:rPr>
      </w:pPr>
      <w:r w:rsidRPr="00A216A2">
        <w:rPr>
          <w:sz w:val="22"/>
          <w:szCs w:val="22"/>
        </w:rPr>
        <w:br w:type="page"/>
      </w:r>
      <w:r w:rsidR="00FE545C" w:rsidRPr="00A216A2">
        <w:rPr>
          <w:b/>
          <w:sz w:val="22"/>
          <w:szCs w:val="22"/>
          <w:u w:val="single"/>
        </w:rPr>
        <w:lastRenderedPageBreak/>
        <w:t>Jednocześnie oświadczamy, że:</w:t>
      </w:r>
    </w:p>
    <w:p w14:paraId="068E596A" w14:textId="77777777" w:rsidR="003A7DE4" w:rsidRPr="00A216A2" w:rsidRDefault="003A7DE4" w:rsidP="003A7D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E08ED02" w14:textId="77777777" w:rsidR="003A7DE4" w:rsidRDefault="003A7DE4" w:rsidP="003A7D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216A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14:paraId="22891122" w14:textId="4887C2E9" w:rsidR="00AF2873" w:rsidRPr="00AF2873" w:rsidRDefault="00AF2873" w:rsidP="00AF2873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Oświadczam, że zaoferowany prze nas </w:t>
      </w:r>
      <w:r w:rsidR="005D1D0E">
        <w:rPr>
          <w:rFonts w:ascii="Times New Roman" w:hAnsi="Times New Roman"/>
          <w:b/>
          <w:iCs/>
          <w:spacing w:val="-3"/>
          <w:lang w:eastAsia="ar-SA"/>
        </w:rPr>
        <w:t>przedmiot zamówienia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jest fabrycznie nowy (nieużywany).</w:t>
      </w:r>
    </w:p>
    <w:p w14:paraId="6C9E4165" w14:textId="77777777" w:rsidR="003A7DE4" w:rsidRPr="00A216A2" w:rsidRDefault="003A7DE4" w:rsidP="003A7DE4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E3F9EC7" w14:textId="77777777" w:rsidR="003A7DE4" w:rsidRPr="00A216A2" w:rsidRDefault="003A7DE4" w:rsidP="003A7DE4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9BAFF1A" w14:textId="77777777" w:rsidR="003A7DE4" w:rsidRPr="00A216A2" w:rsidRDefault="003A7DE4" w:rsidP="003A7DE4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D954DF" w14:textId="77777777" w:rsidR="003A7DE4" w:rsidRPr="00A216A2" w:rsidRDefault="003A7DE4" w:rsidP="003A7DE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A7DE4" w:rsidRPr="00A216A2" w14:paraId="32E6C656" w14:textId="77777777" w:rsidTr="0006628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9D358" w14:textId="77777777" w:rsidR="003A7DE4" w:rsidRPr="00A216A2" w:rsidRDefault="003A7DE4" w:rsidP="00066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D92C3" w14:textId="77777777" w:rsidR="003A7DE4" w:rsidRPr="00A216A2" w:rsidRDefault="003A7DE4" w:rsidP="00066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14:paraId="78041ABA" w14:textId="77777777" w:rsidR="003A7DE4" w:rsidRPr="00A216A2" w:rsidRDefault="003A7DE4" w:rsidP="00066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2543F" w14:textId="77777777" w:rsidR="003A7DE4" w:rsidRPr="00A216A2" w:rsidRDefault="003A7DE4" w:rsidP="000662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3A7DE4" w:rsidRPr="00A216A2" w14:paraId="49D1B139" w14:textId="77777777" w:rsidTr="000662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395BA" w14:textId="77777777" w:rsidR="003A7DE4" w:rsidRPr="00A216A2" w:rsidRDefault="003A7DE4" w:rsidP="000662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3DB28" w14:textId="77777777" w:rsidR="003A7DE4" w:rsidRPr="00A216A2" w:rsidRDefault="003A7DE4" w:rsidP="000662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B7E86" w14:textId="77777777" w:rsidR="003A7DE4" w:rsidRPr="00A216A2" w:rsidRDefault="003A7DE4" w:rsidP="000662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A7DE4" w:rsidRPr="00A216A2" w14:paraId="6BA52E0B" w14:textId="77777777" w:rsidTr="000662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8A9AF" w14:textId="77777777" w:rsidR="003A7DE4" w:rsidRPr="00A216A2" w:rsidRDefault="003A7DE4" w:rsidP="000662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2471C" w14:textId="77777777" w:rsidR="003A7DE4" w:rsidRPr="00A216A2" w:rsidRDefault="003A7DE4" w:rsidP="000662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EE147" w14:textId="77777777" w:rsidR="003A7DE4" w:rsidRPr="00A216A2" w:rsidRDefault="003A7DE4" w:rsidP="000662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E44040" w14:textId="77777777" w:rsidR="003A7DE4" w:rsidRPr="00A216A2" w:rsidRDefault="003A7DE4" w:rsidP="003A7DE4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14:paraId="6181B296" w14:textId="77777777" w:rsidR="003A7DE4" w:rsidRPr="00A216A2" w:rsidRDefault="003A7DE4" w:rsidP="003A7DE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14:paraId="47AD0E71" w14:textId="77777777" w:rsidR="003A7DE4" w:rsidRPr="00A216A2" w:rsidRDefault="003A7DE4" w:rsidP="003A7DE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550FD8BF" w14:textId="77777777" w:rsidR="003A7DE4" w:rsidRPr="00A216A2" w:rsidRDefault="003A7DE4" w:rsidP="003A7D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14:paraId="5BFAED1A" w14:textId="77777777" w:rsidR="003A7DE4" w:rsidRPr="00A216A2" w:rsidRDefault="003A7DE4" w:rsidP="003A7D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466F6DB" w14:textId="77777777" w:rsidR="003A7DE4" w:rsidRPr="00A216A2" w:rsidRDefault="003A7DE4" w:rsidP="003A7D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14:paraId="3D19056D" w14:textId="77777777" w:rsidR="003A7DE4" w:rsidRPr="00A216A2" w:rsidRDefault="003A7DE4" w:rsidP="003A7D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3F20696" w14:textId="77777777" w:rsidR="003A7DE4" w:rsidRPr="00A216A2" w:rsidRDefault="003A7DE4" w:rsidP="003A7DE4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14:paraId="76F34FC0" w14:textId="77777777" w:rsidR="003A7DE4" w:rsidRPr="00A216A2" w:rsidRDefault="003A7DE4" w:rsidP="003A7DE4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477FD8" w14:textId="77777777" w:rsidR="003A7DE4" w:rsidRPr="00A216A2" w:rsidRDefault="003A7DE4" w:rsidP="003A7DE4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14:paraId="25006E7E" w14:textId="77777777" w:rsidR="003A7DE4" w:rsidRPr="00A216A2" w:rsidRDefault="003A7DE4" w:rsidP="003A7D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14:paraId="1C9B9657" w14:textId="77777777" w:rsidR="003A7DE4" w:rsidRPr="00A216A2" w:rsidRDefault="003A7DE4" w:rsidP="003A7D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14:paraId="17E354C9" w14:textId="77777777" w:rsidR="003A7DE4" w:rsidRPr="00A216A2" w:rsidRDefault="003A7DE4" w:rsidP="003A7D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73859F2" w14:textId="77777777" w:rsidR="003A7DE4" w:rsidRPr="00A216A2" w:rsidRDefault="003A7DE4" w:rsidP="003A7DE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216A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216A2">
        <w:rPr>
          <w:color w:val="FF0000"/>
          <w:sz w:val="22"/>
          <w:szCs w:val="22"/>
          <w:lang w:eastAsia="zh-CN"/>
        </w:rPr>
        <w:t>.</w:t>
      </w:r>
    </w:p>
    <w:p w14:paraId="77E60058" w14:textId="77777777" w:rsidR="00FE545C" w:rsidRPr="00A216A2" w:rsidRDefault="00FE545C" w:rsidP="00FE545C">
      <w:pPr>
        <w:jc w:val="right"/>
        <w:rPr>
          <w:sz w:val="22"/>
          <w:szCs w:val="22"/>
        </w:rPr>
      </w:pPr>
    </w:p>
    <w:sectPr w:rsidR="00FE545C" w:rsidRPr="00A216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39BF" w14:textId="77777777" w:rsidR="00D42D15" w:rsidRDefault="00D42D15">
      <w:r>
        <w:separator/>
      </w:r>
    </w:p>
  </w:endnote>
  <w:endnote w:type="continuationSeparator" w:id="0">
    <w:p w14:paraId="09E08685" w14:textId="77777777" w:rsidR="00D42D15" w:rsidRDefault="00D42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89065" w14:textId="77777777" w:rsidR="00EC4128" w:rsidRDefault="00EC41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E443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30D" w14:textId="77777777" w:rsidR="00EC4128" w:rsidRDefault="00EC41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15929" w14:textId="77777777" w:rsidR="00D42D15" w:rsidRDefault="00D42D15">
      <w:r>
        <w:separator/>
      </w:r>
    </w:p>
  </w:footnote>
  <w:footnote w:type="continuationSeparator" w:id="0">
    <w:p w14:paraId="2F0D1B93" w14:textId="77777777" w:rsidR="00D42D15" w:rsidRDefault="00D42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8233A" w14:textId="77777777" w:rsidR="00EC4128" w:rsidRDefault="00EC41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7574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4B4A" w14:textId="77777777" w:rsidR="00EC4128" w:rsidRDefault="00EC41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613D3A"/>
    <w:multiLevelType w:val="hybridMultilevel"/>
    <w:tmpl w:val="BE0A07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689A652A">
      <w:start w:val="1"/>
      <w:numFmt w:val="decimal"/>
      <w:lvlText w:val="%3."/>
      <w:lvlJc w:val="left"/>
      <w:pPr>
        <w:ind w:left="1070" w:hanging="360"/>
      </w:pPr>
      <w:rPr>
        <w:strike w:val="0"/>
        <w:dstrike w:val="0"/>
        <w:u w:val="none"/>
        <w:effect w:val="none"/>
      </w:rPr>
    </w:lvl>
    <w:lvl w:ilvl="3" w:tplc="0D4C9B70">
      <w:numFmt w:val="bullet"/>
      <w:lvlText w:val="•"/>
      <w:lvlJc w:val="left"/>
      <w:pPr>
        <w:ind w:left="2236" w:hanging="360"/>
      </w:pPr>
      <w:rPr>
        <w:rFonts w:ascii="Verdana" w:eastAsia="Calibri" w:hAnsi="Verdana" w:cstheme="minorHAnsi" w:hint="default"/>
      </w:r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12604039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60054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0544125">
    <w:abstractNumId w:val="0"/>
  </w:num>
  <w:num w:numId="4" w16cid:durableId="1653296164">
    <w:abstractNumId w:val="2"/>
  </w:num>
  <w:num w:numId="5" w16cid:durableId="678116062">
    <w:abstractNumId w:val="4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D1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5807"/>
    <w:rsid w:val="00207E98"/>
    <w:rsid w:val="002723B0"/>
    <w:rsid w:val="002B3EEE"/>
    <w:rsid w:val="002F6F5A"/>
    <w:rsid w:val="00315A4A"/>
    <w:rsid w:val="003A7DE4"/>
    <w:rsid w:val="004B7300"/>
    <w:rsid w:val="004C6753"/>
    <w:rsid w:val="00595C87"/>
    <w:rsid w:val="005D1D0E"/>
    <w:rsid w:val="005D2C65"/>
    <w:rsid w:val="005E6D94"/>
    <w:rsid w:val="0063384F"/>
    <w:rsid w:val="00643C6F"/>
    <w:rsid w:val="00646202"/>
    <w:rsid w:val="0065290F"/>
    <w:rsid w:val="006815F6"/>
    <w:rsid w:val="006941D3"/>
    <w:rsid w:val="0070442D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16A2"/>
    <w:rsid w:val="00A346FE"/>
    <w:rsid w:val="00A47B4D"/>
    <w:rsid w:val="00A83018"/>
    <w:rsid w:val="00AB75BB"/>
    <w:rsid w:val="00AF2873"/>
    <w:rsid w:val="00B133CC"/>
    <w:rsid w:val="00B774DC"/>
    <w:rsid w:val="00C969A6"/>
    <w:rsid w:val="00CA7D36"/>
    <w:rsid w:val="00D24208"/>
    <w:rsid w:val="00D42D15"/>
    <w:rsid w:val="00D60C38"/>
    <w:rsid w:val="00D66893"/>
    <w:rsid w:val="00D90ACB"/>
    <w:rsid w:val="00DC1500"/>
    <w:rsid w:val="00E44371"/>
    <w:rsid w:val="00E949B0"/>
    <w:rsid w:val="00EC0BEA"/>
    <w:rsid w:val="00EC412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B79D6C"/>
  <w15:chartTrackingRefBased/>
  <w15:docId w15:val="{934DAD61-1DB6-42A2-9876-07F7A784B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F287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2023-08-16T11:16:00Z</dcterms:created>
  <dcterms:modified xsi:type="dcterms:W3CDTF">2023-08-16T11:16:00Z</dcterms:modified>
</cp:coreProperties>
</file>