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FC03" w14:textId="61160D6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5E2C08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FFDE4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FFBD6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CB9539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2528781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C92B4D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432F4F7A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908D2D7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28D3B9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F335C7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206EB71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5273BFC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6EB44242" w14:textId="3D922DBC" w:rsidR="008D2AB8" w:rsidRPr="0022732C" w:rsidRDefault="00744298" w:rsidP="0074429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145ED2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4ACB169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Akademia Górniczo - Hutnicza</w:t>
      </w:r>
    </w:p>
    <w:p w14:paraId="401ED293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im. Stanisława Staszica w Krakowie</w:t>
      </w:r>
    </w:p>
    <w:p w14:paraId="79812B8A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703AAD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Al. Mickiewicza</w:t>
      </w:r>
      <w:r w:rsidR="008D2AB8">
        <w:rPr>
          <w:b/>
        </w:rPr>
        <w:t xml:space="preserve"> </w:t>
      </w:r>
      <w:r w:rsidRPr="00724BBC">
        <w:rPr>
          <w:b/>
        </w:rPr>
        <w:t>30</w:t>
      </w:r>
      <w:r w:rsidR="008D2AB8">
        <w:rPr>
          <w:b/>
        </w:rPr>
        <w:t xml:space="preserve"> </w:t>
      </w:r>
    </w:p>
    <w:p w14:paraId="4B87EE44" w14:textId="77777777" w:rsidR="008D2AB8" w:rsidRDefault="00724BBC" w:rsidP="008D2AB8">
      <w:pPr>
        <w:rPr>
          <w:b/>
        </w:rPr>
      </w:pPr>
      <w:r w:rsidRPr="00724BBC">
        <w:rPr>
          <w:b/>
        </w:rPr>
        <w:t>30-059</w:t>
      </w:r>
      <w:r w:rsidR="008D2AB8">
        <w:rPr>
          <w:b/>
        </w:rPr>
        <w:t xml:space="preserve"> </w:t>
      </w:r>
      <w:r w:rsidRPr="00724BBC">
        <w:rPr>
          <w:b/>
        </w:rPr>
        <w:t>Kraków</w:t>
      </w:r>
      <w:r w:rsidR="008D2AB8">
        <w:rPr>
          <w:b/>
        </w:rPr>
        <w:t xml:space="preserve">,  </w:t>
      </w:r>
    </w:p>
    <w:p w14:paraId="38CC8470" w14:textId="77777777" w:rsidR="008D2AB8" w:rsidRDefault="008D2AB8" w:rsidP="008D2AB8">
      <w:pPr>
        <w:ind w:firstLine="3969"/>
        <w:rPr>
          <w:b/>
        </w:rPr>
      </w:pPr>
    </w:p>
    <w:p w14:paraId="19019F72" w14:textId="0E0D1989" w:rsidR="008D2AB8" w:rsidRPr="00711EE5" w:rsidRDefault="008D2AB8" w:rsidP="00E018FE">
      <w:pPr>
        <w:spacing w:before="600"/>
        <w:rPr>
          <w:b/>
        </w:rPr>
      </w:pPr>
      <w:r>
        <w:t>Przystępując do postępowania o udzielenie zamówienia publicznego, którego przedmiotem</w:t>
      </w:r>
      <w:r w:rsidR="00E018FE">
        <w:t xml:space="preserve"> </w:t>
      </w:r>
      <w:r>
        <w:t xml:space="preserve">jest </w:t>
      </w:r>
      <w:r w:rsidR="00711EE5" w:rsidRPr="00711EE5">
        <w:rPr>
          <w:b/>
        </w:rPr>
        <w:t>dostawa laptopów (7 szt.) dla Sektora IT - KC-zp.272-462/2</w:t>
      </w:r>
      <w:r w:rsidR="00711EE5">
        <w:rPr>
          <w:b/>
        </w:rPr>
        <w:t xml:space="preserve">3, 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3708D3">
        <w:t xml:space="preserve"> </w:t>
      </w:r>
      <w:r>
        <w:t>warunków zamówienia.</w:t>
      </w:r>
    </w:p>
    <w:p w14:paraId="6E4E9B53" w14:textId="77777777" w:rsidR="008D2AB8" w:rsidRDefault="008D2AB8" w:rsidP="008D2AB8">
      <w:pPr>
        <w:tabs>
          <w:tab w:val="right" w:pos="9000"/>
        </w:tabs>
      </w:pPr>
    </w:p>
    <w:p w14:paraId="350FB144" w14:textId="77777777" w:rsidR="006D02A6" w:rsidRDefault="006D02A6" w:rsidP="006D02A6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........................................................................... PLN</w:t>
      </w:r>
    </w:p>
    <w:p w14:paraId="36DCC933" w14:textId="77777777" w:rsidR="006D02A6" w:rsidRDefault="006D02A6" w:rsidP="006D02A6">
      <w:pPr>
        <w:widowControl w:val="0"/>
        <w:ind w:right="1"/>
        <w:rPr>
          <w:b/>
          <w:sz w:val="22"/>
          <w:szCs w:val="22"/>
        </w:rPr>
      </w:pPr>
    </w:p>
    <w:p w14:paraId="36104197" w14:textId="4B2DCB4B" w:rsidR="006D02A6" w:rsidRDefault="006D02A6" w:rsidP="006D02A6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0461BCF5" w14:textId="77777777" w:rsidR="006D02A6" w:rsidRDefault="006D02A6" w:rsidP="006D02A6">
      <w:pPr>
        <w:widowControl w:val="0"/>
        <w:ind w:right="1"/>
        <w:jc w:val="both"/>
        <w:rPr>
          <w:sz w:val="22"/>
          <w:szCs w:val="22"/>
        </w:rPr>
      </w:pPr>
    </w:p>
    <w:p w14:paraId="28B10710" w14:textId="4F1F71E8" w:rsidR="006D02A6" w:rsidRDefault="006D02A6" w:rsidP="006D02A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A68B60C" w14:textId="77777777" w:rsidR="006D02A6" w:rsidRDefault="006D02A6" w:rsidP="006D02A6">
      <w:pPr>
        <w:widowControl w:val="0"/>
        <w:ind w:right="1"/>
        <w:jc w:val="both"/>
        <w:rPr>
          <w:b/>
          <w:sz w:val="22"/>
          <w:szCs w:val="22"/>
        </w:rPr>
      </w:pPr>
    </w:p>
    <w:p w14:paraId="0E1CBDE8" w14:textId="77777777" w:rsidR="006D02A6" w:rsidRDefault="006D02A6" w:rsidP="006D02A6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…………………..…. PLN</w:t>
      </w:r>
    </w:p>
    <w:p w14:paraId="7FAE350F" w14:textId="77777777" w:rsidR="006D02A6" w:rsidRDefault="006D02A6" w:rsidP="006D02A6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5936811A" w14:textId="3EB82439" w:rsidR="006D02A6" w:rsidRDefault="006D02A6" w:rsidP="006D02A6">
      <w:pPr>
        <w:numPr>
          <w:ilvl w:val="0"/>
          <w:numId w:val="6"/>
        </w:numPr>
        <w:ind w:right="-47"/>
        <w:jc w:val="both"/>
        <w:rPr>
          <w:b/>
          <w:bCs/>
          <w:iCs/>
          <w:sz w:val="22"/>
          <w:szCs w:val="22"/>
          <w:u w:val="single"/>
        </w:rPr>
      </w:pPr>
      <w:bookmarkStart w:id="0" w:name="_Hlk135300148"/>
      <w:r>
        <w:rPr>
          <w:b/>
          <w:bCs/>
          <w:iCs/>
          <w:sz w:val="22"/>
          <w:szCs w:val="22"/>
          <w:u w:val="single"/>
        </w:rPr>
        <w:t>Cena brutto za część gwarantowaną A</w:t>
      </w:r>
      <w:r>
        <w:rPr>
          <w:b/>
          <w:iCs/>
          <w:sz w:val="22"/>
          <w:szCs w:val="22"/>
          <w:u w:val="single"/>
        </w:rPr>
        <w:t xml:space="preserve"> – dostawa 7 szt. laptopów</w:t>
      </w:r>
      <w:r>
        <w:rPr>
          <w:iCs/>
          <w:sz w:val="22"/>
          <w:szCs w:val="22"/>
          <w:u w:val="single"/>
        </w:rPr>
        <w:t xml:space="preserve">: …………………..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1B0397A4" w14:textId="77777777" w:rsidR="006D02A6" w:rsidRDefault="006D02A6" w:rsidP="006D02A6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……………………….... PLN</w:t>
      </w:r>
    </w:p>
    <w:p w14:paraId="73DD3635" w14:textId="2BB686BB" w:rsidR="006D02A6" w:rsidRDefault="006D02A6" w:rsidP="006D02A6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gwarantowaną A</w:t>
      </w:r>
      <w:r>
        <w:rPr>
          <w:iCs/>
          <w:sz w:val="22"/>
          <w:szCs w:val="22"/>
        </w:rPr>
        <w:t xml:space="preserve"> – dostawa 7 szt. laptopów : …………….……..... </w:t>
      </w:r>
      <w:r>
        <w:rPr>
          <w:bCs/>
          <w:iCs/>
          <w:sz w:val="22"/>
          <w:szCs w:val="22"/>
        </w:rPr>
        <w:t>PLN</w:t>
      </w:r>
    </w:p>
    <w:p w14:paraId="087581F9" w14:textId="77777777" w:rsidR="006D02A6" w:rsidRDefault="006D02A6" w:rsidP="006D02A6">
      <w:pPr>
        <w:ind w:right="-47"/>
        <w:jc w:val="both"/>
        <w:rPr>
          <w:sz w:val="22"/>
          <w:szCs w:val="22"/>
        </w:rPr>
      </w:pPr>
    </w:p>
    <w:bookmarkEnd w:id="0"/>
    <w:p w14:paraId="1F07E488" w14:textId="77777777" w:rsidR="006D02A6" w:rsidRDefault="006D02A6" w:rsidP="006D02A6">
      <w:pPr>
        <w:numPr>
          <w:ilvl w:val="0"/>
          <w:numId w:val="6"/>
        </w:numPr>
        <w:ind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lastRenderedPageBreak/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0CD6FC4B" w14:textId="77777777" w:rsidR="006D02A6" w:rsidRDefault="006D02A6" w:rsidP="006D02A6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2E997648" w14:textId="77777777" w:rsidR="006D02A6" w:rsidRDefault="006D02A6" w:rsidP="006D02A6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505B6200" w14:textId="77777777" w:rsidR="006D02A6" w:rsidRDefault="006D02A6" w:rsidP="006D02A6">
      <w:pPr>
        <w:ind w:right="-47"/>
        <w:jc w:val="both"/>
        <w:rPr>
          <w:iCs/>
          <w:sz w:val="22"/>
          <w:szCs w:val="22"/>
        </w:rPr>
      </w:pPr>
    </w:p>
    <w:p w14:paraId="5CCB7C87" w14:textId="1649A2E4" w:rsidR="006D02A6" w:rsidRDefault="006D02A6" w:rsidP="006D02A6">
      <w:pPr>
        <w:numPr>
          <w:ilvl w:val="0"/>
          <w:numId w:val="7"/>
        </w:numPr>
        <w:ind w:right="-47"/>
        <w:jc w:val="both"/>
        <w:rPr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opcjonalną B</w:t>
      </w:r>
      <w:r>
        <w:rPr>
          <w:iCs/>
          <w:sz w:val="22"/>
          <w:szCs w:val="22"/>
          <w:u w:val="single"/>
        </w:rPr>
        <w:t xml:space="preserve"> – dostawa 3 szt. laptopów:  …………….…………..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057541C8" w14:textId="77777777" w:rsidR="006D02A6" w:rsidRDefault="006D02A6" w:rsidP="006D02A6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7E6936FF" w14:textId="2B99ED35" w:rsidR="006D02A6" w:rsidRDefault="006D02A6" w:rsidP="006D02A6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opcjonalną B</w:t>
      </w:r>
      <w:r>
        <w:rPr>
          <w:iCs/>
          <w:sz w:val="22"/>
          <w:szCs w:val="22"/>
        </w:rPr>
        <w:t xml:space="preserve"> – dostawa 3 szt. laptopów: …………………………. </w:t>
      </w:r>
      <w:r>
        <w:rPr>
          <w:bCs/>
          <w:iCs/>
          <w:sz w:val="22"/>
          <w:szCs w:val="22"/>
        </w:rPr>
        <w:t>PLN</w:t>
      </w:r>
    </w:p>
    <w:p w14:paraId="256FCE52" w14:textId="77777777" w:rsidR="006D02A6" w:rsidRDefault="006D02A6" w:rsidP="006D02A6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4D4AF907" w14:textId="77777777" w:rsidR="006D02A6" w:rsidRDefault="006D02A6" w:rsidP="006D02A6">
      <w:pPr>
        <w:numPr>
          <w:ilvl w:val="0"/>
          <w:numId w:val="6"/>
        </w:numPr>
        <w:ind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50406832" w14:textId="77777777" w:rsidR="006D02A6" w:rsidRDefault="006D02A6" w:rsidP="006D02A6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51EA1A28" w14:textId="77777777" w:rsidR="006D02A6" w:rsidRDefault="006D02A6" w:rsidP="006D02A6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1CFA6220" w14:textId="77777777" w:rsidR="006D02A6" w:rsidRDefault="006D02A6" w:rsidP="006D02A6">
      <w:pPr>
        <w:ind w:right="-47"/>
        <w:jc w:val="both"/>
        <w:rPr>
          <w:iCs/>
          <w:sz w:val="22"/>
          <w:szCs w:val="22"/>
        </w:rPr>
      </w:pPr>
    </w:p>
    <w:p w14:paraId="262FFAF0" w14:textId="77777777" w:rsidR="00075E94" w:rsidRPr="009C555F" w:rsidRDefault="00075E94" w:rsidP="00075E9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</w:rPr>
        <w:t>Okres udzielonej gwarancji wynosi:</w:t>
      </w:r>
      <w:r w:rsidRPr="00FB1B4F">
        <w:t xml:space="preserve"> </w:t>
      </w:r>
      <w:r w:rsidRPr="003708D3">
        <w:rPr>
          <w:b/>
          <w:bCs/>
        </w:rPr>
        <w:t>………… miesięcy</w:t>
      </w:r>
      <w:r>
        <w:t xml:space="preserve"> </w:t>
      </w:r>
      <w:r w:rsidRPr="009C555F">
        <w:rPr>
          <w:i/>
          <w:sz w:val="22"/>
          <w:szCs w:val="22"/>
        </w:rPr>
        <w:t xml:space="preserve">*). </w:t>
      </w:r>
    </w:p>
    <w:p w14:paraId="19BA819C" w14:textId="77777777" w:rsidR="00075E94" w:rsidRPr="009C555F" w:rsidRDefault="00075E94" w:rsidP="00075E9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A0218">
        <w:rPr>
          <w:i/>
          <w:sz w:val="22"/>
          <w:szCs w:val="22"/>
        </w:rPr>
        <w:t>*)</w:t>
      </w:r>
      <w:r w:rsidRPr="009C555F"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4C932730" w14:textId="77777777" w:rsidR="006D02A6" w:rsidRDefault="006D02A6" w:rsidP="006D02A6">
      <w:pPr>
        <w:ind w:right="-47"/>
        <w:jc w:val="both"/>
        <w:rPr>
          <w:iCs/>
          <w:sz w:val="22"/>
          <w:szCs w:val="22"/>
        </w:rPr>
      </w:pPr>
    </w:p>
    <w:p w14:paraId="445333CE" w14:textId="77777777" w:rsidR="006D02A6" w:rsidRDefault="006D02A6" w:rsidP="006D02A6">
      <w:pPr>
        <w:widowControl w:val="0"/>
        <w:ind w:right="1"/>
        <w:jc w:val="both"/>
        <w:rPr>
          <w:b/>
          <w:sz w:val="22"/>
          <w:szCs w:val="22"/>
        </w:rPr>
      </w:pPr>
    </w:p>
    <w:p w14:paraId="6B5271FF" w14:textId="2CE2E90F" w:rsidR="00FE545C" w:rsidRDefault="003708D3" w:rsidP="008D2AB8">
      <w:pPr>
        <w:pStyle w:val="Tekstpodstawowy"/>
        <w:rPr>
          <w:b w:val="0"/>
        </w:rPr>
      </w:pPr>
      <w:r>
        <w:t>P</w:t>
      </w:r>
      <w:r w:rsidR="00FE545C">
        <w:t xml:space="preserve">roducent/model </w:t>
      </w:r>
      <w:r w:rsidR="00FE545C" w:rsidRPr="003708D3">
        <w:t>zaoferowanego sprzętu</w:t>
      </w:r>
      <w:r w:rsidRPr="003708D3">
        <w:t>:</w:t>
      </w:r>
      <w:r w:rsidR="00FE545C" w:rsidRPr="003708D3">
        <w:t xml:space="preserve"> </w:t>
      </w:r>
      <w:r w:rsidR="00FE545C" w:rsidRPr="003708D3">
        <w:rPr>
          <w:b w:val="0"/>
        </w:rPr>
        <w:t>…………………………………………..</w:t>
      </w:r>
    </w:p>
    <w:p w14:paraId="69547EBA" w14:textId="753C89A1" w:rsidR="00075E94" w:rsidRPr="00075E94" w:rsidRDefault="00075E94" w:rsidP="008D2AB8">
      <w:pPr>
        <w:pStyle w:val="Tekstpodstawowy"/>
        <w:rPr>
          <w:bCs/>
        </w:rPr>
      </w:pPr>
      <w:r w:rsidRPr="00075E94">
        <w:rPr>
          <w:bCs/>
          <w:highlight w:val="yellow"/>
        </w:rPr>
        <w:t>Kryteria oceny ofert :</w:t>
      </w:r>
      <w:r w:rsidRPr="00075E94">
        <w:rPr>
          <w:bCs/>
        </w:rPr>
        <w:t xml:space="preserve"> </w:t>
      </w:r>
    </w:p>
    <w:p w14:paraId="54EC3A66" w14:textId="378B1454" w:rsidR="008D2AB8" w:rsidRPr="00075E94" w:rsidRDefault="008D2AB8" w:rsidP="008D2AB8">
      <w:pPr>
        <w:widowControl w:val="0"/>
        <w:spacing w:line="360" w:lineRule="auto"/>
        <w:ind w:right="1"/>
        <w:jc w:val="both"/>
        <w:rPr>
          <w:b/>
          <w:i/>
          <w:iCs/>
        </w:rPr>
      </w:pPr>
      <w:r w:rsidRPr="00075E94">
        <w:rPr>
          <w:b/>
          <w:i/>
          <w:iCs/>
          <w:highlight w:val="yellow"/>
        </w:rPr>
        <w:t>Termin realizacji umowy</w:t>
      </w:r>
      <w:r w:rsidRPr="00075E94">
        <w:rPr>
          <w:b/>
          <w:i/>
          <w:iCs/>
        </w:rPr>
        <w:t xml:space="preserve">: </w:t>
      </w:r>
      <w:r w:rsidRPr="00075E94">
        <w:rPr>
          <w:i/>
          <w:iCs/>
        </w:rPr>
        <w:t>………………………</w:t>
      </w:r>
      <w:r w:rsidR="00BC0879" w:rsidRPr="00075E94">
        <w:rPr>
          <w:i/>
          <w:iCs/>
        </w:rPr>
        <w:t>dni.</w:t>
      </w:r>
      <w:r w:rsidR="00F92166" w:rsidRPr="00075E94">
        <w:rPr>
          <w:i/>
          <w:iCs/>
          <w:highlight w:val="yellow"/>
        </w:rPr>
        <w:t xml:space="preserve"> </w:t>
      </w:r>
    </w:p>
    <w:p w14:paraId="05893127" w14:textId="6D97A9F0" w:rsidR="008D2AB8" w:rsidRPr="00075E94" w:rsidRDefault="00F92166" w:rsidP="00F92166">
      <w:pPr>
        <w:widowControl w:val="0"/>
        <w:spacing w:line="360" w:lineRule="auto"/>
        <w:ind w:right="1"/>
        <w:rPr>
          <w:i/>
          <w:iCs/>
        </w:rPr>
      </w:pPr>
      <w:r w:rsidRPr="00075E94">
        <w:rPr>
          <w:b/>
          <w:i/>
          <w:iCs/>
          <w:highlight w:val="yellow"/>
        </w:rPr>
        <w:t>Rozmiar pamięci wewnętrznej</w:t>
      </w:r>
      <w:r w:rsidRPr="00075E94">
        <w:rPr>
          <w:b/>
          <w:i/>
          <w:iCs/>
        </w:rPr>
        <w:t xml:space="preserve"> -rozmiar dysku ……..GB*)**) </w:t>
      </w:r>
      <w:r w:rsidRPr="00075E94">
        <w:rPr>
          <w:b/>
          <w:i/>
          <w:iCs/>
        </w:rPr>
        <w:br/>
        <w:t xml:space="preserve">lub </w:t>
      </w:r>
      <w:r w:rsidR="00BC0879" w:rsidRPr="00075E94">
        <w:rPr>
          <w:b/>
          <w:i/>
          <w:iCs/>
        </w:rPr>
        <w:t>……</w:t>
      </w:r>
      <w:r w:rsidRPr="00075E94">
        <w:rPr>
          <w:b/>
          <w:i/>
          <w:iCs/>
        </w:rPr>
        <w:t>T</w:t>
      </w:r>
      <w:r w:rsidR="00BC0879" w:rsidRPr="00075E94">
        <w:rPr>
          <w:b/>
          <w:i/>
          <w:iCs/>
        </w:rPr>
        <w:t xml:space="preserve">B </w:t>
      </w:r>
      <w:r w:rsidRPr="00075E94">
        <w:rPr>
          <w:b/>
          <w:i/>
          <w:iCs/>
        </w:rPr>
        <w:t xml:space="preserve">*)**) </w:t>
      </w:r>
    </w:p>
    <w:p w14:paraId="3BD82BE1" w14:textId="77777777" w:rsidR="00F92166" w:rsidRDefault="00F92166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</w:rPr>
        <w:t xml:space="preserve">*)  wpisać wartość </w:t>
      </w:r>
    </w:p>
    <w:p w14:paraId="5FC95456" w14:textId="4CC9E93F" w:rsidR="00F92166" w:rsidRDefault="00F92166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</w:rPr>
        <w:t xml:space="preserve">**) niepotrzebne skreślić </w:t>
      </w:r>
    </w:p>
    <w:p w14:paraId="7B2F4D5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8C589B" w14:textId="6CD9E0D3" w:rsidR="005528C7" w:rsidRPr="00082E2B" w:rsidRDefault="008D2AB8" w:rsidP="00082E2B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płatności:</w:t>
      </w:r>
      <w:r w:rsidRPr="00082E2B">
        <w:rPr>
          <w:bCs/>
          <w:sz w:val="22"/>
        </w:rPr>
        <w:t xml:space="preserve"> </w:t>
      </w:r>
      <w:r w:rsidR="00082E2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082E2B">
        <w:rPr>
          <w:sz w:val="22"/>
        </w:rPr>
        <w:t xml:space="preserve"> </w:t>
      </w:r>
      <w:r w:rsidR="00082E2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082E2B" w:rsidRPr="00082E2B">
        <w:rPr>
          <w:sz w:val="22"/>
        </w:rPr>
        <w:br/>
        <w:t>o podatku od towarów i usług.</w:t>
      </w:r>
    </w:p>
    <w:p w14:paraId="60B67724" w14:textId="132FFAD8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2D4A175" w14:textId="2141C314" w:rsidR="008D2AB8" w:rsidRDefault="008D2AB8" w:rsidP="003708D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242F0E0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FA661" w14:textId="7F06D8D1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3708D3">
        <w:rPr>
          <w:color w:val="000000"/>
          <w:sz w:val="22"/>
          <w:szCs w:val="22"/>
          <w:lang w:eastAsia="ar-SA"/>
        </w:rPr>
        <w:t xml:space="preserve">przez okres </w:t>
      </w:r>
      <w:r w:rsidR="00BC0879">
        <w:rPr>
          <w:color w:val="000000"/>
          <w:sz w:val="22"/>
          <w:szCs w:val="22"/>
          <w:lang w:eastAsia="ar-SA"/>
        </w:rPr>
        <w:t>9</w:t>
      </w:r>
      <w:r w:rsidRPr="003708D3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23EAB62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41A7C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CDE9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28195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79F750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8888934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17B9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E832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BB962D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30C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41C431D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33A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99F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8FAA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237DC4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74F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78A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A5BF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09F0FF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C6F4DBD" w14:textId="1A5B962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506231B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77D7550" w14:textId="469B091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30A41E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8DF09D" w14:textId="44B88B6D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F54806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CE4F8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0CCACC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0E235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6FA06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6914F6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560C2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1C94B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8165C7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B6D95D" w14:textId="77777777" w:rsidR="00FE545C" w:rsidRDefault="00FE545C" w:rsidP="00FE545C">
      <w:pPr>
        <w:jc w:val="both"/>
        <w:rPr>
          <w:sz w:val="22"/>
          <w:szCs w:val="22"/>
        </w:rPr>
      </w:pPr>
    </w:p>
    <w:p w14:paraId="6BADA4B0" w14:textId="77777777" w:rsidR="006B126A" w:rsidRPr="004E3B6C" w:rsidRDefault="006B126A" w:rsidP="006B126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D73862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72195" w14:textId="77777777" w:rsidR="00C06F23" w:rsidRDefault="00C06F23">
      <w:r>
        <w:separator/>
      </w:r>
    </w:p>
  </w:endnote>
  <w:endnote w:type="continuationSeparator" w:id="0">
    <w:p w14:paraId="78F9BC27" w14:textId="77777777" w:rsidR="00C06F23" w:rsidRDefault="00C0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E2D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69B64" w14:textId="77777777" w:rsidR="00C06F23" w:rsidRDefault="00C06F23">
      <w:r>
        <w:separator/>
      </w:r>
    </w:p>
  </w:footnote>
  <w:footnote w:type="continuationSeparator" w:id="0">
    <w:p w14:paraId="6544F099" w14:textId="77777777" w:rsidR="00C06F23" w:rsidRDefault="00C06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5DA6" w14:textId="19087CC0" w:rsidR="00F92166" w:rsidRDefault="00F92166" w:rsidP="00F92166">
    <w:pPr>
      <w:pStyle w:val="Nagwek"/>
      <w:jc w:val="center"/>
      <w:rPr>
        <w:sz w:val="24"/>
        <w:szCs w:val="24"/>
      </w:rPr>
    </w:pPr>
    <w:bookmarkStart w:id="1" w:name="_Hlk98158565"/>
    <w:r>
      <w:rPr>
        <w:noProof/>
        <w:sz w:val="22"/>
        <w:szCs w:val="22"/>
      </w:rPr>
      <w:drawing>
        <wp:inline distT="0" distB="0" distL="0" distR="0" wp14:anchorId="7E3EC8A5" wp14:editId="142CE2E1">
          <wp:extent cx="5448300" cy="504825"/>
          <wp:effectExtent l="0" t="0" r="0" b="9525"/>
          <wp:docPr id="835708889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658F8BEC" w14:textId="77777777" w:rsidR="00F92166" w:rsidRDefault="00F92166">
    <w:pPr>
      <w:pStyle w:val="Nagwek"/>
      <w:rPr>
        <w:sz w:val="22"/>
      </w:rPr>
    </w:pPr>
  </w:p>
  <w:p w14:paraId="2B0C9166" w14:textId="53EA7B7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65489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59764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035820">
    <w:abstractNumId w:val="1"/>
  </w:num>
  <w:num w:numId="4" w16cid:durableId="452411106">
    <w:abstractNumId w:val="3"/>
  </w:num>
  <w:num w:numId="5" w16cid:durableId="2319333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9301975">
    <w:abstractNumId w:val="0"/>
  </w:num>
  <w:num w:numId="7" w16cid:durableId="6917348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D5"/>
    <w:rsid w:val="00012286"/>
    <w:rsid w:val="00015CE5"/>
    <w:rsid w:val="000704FC"/>
    <w:rsid w:val="00071CCC"/>
    <w:rsid w:val="00075E94"/>
    <w:rsid w:val="00082E2B"/>
    <w:rsid w:val="000B731D"/>
    <w:rsid w:val="000D6134"/>
    <w:rsid w:val="000E09C7"/>
    <w:rsid w:val="000F6589"/>
    <w:rsid w:val="00106636"/>
    <w:rsid w:val="00116EC6"/>
    <w:rsid w:val="00150873"/>
    <w:rsid w:val="001801DD"/>
    <w:rsid w:val="001D4612"/>
    <w:rsid w:val="00207E98"/>
    <w:rsid w:val="002723B0"/>
    <w:rsid w:val="00315A4A"/>
    <w:rsid w:val="003708D3"/>
    <w:rsid w:val="00376ED5"/>
    <w:rsid w:val="004B7300"/>
    <w:rsid w:val="004C6753"/>
    <w:rsid w:val="00522F9B"/>
    <w:rsid w:val="00544B44"/>
    <w:rsid w:val="005528C7"/>
    <w:rsid w:val="00595C87"/>
    <w:rsid w:val="005D219F"/>
    <w:rsid w:val="005D2C65"/>
    <w:rsid w:val="005E6D94"/>
    <w:rsid w:val="0063384F"/>
    <w:rsid w:val="00643C6F"/>
    <w:rsid w:val="00646202"/>
    <w:rsid w:val="0065290F"/>
    <w:rsid w:val="006815F6"/>
    <w:rsid w:val="006B126A"/>
    <w:rsid w:val="006D02A6"/>
    <w:rsid w:val="00711EE5"/>
    <w:rsid w:val="00724BBC"/>
    <w:rsid w:val="00744298"/>
    <w:rsid w:val="0077343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0879"/>
    <w:rsid w:val="00C06F23"/>
    <w:rsid w:val="00C969A6"/>
    <w:rsid w:val="00CA7D36"/>
    <w:rsid w:val="00D24208"/>
    <w:rsid w:val="00D60C38"/>
    <w:rsid w:val="00D66893"/>
    <w:rsid w:val="00D90ACB"/>
    <w:rsid w:val="00DA56F8"/>
    <w:rsid w:val="00DC1500"/>
    <w:rsid w:val="00E018FE"/>
    <w:rsid w:val="00E44371"/>
    <w:rsid w:val="00E7661E"/>
    <w:rsid w:val="00E949B0"/>
    <w:rsid w:val="00EA0218"/>
    <w:rsid w:val="00EC0BEA"/>
    <w:rsid w:val="00F00591"/>
    <w:rsid w:val="00F07AAD"/>
    <w:rsid w:val="00F51688"/>
    <w:rsid w:val="00F53146"/>
    <w:rsid w:val="00F91018"/>
    <w:rsid w:val="00F92166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CBF66"/>
  <w15:chartTrackingRefBased/>
  <w15:docId w15:val="{750D16AD-CD2D-4182-A198-1D51222B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9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4F56F-3C3B-42DF-ACE3-CAB67C50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670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2023-05-11T10:07:00Z</cp:lastPrinted>
  <dcterms:created xsi:type="dcterms:W3CDTF">2023-08-23T07:48:00Z</dcterms:created>
  <dcterms:modified xsi:type="dcterms:W3CDTF">2023-08-24T07:45:00Z</dcterms:modified>
</cp:coreProperties>
</file>