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1FEAB" w14:textId="77777777" w:rsidR="00240C51" w:rsidRDefault="00240C51" w:rsidP="00240C51">
      <w:pPr>
        <w:pStyle w:val="Nagwek"/>
        <w:rPr>
          <w:rFonts w:ascii="Times New Roman" w:hAnsi="Times New Roman"/>
        </w:rPr>
      </w:pPr>
    </w:p>
    <w:p w14:paraId="2623C249" w14:textId="572EB059" w:rsidR="00240C51" w:rsidRPr="00DC7E52" w:rsidRDefault="00240C51" w:rsidP="00240C51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487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44E12E08" w14:textId="77777777" w:rsidR="00240C51" w:rsidRPr="00DC7E52" w:rsidRDefault="00240C51" w:rsidP="00240C51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DAFB5A3" w14:textId="77777777" w:rsidR="00240C51" w:rsidRPr="00DC7E52" w:rsidRDefault="00240C51" w:rsidP="00240C51">
      <w:pPr>
        <w:jc w:val="center"/>
        <w:rPr>
          <w:rFonts w:ascii="Times New Roman" w:hAnsi="Times New Roman"/>
          <w:b/>
        </w:rPr>
      </w:pPr>
    </w:p>
    <w:p w14:paraId="28D7E1B1" w14:textId="77777777" w:rsidR="00240C51" w:rsidRPr="00DC7E52" w:rsidRDefault="00240C51" w:rsidP="00240C51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7CFA14F8" w14:textId="77777777" w:rsidR="00240C51" w:rsidRPr="00DC7E52" w:rsidRDefault="00240C51" w:rsidP="00240C51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1036DD9" w14:textId="77777777" w:rsidR="00240C51" w:rsidRPr="00DC7E52" w:rsidRDefault="00240C51" w:rsidP="00240C51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B99EC22" w14:textId="77777777" w:rsidR="00240C51" w:rsidRPr="00DC7E52" w:rsidRDefault="00240C51" w:rsidP="00240C51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B04A712" w14:textId="4A785F04" w:rsidR="00240C51" w:rsidRPr="00DC7E52" w:rsidRDefault="006D4594" w:rsidP="00240C5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415C6">
        <w:rPr>
          <w:b/>
        </w:rPr>
        <w:t xml:space="preserve">Dostawa dwóch przenośnych zestawów do dezynfekcji gogli AR/VR z użyciem światła UV-C wraz z kontrolerami na potrzeby Instytutu Telekomunikacji </w:t>
      </w:r>
      <w:proofErr w:type="spellStart"/>
      <w:r w:rsidRPr="004415C6">
        <w:rPr>
          <w:b/>
        </w:rPr>
        <w:t>WIEiT</w:t>
      </w:r>
      <w:proofErr w:type="spellEnd"/>
      <w:r w:rsidR="00240C51" w:rsidRPr="00DC7E52">
        <w:rPr>
          <w:rFonts w:ascii="Times New Roman" w:hAnsi="Times New Roman"/>
          <w:b/>
        </w:rPr>
        <w:t>, nr sprawy: KC-zp.272-</w:t>
      </w:r>
      <w:r w:rsidR="00240C51">
        <w:rPr>
          <w:rFonts w:ascii="Times New Roman" w:hAnsi="Times New Roman"/>
          <w:b/>
        </w:rPr>
        <w:t>487</w:t>
      </w:r>
      <w:r w:rsidR="00240C51" w:rsidRPr="00DC7E52">
        <w:rPr>
          <w:rFonts w:ascii="Times New Roman" w:hAnsi="Times New Roman"/>
          <w:b/>
        </w:rPr>
        <w:t>/2</w:t>
      </w:r>
      <w:r w:rsidR="00240C51">
        <w:rPr>
          <w:rFonts w:ascii="Times New Roman" w:hAnsi="Times New Roman"/>
          <w:b/>
        </w:rPr>
        <w:t>3</w:t>
      </w:r>
      <w:r w:rsidR="00240C51" w:rsidRPr="00DC7E52">
        <w:rPr>
          <w:rFonts w:ascii="Times New Roman" w:hAnsi="Times New Roman"/>
          <w:b/>
          <w:bCs/>
          <w:iCs/>
        </w:rPr>
        <w:t xml:space="preserve">, </w:t>
      </w:r>
      <w:r w:rsidR="00240C51" w:rsidRPr="00DC7E52">
        <w:rPr>
          <w:rFonts w:ascii="Times New Roman" w:hAnsi="Times New Roman"/>
        </w:rPr>
        <w:t xml:space="preserve">prowadzonego przez Akademię Górniczo-Hutniczą w Krakowie, </w:t>
      </w:r>
    </w:p>
    <w:p w14:paraId="7C8A4BC1" w14:textId="77777777" w:rsidR="00240C51" w:rsidRPr="00DC7E52" w:rsidRDefault="00240C51" w:rsidP="00240C5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8932CF" w14:textId="77777777" w:rsidR="00240C51" w:rsidRPr="00DC7E52" w:rsidRDefault="00240C51" w:rsidP="00240C51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A6F073E" w14:textId="77777777" w:rsidR="00240C51" w:rsidRPr="00DC7E52" w:rsidRDefault="00240C51" w:rsidP="00240C5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0759968" w14:textId="77777777" w:rsidR="00240C51" w:rsidRPr="00DC7E52" w:rsidRDefault="00240C51" w:rsidP="00240C51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1A8B1A5A" w14:textId="77777777" w:rsidR="00240C51" w:rsidRPr="00DC7E52" w:rsidRDefault="00240C51" w:rsidP="00240C51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57EB3ED" w14:textId="77777777" w:rsidR="00240C51" w:rsidRPr="00DC7E52" w:rsidRDefault="00240C51" w:rsidP="00240C51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40C51" w:rsidRPr="00DC7E52" w14:paraId="0E5DCB26" w14:textId="77777777" w:rsidTr="001B46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8501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06581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0685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240C51" w:rsidRPr="00DC7E52" w14:paraId="6571778C" w14:textId="77777777" w:rsidTr="001B46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3870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ED0B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75FE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40C51" w:rsidRPr="00DC7E52" w14:paraId="0A7113A1" w14:textId="77777777" w:rsidTr="001B46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33BD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B97F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FCD4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40C51" w:rsidRPr="00DC7E52" w14:paraId="79119C19" w14:textId="77777777" w:rsidTr="001B467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ACD53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A7B8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0B06" w14:textId="77777777" w:rsidR="00240C51" w:rsidRPr="00DC7E52" w:rsidRDefault="00240C51" w:rsidP="001B467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39E70C1" w14:textId="77777777" w:rsidR="00240C51" w:rsidRPr="00DC7E52" w:rsidRDefault="00240C51" w:rsidP="00240C51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05877C0" w14:textId="77777777" w:rsidR="00240C51" w:rsidRPr="00DC7E52" w:rsidRDefault="00240C51" w:rsidP="00240C51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3CF6E036" w14:textId="77777777" w:rsidR="00240C51" w:rsidRPr="00DC7E52" w:rsidRDefault="00240C51" w:rsidP="00240C5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6043AD3" w14:textId="77777777" w:rsidR="00240C51" w:rsidRPr="00DC7E52" w:rsidRDefault="00240C51" w:rsidP="00240C5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B51AE3B" w14:textId="77777777" w:rsidR="00240C51" w:rsidRPr="00DC7E52" w:rsidRDefault="00240C51" w:rsidP="00240C51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795F7C2" w14:textId="77777777" w:rsidR="00240C51" w:rsidRPr="00DC7E52" w:rsidRDefault="00240C51" w:rsidP="00240C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F4E9DA6" w14:textId="77777777" w:rsidR="00240C51" w:rsidRPr="00DC7E52" w:rsidRDefault="00240C51" w:rsidP="00240C51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602D0C8" w14:textId="77777777" w:rsidR="00240C51" w:rsidRPr="00DC7E52" w:rsidRDefault="00240C51" w:rsidP="00240C51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5105CA7" w14:textId="77777777" w:rsidR="00240C51" w:rsidRPr="00DC7E52" w:rsidRDefault="00240C51" w:rsidP="00240C51">
      <w:pPr>
        <w:rPr>
          <w:rFonts w:ascii="Times New Roman" w:hAnsi="Times New Roman"/>
        </w:rPr>
      </w:pPr>
    </w:p>
    <w:p w14:paraId="7FBF3DE4" w14:textId="77777777" w:rsidR="00240C51" w:rsidRPr="00DC7E52" w:rsidRDefault="00240C51" w:rsidP="00240C51">
      <w:pPr>
        <w:rPr>
          <w:rFonts w:ascii="Times New Roman" w:hAnsi="Times New Roman"/>
        </w:rPr>
      </w:pPr>
    </w:p>
    <w:p w14:paraId="66B6621D" w14:textId="77777777" w:rsidR="00240C51" w:rsidRPr="009508B4" w:rsidRDefault="00240C51" w:rsidP="00240C51"/>
    <w:p w14:paraId="7DDEF056" w14:textId="77777777" w:rsidR="00240C51" w:rsidRPr="006B41DD" w:rsidRDefault="00240C51" w:rsidP="00240C51"/>
    <w:p w14:paraId="6CB71278" w14:textId="77777777" w:rsidR="00240C51" w:rsidRPr="009B4FF9" w:rsidRDefault="00240C51" w:rsidP="00240C51"/>
    <w:p w14:paraId="464C6FEB" w14:textId="77777777" w:rsidR="00240C51" w:rsidRPr="009F485C" w:rsidRDefault="00240C51" w:rsidP="00240C51"/>
    <w:p w14:paraId="7D6E5A9E" w14:textId="77777777" w:rsidR="00240C51" w:rsidRPr="00DC67FD" w:rsidRDefault="00240C51" w:rsidP="00240C51"/>
    <w:p w14:paraId="68B89495" w14:textId="1BE8ACEE" w:rsidR="00106AC7" w:rsidRPr="00240C51" w:rsidRDefault="00106AC7" w:rsidP="00240C51"/>
    <w:sectPr w:rsidR="00106AC7" w:rsidRPr="00240C5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ABCEE" w14:textId="77777777" w:rsidR="00FD1860" w:rsidRDefault="00FD1860">
      <w:r>
        <w:separator/>
      </w:r>
    </w:p>
  </w:endnote>
  <w:endnote w:type="continuationSeparator" w:id="0">
    <w:p w14:paraId="44E54BEB" w14:textId="77777777" w:rsidR="00FD1860" w:rsidRDefault="00FD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003A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09858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1B2C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8C36862" w14:textId="77777777" w:rsidR="00336EEB" w:rsidRDefault="006D4594" w:rsidP="00336EEB">
    <w:pPr>
      <w:pStyle w:val="Stopka"/>
      <w:tabs>
        <w:tab w:val="clear" w:pos="4536"/>
      </w:tabs>
      <w:jc w:val="center"/>
    </w:pPr>
    <w:r>
      <w:rPr>
        <w:noProof/>
      </w:rPr>
      <w:pict w14:anchorId="193003B4">
        <v:line id="_x0000_s1025" style="position:absolute;left:0;text-align:left;z-index:251657728" from="-3.85pt,8.7pt" to="455.15pt,8.7pt"/>
      </w:pict>
    </w:r>
  </w:p>
  <w:p w14:paraId="2B88626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1647E" w14:textId="77777777" w:rsidR="00067524" w:rsidRDefault="000675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EBED1" w14:textId="77777777" w:rsidR="00FD1860" w:rsidRDefault="00FD1860">
      <w:r>
        <w:separator/>
      </w:r>
    </w:p>
  </w:footnote>
  <w:footnote w:type="continuationSeparator" w:id="0">
    <w:p w14:paraId="4546A2A9" w14:textId="77777777" w:rsidR="00FD1860" w:rsidRDefault="00FD1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2C054" w14:textId="77777777" w:rsidR="00067524" w:rsidRDefault="00067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73EF" w14:textId="458E5A15" w:rsidR="00067524" w:rsidRDefault="006D4594">
    <w:pPr>
      <w:pStyle w:val="Nagwek"/>
    </w:pPr>
    <w:r>
      <w:rPr>
        <w:noProof/>
      </w:rPr>
      <w:pict w14:anchorId="79A2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1.1pt;margin-top:-.1pt;width:453.5pt;height:35.45pt;z-index:251658752;visibility:visibl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66E2" w14:textId="77777777" w:rsidR="00067524" w:rsidRDefault="000675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1120606">
    <w:abstractNumId w:val="14"/>
  </w:num>
  <w:num w:numId="2" w16cid:durableId="530993023">
    <w:abstractNumId w:val="0"/>
  </w:num>
  <w:num w:numId="3" w16cid:durableId="286398753">
    <w:abstractNumId w:val="12"/>
  </w:num>
  <w:num w:numId="4" w16cid:durableId="1028291027">
    <w:abstractNumId w:val="8"/>
  </w:num>
  <w:num w:numId="5" w16cid:durableId="1783962983">
    <w:abstractNumId w:val="7"/>
  </w:num>
  <w:num w:numId="6" w16cid:durableId="895697928">
    <w:abstractNumId w:val="1"/>
  </w:num>
  <w:num w:numId="7" w16cid:durableId="747114920">
    <w:abstractNumId w:val="6"/>
  </w:num>
  <w:num w:numId="8" w16cid:durableId="287324242">
    <w:abstractNumId w:val="3"/>
  </w:num>
  <w:num w:numId="9" w16cid:durableId="1451053984">
    <w:abstractNumId w:val="2"/>
  </w:num>
  <w:num w:numId="10" w16cid:durableId="1820882318">
    <w:abstractNumId w:val="5"/>
  </w:num>
  <w:num w:numId="11" w16cid:durableId="742265749">
    <w:abstractNumId w:val="11"/>
  </w:num>
  <w:num w:numId="12" w16cid:durableId="2113939746">
    <w:abstractNumId w:val="4"/>
  </w:num>
  <w:num w:numId="13" w16cid:durableId="698049162">
    <w:abstractNumId w:val="10"/>
  </w:num>
  <w:num w:numId="14" w16cid:durableId="174075586">
    <w:abstractNumId w:val="13"/>
  </w:num>
  <w:num w:numId="15" w16cid:durableId="14311232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860"/>
    <w:rsid w:val="0000184A"/>
    <w:rsid w:val="00012997"/>
    <w:rsid w:val="000621A2"/>
    <w:rsid w:val="00067524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40C51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4594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1BF8D1"/>
  <w15:chartTrackingRefBased/>
  <w15:docId w15:val="{8DAC0802-3C00-4B0E-9986-BA89C37C0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0C51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40C51"/>
  </w:style>
  <w:style w:type="paragraph" w:styleId="Akapitzlist">
    <w:name w:val="List Paragraph"/>
    <w:basedOn w:val="Normalny"/>
    <w:uiPriority w:val="34"/>
    <w:qFormat/>
    <w:rsid w:val="00240C5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2023-08-29T07:39:00Z</dcterms:created>
  <dcterms:modified xsi:type="dcterms:W3CDTF">2023-08-29T07:42:00Z</dcterms:modified>
</cp:coreProperties>
</file>