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F76C" w14:textId="77777777" w:rsidR="001E28DE" w:rsidRPr="00240E71" w:rsidRDefault="001E28DE" w:rsidP="001E28D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9F09444" w14:textId="77777777" w:rsidR="001E28DE" w:rsidRDefault="001E28DE" w:rsidP="001E28D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D74F115" w14:textId="77777777" w:rsidR="001E28DE" w:rsidRDefault="001E28DE" w:rsidP="001E28D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1A51A08D" w14:textId="77777777" w:rsidR="001E28DE" w:rsidRPr="0022732C" w:rsidRDefault="001E28DE" w:rsidP="001E28D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89069B" w14:textId="77777777" w:rsidR="001E28DE" w:rsidRDefault="001E28DE" w:rsidP="001E28D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CF49CA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A4EB048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7CDBB8E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AA12B06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3FC695B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562C2A4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28D1EDB6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8993AAF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96CFDB3" w14:textId="77777777" w:rsidR="001E28DE" w:rsidRPr="0022732C" w:rsidRDefault="001E28DE" w:rsidP="001E28D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54DA9B8" w14:textId="77777777" w:rsidR="001E28DE" w:rsidRDefault="001E28DE" w:rsidP="001E28DE">
      <w:pPr>
        <w:spacing w:line="360" w:lineRule="auto"/>
      </w:pPr>
      <w:r>
        <w:t>Do: Nazwa i siedziba Zamawiającego:</w:t>
      </w:r>
    </w:p>
    <w:p w14:paraId="3F74F50D" w14:textId="77777777" w:rsidR="001E28DE" w:rsidRPr="00C35C8C" w:rsidRDefault="001E28DE" w:rsidP="001E28DE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4E9BB48" w14:textId="77777777" w:rsidR="001E28DE" w:rsidRPr="00C35C8C" w:rsidRDefault="001E28DE" w:rsidP="001E28DE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5C27E8B" w14:textId="77777777" w:rsidR="001E28DE" w:rsidRDefault="001E28DE" w:rsidP="001E28DE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17D559D" w14:textId="77777777" w:rsidR="001E28DE" w:rsidRDefault="001E28DE" w:rsidP="001E28DE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204A4DF1" w14:textId="77777777" w:rsidR="001E28DE" w:rsidRDefault="001E28DE" w:rsidP="001E28DE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D9CCB39" w14:textId="77777777" w:rsidR="001E28DE" w:rsidRDefault="001E28DE" w:rsidP="001E28DE">
      <w:pPr>
        <w:ind w:firstLine="3969"/>
        <w:rPr>
          <w:b/>
        </w:rPr>
      </w:pPr>
    </w:p>
    <w:p w14:paraId="632D3E25" w14:textId="459819C3" w:rsidR="001E28DE" w:rsidRDefault="001E28DE" w:rsidP="001E28D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15C6" w:rsidRPr="004415C6">
        <w:rPr>
          <w:b/>
        </w:rPr>
        <w:t xml:space="preserve">Dostawa dwóch przenośnych zestawów do dezynfekcji gogli AR/VR z </w:t>
      </w:r>
      <w:r w:rsidR="004415C6" w:rsidRPr="004415C6">
        <w:rPr>
          <w:b/>
        </w:rPr>
        <w:t>użyciem</w:t>
      </w:r>
      <w:r w:rsidR="004415C6" w:rsidRPr="004415C6">
        <w:rPr>
          <w:b/>
        </w:rPr>
        <w:t xml:space="preserve"> światła UV-C wraz z kontrolerami na potrzeby Instytutu Telekomunikacji </w:t>
      </w:r>
      <w:proofErr w:type="spellStart"/>
      <w:r w:rsidR="004415C6" w:rsidRPr="004415C6"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KC-zp.272-487/23 </w:t>
      </w:r>
      <w:r>
        <w:t>oferuję realizację przedmiotu zamówienia, zgodnie z zasadami określonymi w specyfikacji istotnych warunków zamówienia.</w:t>
      </w:r>
    </w:p>
    <w:p w14:paraId="59B5F59F" w14:textId="77777777" w:rsidR="001E28DE" w:rsidRDefault="001E28DE" w:rsidP="001E28DE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E28DE" w:rsidRPr="002A16E2" w14:paraId="4EB459F6" w14:textId="77777777" w:rsidTr="0083499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0B8550" w14:textId="77777777" w:rsidR="001E28DE" w:rsidRPr="002A16E2" w:rsidRDefault="001E28DE" w:rsidP="0083499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064FFD" w14:textId="77777777" w:rsidR="001E28DE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6F37758C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3DA5777E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E5EB87" w14:textId="77777777" w:rsidR="001E28DE" w:rsidRPr="0084309D" w:rsidRDefault="001E28DE" w:rsidP="0083499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8949DA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7E2DF53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9E56AA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F6444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A665A80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AA9326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1DC10EB" w14:textId="77777777" w:rsidR="001E28DE" w:rsidRPr="008A2B7D" w:rsidRDefault="001E28DE" w:rsidP="008349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281C15E" w14:textId="77777777" w:rsidR="001E28DE" w:rsidRPr="008A2B7D" w:rsidRDefault="001E28DE" w:rsidP="008349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E3FD41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37772BE" w14:textId="77777777" w:rsidR="001E28DE" w:rsidRPr="008A2B7D" w:rsidRDefault="001E28DE" w:rsidP="0083499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879AB7A" w14:textId="77777777" w:rsidR="001E28DE" w:rsidRPr="008A2B7D" w:rsidRDefault="001E28DE" w:rsidP="008349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E28DE" w:rsidRPr="002A16E2" w14:paraId="4C89BEED" w14:textId="77777777" w:rsidTr="0083499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EC08C2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18E4E0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113C85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4B7750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2CE5FE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80285F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99C252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C0765E" w14:textId="77777777" w:rsidR="001E28DE" w:rsidRPr="002A16E2" w:rsidRDefault="001E28DE" w:rsidP="008349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E28DE" w:rsidRPr="002A16E2" w14:paraId="64C195A7" w14:textId="77777777" w:rsidTr="008349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6E6E93" w14:textId="77777777" w:rsidR="001E28DE" w:rsidRPr="002A16E2" w:rsidRDefault="001E28DE" w:rsidP="008349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ED7F" w14:textId="26128B8E" w:rsidR="001E28DE" w:rsidRPr="001F442D" w:rsidRDefault="001E28DE" w:rsidP="0083499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1F442D">
              <w:rPr>
                <w:b/>
                <w:sz w:val="16"/>
                <w:szCs w:val="16"/>
              </w:rPr>
              <w:t xml:space="preserve">Zestaw </w:t>
            </w:r>
            <w:r w:rsidR="004415C6">
              <w:rPr>
                <w:b/>
                <w:sz w:val="16"/>
                <w:szCs w:val="16"/>
              </w:rPr>
              <w:t>do dezynfekcji gogli AR/VR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F0CA" w14:textId="77777777" w:rsidR="001E28DE" w:rsidRPr="00A47B30" w:rsidRDefault="001E28DE" w:rsidP="008349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2C14" w14:textId="722A3C86" w:rsidR="001E28DE" w:rsidRPr="00F55968" w:rsidRDefault="001E28DE" w:rsidP="008349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EC08" w14:textId="77777777" w:rsidR="001E28DE" w:rsidRPr="002A16E2" w:rsidRDefault="001E28DE" w:rsidP="008349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D6E9" w14:textId="77777777" w:rsidR="001E28DE" w:rsidRPr="002A16E2" w:rsidRDefault="001E28DE" w:rsidP="008349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0609E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875B2C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</w:tr>
      <w:tr w:rsidR="004415C6" w:rsidRPr="002A16E2" w14:paraId="1A6B6AB7" w14:textId="77777777" w:rsidTr="008349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D81176" w14:textId="25E9B0F2" w:rsidR="004415C6" w:rsidRPr="002A16E2" w:rsidRDefault="004415C6" w:rsidP="008349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AE70" w14:textId="6DF340DD" w:rsidR="004415C6" w:rsidRPr="001F442D" w:rsidRDefault="004415C6" w:rsidP="00834990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Kontroler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DEF9" w14:textId="77777777" w:rsidR="004415C6" w:rsidRPr="00A47B30" w:rsidRDefault="004415C6" w:rsidP="008349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B997" w14:textId="644E68AA" w:rsidR="004415C6" w:rsidRDefault="004415C6" w:rsidP="008349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CC78" w14:textId="77777777" w:rsidR="004415C6" w:rsidRPr="002A16E2" w:rsidRDefault="004415C6" w:rsidP="008349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DFAD" w14:textId="77777777" w:rsidR="004415C6" w:rsidRPr="002A16E2" w:rsidRDefault="004415C6" w:rsidP="008349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35BFA6" w14:textId="77777777" w:rsidR="004415C6" w:rsidRPr="002A16E2" w:rsidRDefault="004415C6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607F0" w14:textId="77777777" w:rsidR="004415C6" w:rsidRPr="002A16E2" w:rsidRDefault="004415C6" w:rsidP="00834990">
            <w:pPr>
              <w:ind w:right="425"/>
              <w:rPr>
                <w:sz w:val="22"/>
                <w:szCs w:val="22"/>
              </w:rPr>
            </w:pPr>
          </w:p>
        </w:tc>
      </w:tr>
      <w:tr w:rsidR="001E28DE" w:rsidRPr="002A16E2" w14:paraId="707575AA" w14:textId="77777777" w:rsidTr="0083499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970C72" w14:textId="77777777" w:rsidR="001E28DE" w:rsidRDefault="001E28DE" w:rsidP="0083499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AC55704" w14:textId="77777777" w:rsidR="001E28DE" w:rsidRDefault="001E28DE" w:rsidP="00834990">
            <w:pPr>
              <w:ind w:right="425"/>
              <w:rPr>
                <w:sz w:val="22"/>
                <w:szCs w:val="22"/>
              </w:rPr>
            </w:pPr>
          </w:p>
          <w:p w14:paraId="0FA819FC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  <w:p w14:paraId="3EF990BE" w14:textId="77777777" w:rsidR="001E28DE" w:rsidRDefault="001E28DE" w:rsidP="0083499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732ABB5" w14:textId="77777777" w:rsidR="001E28DE" w:rsidRPr="002A16E2" w:rsidRDefault="001E28DE" w:rsidP="0083499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FAB2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B647F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BB09D8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</w:tr>
      <w:tr w:rsidR="001E28DE" w:rsidRPr="002A16E2" w14:paraId="46AAAABF" w14:textId="77777777" w:rsidTr="0083499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2FDE8F" w14:textId="77777777" w:rsidR="001E28DE" w:rsidRPr="002A16E2" w:rsidRDefault="001E28DE" w:rsidP="0083499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87A120D" w14:textId="77777777" w:rsidR="001E28DE" w:rsidRPr="002A16E2" w:rsidRDefault="001E28DE" w:rsidP="00834990">
            <w:pPr>
              <w:rPr>
                <w:sz w:val="22"/>
                <w:szCs w:val="22"/>
              </w:rPr>
            </w:pPr>
          </w:p>
          <w:p w14:paraId="7E137175" w14:textId="77777777" w:rsidR="001E28DE" w:rsidRPr="002A16E2" w:rsidRDefault="001E28DE" w:rsidP="0083499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Cena brutto za całość zamówienia/słownie: ……………………………………………………………/</w:t>
            </w:r>
          </w:p>
          <w:p w14:paraId="4AF495B5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1281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298DB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5EFA07" w14:textId="77777777" w:rsidR="001E28DE" w:rsidRPr="002A16E2" w:rsidRDefault="001E28DE" w:rsidP="0083499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C6530D0" w14:textId="77777777" w:rsidR="001E28DE" w:rsidRPr="00FB1B4F" w:rsidRDefault="001E28DE" w:rsidP="001E28D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10E63B7" w14:textId="77777777" w:rsidR="001E28DE" w:rsidRDefault="001E28DE" w:rsidP="001E28DE">
      <w:pPr>
        <w:pStyle w:val="Tekstpodstawowy"/>
      </w:pPr>
      <w:r>
        <w:t>Powyższa cena zawiera  podatek VAT w wysokości 23% tj.…………………….PLN</w:t>
      </w:r>
    </w:p>
    <w:p w14:paraId="64BECE80" w14:textId="16CC7F85" w:rsidR="001E28DE" w:rsidRPr="000552C2" w:rsidRDefault="001E28DE" w:rsidP="001E28DE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28 dni od daty </w:t>
      </w:r>
      <w:r w:rsidR="004415C6">
        <w:rPr>
          <w:b/>
        </w:rPr>
        <w:t>podpisania umowy</w:t>
      </w:r>
    </w:p>
    <w:p w14:paraId="0704E17D" w14:textId="77777777" w:rsidR="001E28DE" w:rsidRDefault="001E28DE" w:rsidP="001E28DE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614B3BD8" w14:textId="77777777" w:rsidR="001E28DE" w:rsidRPr="00FE545C" w:rsidRDefault="001E28DE" w:rsidP="001E28D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</w:t>
      </w:r>
      <w:r>
        <w:rPr>
          <w:sz w:val="22"/>
        </w:rPr>
        <w:t xml:space="preserve"> </w:t>
      </w:r>
      <w:r w:rsidRPr="00FE545C">
        <w:rPr>
          <w:sz w:val="22"/>
        </w:rPr>
        <w:t xml:space="preserve"> przedsiębiorców:</w:t>
      </w:r>
      <w:r w:rsidRPr="00FE545C">
        <w:rPr>
          <w:b/>
          <w:sz w:val="22"/>
        </w:rPr>
        <w:t xml:space="preserve"> TAK/NIE</w:t>
      </w:r>
    </w:p>
    <w:p w14:paraId="1E43B998" w14:textId="77777777" w:rsidR="001E28DE" w:rsidRPr="00FE545C" w:rsidRDefault="001E28DE" w:rsidP="001E28D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733B3D1" w14:textId="77777777" w:rsidR="001E28DE" w:rsidRDefault="001E28DE" w:rsidP="001E28DE">
      <w:pPr>
        <w:jc w:val="both"/>
        <w:rPr>
          <w:sz w:val="18"/>
          <w:szCs w:val="18"/>
        </w:rPr>
      </w:pPr>
    </w:p>
    <w:p w14:paraId="26AC9A17" w14:textId="77777777" w:rsidR="001E28DE" w:rsidRPr="00FE545C" w:rsidRDefault="001E28DE" w:rsidP="001E28D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6A0222C" w14:textId="77777777" w:rsidR="001E28DE" w:rsidRDefault="001E28DE" w:rsidP="001E28DE">
      <w:pPr>
        <w:jc w:val="both"/>
        <w:rPr>
          <w:sz w:val="18"/>
          <w:szCs w:val="18"/>
        </w:rPr>
      </w:pPr>
    </w:p>
    <w:p w14:paraId="084BC635" w14:textId="77777777" w:rsidR="001E28DE" w:rsidRPr="002A16E2" w:rsidRDefault="001E28DE" w:rsidP="001E28D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DFF9906" w14:textId="77777777" w:rsidR="001E28DE" w:rsidRPr="002A16E2" w:rsidRDefault="001E28DE" w:rsidP="001E28D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19E56BE" w14:textId="77777777" w:rsidR="001E28DE" w:rsidRDefault="001E28DE" w:rsidP="001E28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BAB015D" w14:textId="77777777" w:rsidR="001E28DE" w:rsidRPr="003E2056" w:rsidRDefault="001E28DE" w:rsidP="001E28DE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A601445" w14:textId="77777777" w:rsidR="001E28DE" w:rsidRPr="002A16E2" w:rsidRDefault="001E28DE" w:rsidP="001E28D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F6597C" w14:textId="77777777" w:rsidR="001E28DE" w:rsidRPr="002A16E2" w:rsidRDefault="001E28DE" w:rsidP="001E28D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D3A949" w14:textId="77777777" w:rsidR="001E28DE" w:rsidRPr="002A16E2" w:rsidRDefault="001E28DE" w:rsidP="001E28D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123B0C" w14:textId="77777777" w:rsidR="001E28DE" w:rsidRPr="002A16E2" w:rsidRDefault="001E28DE" w:rsidP="001E28D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E28DE" w:rsidRPr="002A16E2" w14:paraId="11D22296" w14:textId="77777777" w:rsidTr="008349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019EC" w14:textId="77777777" w:rsidR="001E28DE" w:rsidRPr="002A16E2" w:rsidRDefault="001E28DE" w:rsidP="00834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F2F0E" w14:textId="77777777" w:rsidR="001E28DE" w:rsidRPr="002A16E2" w:rsidRDefault="001E28DE" w:rsidP="00834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4DCE808" w14:textId="77777777" w:rsidR="001E28DE" w:rsidRPr="002A16E2" w:rsidRDefault="001E28DE" w:rsidP="00834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E3A5E" w14:textId="77777777" w:rsidR="001E28DE" w:rsidRPr="002A16E2" w:rsidRDefault="001E28DE" w:rsidP="00834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E28DE" w:rsidRPr="002A16E2" w14:paraId="6B9B4F2A" w14:textId="77777777" w:rsidTr="008349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5807A" w14:textId="77777777" w:rsidR="001E28DE" w:rsidRPr="002A16E2" w:rsidRDefault="001E28DE" w:rsidP="0083499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E93B3" w14:textId="77777777" w:rsidR="001E28DE" w:rsidRPr="002A16E2" w:rsidRDefault="001E28DE" w:rsidP="008349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50987" w14:textId="77777777" w:rsidR="001E28DE" w:rsidRPr="002A16E2" w:rsidRDefault="001E28DE" w:rsidP="008349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E28DE" w:rsidRPr="002A16E2" w14:paraId="1300BA55" w14:textId="77777777" w:rsidTr="0083499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8F744" w14:textId="77777777" w:rsidR="001E28DE" w:rsidRPr="002A16E2" w:rsidRDefault="001E28DE" w:rsidP="0083499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2D307" w14:textId="77777777" w:rsidR="001E28DE" w:rsidRPr="002A16E2" w:rsidRDefault="001E28DE" w:rsidP="008349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69FE4" w14:textId="77777777" w:rsidR="001E28DE" w:rsidRPr="002A16E2" w:rsidRDefault="001E28DE" w:rsidP="008349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DF913D1" w14:textId="77777777" w:rsidR="001E28DE" w:rsidRPr="002A16E2" w:rsidRDefault="001E28DE" w:rsidP="001E28D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79F098" w14:textId="77777777" w:rsidR="001E28DE" w:rsidRPr="002A16E2" w:rsidRDefault="001E28DE" w:rsidP="001E28D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C0FF5DA" w14:textId="77777777" w:rsidR="001E28DE" w:rsidRPr="002A16E2" w:rsidRDefault="001E28DE" w:rsidP="001E28D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B575EC6" w14:textId="77777777" w:rsidR="001E28DE" w:rsidRPr="002A16E2" w:rsidRDefault="001E28DE" w:rsidP="001E28D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1DB9CB5" w14:textId="77777777" w:rsidR="001E28DE" w:rsidRPr="002A16E2" w:rsidRDefault="001E28DE" w:rsidP="001E28D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117B03B" w14:textId="77777777" w:rsidR="001E28DE" w:rsidRPr="002A16E2" w:rsidRDefault="001E28DE" w:rsidP="001E28D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4D0B787" w14:textId="77777777" w:rsidR="001E28DE" w:rsidRPr="002A16E2" w:rsidRDefault="001E28DE" w:rsidP="001E28D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61D85B1" w14:textId="77777777" w:rsidR="001E28DE" w:rsidRPr="002A16E2" w:rsidRDefault="001E28DE" w:rsidP="001E28DE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59EB45C" w14:textId="77777777" w:rsidR="001E28DE" w:rsidRPr="002A16E2" w:rsidRDefault="001E28DE" w:rsidP="001E28DE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47A1E30" w14:textId="77777777" w:rsidR="001E28DE" w:rsidRPr="00DF34DC" w:rsidRDefault="001E28DE" w:rsidP="001E28DE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BE4FF83" w14:textId="77777777" w:rsidR="001E28DE" w:rsidRPr="008E459C" w:rsidRDefault="001E28DE" w:rsidP="001E28DE"/>
    <w:p w14:paraId="5B2B29E4" w14:textId="77777777" w:rsidR="001E28DE" w:rsidRPr="0098006D" w:rsidRDefault="001E28DE" w:rsidP="001E28DE"/>
    <w:p w14:paraId="040CBAE3" w14:textId="77777777" w:rsidR="00FE545C" w:rsidRPr="001E28DE" w:rsidRDefault="00FE545C" w:rsidP="001E28DE"/>
    <w:sectPr w:rsidR="00FE545C" w:rsidRPr="001E28D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21A11" w14:textId="77777777" w:rsidR="00952249" w:rsidRDefault="00952249">
      <w:r>
        <w:separator/>
      </w:r>
    </w:p>
  </w:endnote>
  <w:endnote w:type="continuationSeparator" w:id="0">
    <w:p w14:paraId="61ED47A6" w14:textId="77777777" w:rsidR="00952249" w:rsidRDefault="0095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D28A0" w14:textId="77777777" w:rsidR="00345C5E" w:rsidRDefault="00345C5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D8F39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2A3C7" w14:textId="77777777" w:rsidR="00952249" w:rsidRDefault="00952249">
      <w:r>
        <w:separator/>
      </w:r>
    </w:p>
  </w:footnote>
  <w:footnote w:type="continuationSeparator" w:id="0">
    <w:p w14:paraId="10053796" w14:textId="77777777" w:rsidR="00952249" w:rsidRDefault="00952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06E3B" w14:textId="793D7470" w:rsidR="001E28DE" w:rsidRDefault="00345C5E">
    <w:pPr>
      <w:pStyle w:val="Nagwek"/>
      <w:rPr>
        <w:sz w:val="22"/>
      </w:rPr>
    </w:pPr>
    <w:r>
      <w:rPr>
        <w:noProof/>
        <w:sz w:val="22"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50" type="#_x0000_t75" alt="stopka_listownika_prace-lab_v2" style="position:absolute;margin-left:0;margin-top:0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7B64E9F5" w14:textId="77777777" w:rsidR="001E28DE" w:rsidRDefault="001E28DE">
    <w:pPr>
      <w:pStyle w:val="Nagwek"/>
      <w:rPr>
        <w:sz w:val="22"/>
      </w:rPr>
    </w:pPr>
  </w:p>
  <w:p w14:paraId="14CAE362" w14:textId="77777777" w:rsidR="001E28DE" w:rsidRDefault="001E28DE">
    <w:pPr>
      <w:pStyle w:val="Nagwek"/>
      <w:rPr>
        <w:sz w:val="22"/>
      </w:rPr>
    </w:pPr>
  </w:p>
  <w:p w14:paraId="7FD71494" w14:textId="77777777" w:rsidR="001E28DE" w:rsidRDefault="001E28DE">
    <w:pPr>
      <w:pStyle w:val="Nagwek"/>
      <w:rPr>
        <w:sz w:val="22"/>
      </w:rPr>
    </w:pPr>
  </w:p>
  <w:p w14:paraId="3949BAFC" w14:textId="1C3E2AE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25268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6994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6496094">
    <w:abstractNumId w:val="0"/>
  </w:num>
  <w:num w:numId="4" w16cid:durableId="502017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24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8DE"/>
    <w:rsid w:val="00207E98"/>
    <w:rsid w:val="002723B0"/>
    <w:rsid w:val="00315A4A"/>
    <w:rsid w:val="00345C5E"/>
    <w:rsid w:val="004415C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2249"/>
    <w:rsid w:val="00970FE4"/>
    <w:rsid w:val="00A0022B"/>
    <w:rsid w:val="00A346FE"/>
    <w:rsid w:val="00A47B4D"/>
    <w:rsid w:val="00A83018"/>
    <w:rsid w:val="00B4133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B2D192"/>
  <w15:chartTrackingRefBased/>
  <w15:docId w15:val="{31E5150B-276A-4C18-9260-6F829618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8D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45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2023-08-29T07:35:00Z</cp:lastPrinted>
  <dcterms:created xsi:type="dcterms:W3CDTF">2023-08-29T07:25:00Z</dcterms:created>
  <dcterms:modified xsi:type="dcterms:W3CDTF">2023-08-29T07:35:00Z</dcterms:modified>
</cp:coreProperties>
</file>