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03D230" w14:textId="77777777" w:rsidR="001D6F8E" w:rsidRPr="0022732C" w:rsidRDefault="001D6F8E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5C5417ED" w:rsidR="002B4C17" w:rsidRDefault="00A01521" w:rsidP="004A55B6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1D6F8E" w:rsidRPr="001D6F8E">
        <w:rPr>
          <w:b/>
        </w:rPr>
        <w:t>profilometru - KC-</w:t>
      </w:r>
      <w:proofErr w:type="spellStart"/>
      <w:r w:rsidR="001D6F8E" w:rsidRPr="001D6F8E">
        <w:rPr>
          <w:b/>
        </w:rPr>
        <w:t>zp</w:t>
      </w:r>
      <w:proofErr w:type="spellEnd"/>
      <w:r w:rsidR="001D6F8E" w:rsidRPr="001D6F8E">
        <w:rPr>
          <w:b/>
        </w:rPr>
        <w:t>. 272-497/23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</w:t>
      </w:r>
      <w:r w:rsidR="004A55B6">
        <w:t xml:space="preserve"> </w:t>
      </w:r>
      <w:r w:rsidRPr="00894B65">
        <w:t>realizację przedmiotu zamówienia, zgodnie z zasadami określonymi w specyfikacji warunków zamówienia.</w:t>
      </w:r>
    </w:p>
    <w:p w14:paraId="7A162FD3" w14:textId="77777777" w:rsidR="001D6F8E" w:rsidRDefault="001D6F8E" w:rsidP="004A55B6">
      <w:pPr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B007E1" w14:paraId="0E9B290E" w14:textId="77777777" w:rsidTr="00B007E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030937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557B9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6833EC2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0B5732" w14:textId="77777777" w:rsidR="00B007E1" w:rsidRDefault="00B007E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1CCDE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76145F0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8F55C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DAAE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3761699B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1D1E0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B15A74C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FBD4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ECD9FF1" w14:textId="77777777" w:rsidR="00B007E1" w:rsidRDefault="00B007E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417DB525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B007E1" w14:paraId="76A0D3BB" w14:textId="77777777" w:rsidTr="00B007E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82C5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CE115C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CD2A9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A67E0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5FC4F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14AB6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003636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32C540A" w14:textId="77777777" w:rsidR="00B007E1" w:rsidRDefault="00B007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007E1" w14:paraId="70249512" w14:textId="77777777" w:rsidTr="00B007E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79B3B" w14:textId="77777777" w:rsidR="00B007E1" w:rsidRDefault="00B007E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E84B" w14:textId="0F3A3DE0" w:rsidR="00B007E1" w:rsidRPr="00A5581C" w:rsidRDefault="001D6F8E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Profilometr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787D" w14:textId="77777777" w:rsidR="00B007E1" w:rsidRDefault="00B007E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4D2" w14:textId="6618BAC7" w:rsidR="00B007E1" w:rsidRDefault="001D6F8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B007E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AC16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BC4" w14:textId="77777777" w:rsidR="00B007E1" w:rsidRDefault="00B007E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EEFBC0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3CBDCD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  <w:p w14:paraId="7B4A657E" w14:textId="77777777" w:rsidR="00B007E1" w:rsidRDefault="00B007E1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ACB5C5D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7855C6" w14:textId="77777777" w:rsidR="000F49CC" w:rsidRDefault="000F49CC" w:rsidP="000F49CC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3D7F6C04" w14:textId="77777777" w:rsidR="000F49CC" w:rsidRDefault="000F49CC" w:rsidP="000F49CC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C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F7A2E5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3113A4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  <w:tr w:rsidR="000F49CC" w14:paraId="1473C712" w14:textId="77777777" w:rsidTr="00B007E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310D7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8C9AC4C" w14:textId="77777777" w:rsidR="000F49CC" w:rsidRDefault="000F49CC" w:rsidP="000F49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AF2F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C4742A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A96426" w14:textId="77777777" w:rsidR="000F49CC" w:rsidRDefault="000F49CC" w:rsidP="000F49CC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7E76D38" w14:textId="77777777" w:rsidR="00B007E1" w:rsidRDefault="00B007E1" w:rsidP="00B43973">
      <w:pPr>
        <w:pStyle w:val="Tekstpodstawowy"/>
        <w:spacing w:line="240" w:lineRule="auto"/>
        <w:rPr>
          <w:sz w:val="22"/>
          <w:szCs w:val="22"/>
        </w:rPr>
      </w:pPr>
    </w:p>
    <w:p w14:paraId="5A26A4FD" w14:textId="4E5FE755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  <w:r w:rsidR="00A5581C" w:rsidRPr="00D03CC1">
        <w:rPr>
          <w:sz w:val="22"/>
          <w:szCs w:val="22"/>
          <w:highlight w:val="yellow"/>
        </w:rPr>
        <w:t>(</w:t>
      </w:r>
      <w:r w:rsidR="00A5581C" w:rsidRPr="00D03CC1">
        <w:rPr>
          <w:i/>
          <w:sz w:val="22"/>
          <w:szCs w:val="22"/>
          <w:highlight w:val="yellow"/>
        </w:rPr>
        <w:t>kryterium oceny ofert)</w:t>
      </w:r>
    </w:p>
    <w:p w14:paraId="319073B5" w14:textId="48648239" w:rsidR="008E22F5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</w:p>
    <w:p w14:paraId="60259117" w14:textId="77777777" w:rsidR="0062339E" w:rsidRDefault="0062339E" w:rsidP="0062339E">
      <w:pPr>
        <w:spacing w:line="276" w:lineRule="auto"/>
        <w:jc w:val="both"/>
        <w:rPr>
          <w:rFonts w:eastAsia="Calibri"/>
          <w:bCs/>
          <w:i/>
          <w:i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47C4E8C8" w14:textId="77777777" w:rsidR="004445AA" w:rsidRPr="00447599" w:rsidRDefault="004445AA" w:rsidP="0062339E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60F34368" w14:textId="77777777" w:rsidR="004445AA" w:rsidRDefault="004445AA" w:rsidP="00A01521">
      <w:pPr>
        <w:rPr>
          <w:b/>
          <w:sz w:val="22"/>
          <w:szCs w:val="22"/>
          <w:u w:val="single"/>
        </w:rPr>
      </w:pPr>
    </w:p>
    <w:p w14:paraId="66463B6F" w14:textId="77777777" w:rsidR="004445AA" w:rsidRDefault="004445AA" w:rsidP="00A01521">
      <w:pPr>
        <w:rPr>
          <w:b/>
          <w:sz w:val="22"/>
          <w:szCs w:val="22"/>
          <w:u w:val="single"/>
        </w:rPr>
      </w:pPr>
    </w:p>
    <w:p w14:paraId="17B679E5" w14:textId="6F6DE710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670C2117" w14:textId="5BCF44E7" w:rsidR="00356077" w:rsidRPr="00485601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485601">
        <w:rPr>
          <w:b/>
          <w:bCs/>
          <w:sz w:val="22"/>
          <w:szCs w:val="22"/>
        </w:rPr>
        <w:t xml:space="preserve">Serwis gwarancyjny sprawowany jest przez </w:t>
      </w:r>
      <w:r w:rsidR="00B05D18" w:rsidRPr="00B05D18">
        <w:rPr>
          <w:b/>
          <w:bCs/>
          <w:sz w:val="22"/>
          <w:szCs w:val="22"/>
        </w:rPr>
        <w:t>producenta lub autoryzowanego partnera serwisowego producenta</w:t>
      </w:r>
      <w:r w:rsidR="00B05D18">
        <w:rPr>
          <w:b/>
          <w:bCs/>
          <w:sz w:val="22"/>
          <w:szCs w:val="22"/>
        </w:rPr>
        <w:t xml:space="preserve"> </w:t>
      </w:r>
      <w:proofErr w:type="spellStart"/>
      <w:r w:rsidR="00BE6261">
        <w:rPr>
          <w:b/>
          <w:bCs/>
          <w:sz w:val="22"/>
          <w:szCs w:val="22"/>
        </w:rPr>
        <w:t>tj</w:t>
      </w:r>
      <w:proofErr w:type="spellEnd"/>
      <w:r w:rsidR="00BE6261">
        <w:rPr>
          <w:b/>
          <w:bCs/>
          <w:sz w:val="22"/>
          <w:szCs w:val="22"/>
        </w:rPr>
        <w:t>…………………………………..</w:t>
      </w:r>
      <w:r w:rsidRPr="00485601">
        <w:rPr>
          <w:sz w:val="22"/>
          <w:szCs w:val="22"/>
        </w:rPr>
        <w:t xml:space="preserve"> </w:t>
      </w:r>
      <w:r w:rsidRPr="00485601">
        <w:rPr>
          <w:sz w:val="22"/>
          <w:szCs w:val="22"/>
          <w:highlight w:val="yellow"/>
        </w:rPr>
        <w:t>(należy wpisać)</w:t>
      </w:r>
      <w:r w:rsidRPr="00485601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4AA1D774" w:rsidR="00485601" w:rsidRPr="00FE27A7" w:rsidRDefault="00485601" w:rsidP="00FE27A7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0F49CC"/>
    <w:rsid w:val="00101253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D6F8E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04F4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445AA"/>
    <w:rsid w:val="00454592"/>
    <w:rsid w:val="004576A0"/>
    <w:rsid w:val="00475F04"/>
    <w:rsid w:val="00485601"/>
    <w:rsid w:val="00486430"/>
    <w:rsid w:val="004A55B6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339E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5581C"/>
    <w:rsid w:val="00A70805"/>
    <w:rsid w:val="00A71EBA"/>
    <w:rsid w:val="00AA32E6"/>
    <w:rsid w:val="00AB1889"/>
    <w:rsid w:val="00AC49C3"/>
    <w:rsid w:val="00AE20E8"/>
    <w:rsid w:val="00B007E1"/>
    <w:rsid w:val="00B05D18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BE6261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A0C5C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E27A7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table" w:styleId="Tabela-Siatka">
    <w:name w:val="Table Grid"/>
    <w:basedOn w:val="Standardowy"/>
    <w:uiPriority w:val="39"/>
    <w:rsid w:val="00DA0C5C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FE2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0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559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2023-09-06T12:03:00Z</cp:lastPrinted>
  <dcterms:created xsi:type="dcterms:W3CDTF">2023-09-06T12:03:00Z</dcterms:created>
  <dcterms:modified xsi:type="dcterms:W3CDTF">2023-09-06T12:03:00Z</dcterms:modified>
</cp:coreProperties>
</file>