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F67B8" w14:textId="77777777" w:rsidR="00FB7F50" w:rsidRPr="002245BE" w:rsidRDefault="00AF63F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F63F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F63F3">
        <w:rPr>
          <w:sz w:val="22"/>
          <w:szCs w:val="22"/>
        </w:rPr>
        <w:t>2023-09-12</w:t>
      </w:r>
    </w:p>
    <w:p w14:paraId="366AF24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FDD987C" w14:textId="77777777" w:rsidR="00AF63F3" w:rsidRPr="00AF63F3" w:rsidRDefault="00AF63F3" w:rsidP="00FB7F50">
      <w:pPr>
        <w:spacing w:after="40"/>
        <w:rPr>
          <w:b/>
          <w:bCs/>
          <w:sz w:val="22"/>
          <w:szCs w:val="22"/>
        </w:rPr>
      </w:pPr>
      <w:r w:rsidRPr="00AF63F3">
        <w:rPr>
          <w:b/>
          <w:bCs/>
          <w:sz w:val="22"/>
          <w:szCs w:val="22"/>
        </w:rPr>
        <w:t>Akademia Górniczo - Hutnicza</w:t>
      </w:r>
    </w:p>
    <w:p w14:paraId="332FAF34" w14:textId="77777777" w:rsidR="00AF63F3" w:rsidRPr="00AF63F3" w:rsidRDefault="00AF63F3" w:rsidP="00FB7F50">
      <w:pPr>
        <w:spacing w:after="40"/>
        <w:rPr>
          <w:b/>
          <w:bCs/>
          <w:sz w:val="22"/>
          <w:szCs w:val="22"/>
        </w:rPr>
      </w:pPr>
      <w:r w:rsidRPr="00AF63F3">
        <w:rPr>
          <w:b/>
          <w:bCs/>
          <w:sz w:val="22"/>
          <w:szCs w:val="22"/>
        </w:rPr>
        <w:t>im. Stanisława Staszica w Krakowie</w:t>
      </w:r>
    </w:p>
    <w:p w14:paraId="476135C8" w14:textId="77777777" w:rsidR="00FB7F50" w:rsidRPr="002245BE" w:rsidRDefault="00AF63F3" w:rsidP="00FB7F50">
      <w:pPr>
        <w:spacing w:after="40"/>
        <w:rPr>
          <w:b/>
          <w:bCs/>
          <w:sz w:val="22"/>
          <w:szCs w:val="22"/>
        </w:rPr>
      </w:pPr>
      <w:r w:rsidRPr="00AF63F3">
        <w:rPr>
          <w:b/>
          <w:bCs/>
          <w:sz w:val="22"/>
          <w:szCs w:val="22"/>
        </w:rPr>
        <w:t>Dział Zamówień Publicznych</w:t>
      </w:r>
    </w:p>
    <w:p w14:paraId="775915F7" w14:textId="77777777" w:rsidR="00FB7F50" w:rsidRPr="002245BE" w:rsidRDefault="00AF63F3" w:rsidP="00FB7F50">
      <w:pPr>
        <w:rPr>
          <w:sz w:val="22"/>
          <w:szCs w:val="22"/>
        </w:rPr>
      </w:pPr>
      <w:r w:rsidRPr="00AF63F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F63F3">
        <w:rPr>
          <w:sz w:val="22"/>
          <w:szCs w:val="22"/>
        </w:rPr>
        <w:t>30</w:t>
      </w:r>
    </w:p>
    <w:p w14:paraId="2FAC9C8B" w14:textId="77777777" w:rsidR="00FB7F50" w:rsidRPr="002245BE" w:rsidRDefault="00AF63F3" w:rsidP="00FB7F50">
      <w:pPr>
        <w:rPr>
          <w:sz w:val="22"/>
          <w:szCs w:val="22"/>
        </w:rPr>
      </w:pPr>
      <w:r w:rsidRPr="00AF63F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F63F3">
        <w:rPr>
          <w:sz w:val="22"/>
          <w:szCs w:val="22"/>
        </w:rPr>
        <w:t>Kraków</w:t>
      </w:r>
    </w:p>
    <w:p w14:paraId="0BFE450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4AC0BA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F63F3" w:rsidRPr="00607F9B" w14:paraId="6CA5BC1D" w14:textId="77777777" w:rsidTr="008428BE">
        <w:trPr>
          <w:trHeight w:val="638"/>
        </w:trPr>
        <w:tc>
          <w:tcPr>
            <w:tcW w:w="959" w:type="dxa"/>
            <w:shd w:val="clear" w:color="auto" w:fill="auto"/>
          </w:tcPr>
          <w:p w14:paraId="47477F73" w14:textId="77777777" w:rsidR="00AF63F3" w:rsidRPr="00607F9B" w:rsidRDefault="00AF63F3" w:rsidP="008428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CF135B2" w14:textId="63893CEE" w:rsidR="00AF63F3" w:rsidRPr="00607F9B" w:rsidRDefault="00AF63F3" w:rsidP="008428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F63F3">
              <w:rPr>
                <w:sz w:val="22"/>
                <w:szCs w:val="22"/>
              </w:rPr>
              <w:t>przetarg</w:t>
            </w:r>
            <w:r w:rsidR="00CC3196">
              <w:rPr>
                <w:sz w:val="22"/>
                <w:szCs w:val="22"/>
              </w:rPr>
              <w:t>u</w:t>
            </w:r>
            <w:r w:rsidRPr="00AF63F3">
              <w:rPr>
                <w:sz w:val="22"/>
                <w:szCs w:val="22"/>
              </w:rPr>
              <w:t xml:space="preserve"> nieograniczon</w:t>
            </w:r>
            <w:r w:rsidR="00CC3196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F63F3">
              <w:rPr>
                <w:b/>
                <w:bCs/>
                <w:sz w:val="22"/>
                <w:szCs w:val="22"/>
              </w:rPr>
              <w:t>Dostaw</w:t>
            </w:r>
            <w:r w:rsidR="00CC3196">
              <w:rPr>
                <w:b/>
                <w:bCs/>
                <w:sz w:val="22"/>
                <w:szCs w:val="22"/>
              </w:rPr>
              <w:t>ę</w:t>
            </w:r>
            <w:r w:rsidRPr="00AF63F3">
              <w:rPr>
                <w:b/>
                <w:bCs/>
                <w:sz w:val="22"/>
                <w:szCs w:val="22"/>
              </w:rPr>
              <w:t xml:space="preserve"> 10 szt. </w:t>
            </w:r>
            <w:proofErr w:type="spellStart"/>
            <w:r w:rsidRPr="00AF63F3">
              <w:rPr>
                <w:b/>
                <w:bCs/>
                <w:sz w:val="22"/>
                <w:szCs w:val="22"/>
              </w:rPr>
              <w:t>switchy</w:t>
            </w:r>
            <w:proofErr w:type="spellEnd"/>
            <w:r w:rsidRPr="00AF63F3">
              <w:rPr>
                <w:b/>
                <w:bCs/>
                <w:sz w:val="22"/>
                <w:szCs w:val="22"/>
              </w:rPr>
              <w:t xml:space="preserve"> sieciowych na potrzeby Miasteczka Studenckiego AGH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F63F3">
              <w:rPr>
                <w:b/>
                <w:sz w:val="22"/>
                <w:szCs w:val="22"/>
              </w:rPr>
              <w:t>KC-zp.272-408/23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D2E853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F63F3" w14:paraId="2D0A2289" w14:textId="77777777" w:rsidTr="008428BE">
        <w:trPr>
          <w:cantSplit/>
        </w:trPr>
        <w:tc>
          <w:tcPr>
            <w:tcW w:w="10150" w:type="dxa"/>
          </w:tcPr>
          <w:p w14:paraId="6CB88EED" w14:textId="77777777" w:rsidR="00AF63F3" w:rsidRPr="00D26ED6" w:rsidRDefault="00AF63F3" w:rsidP="008428B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AF63F3">
              <w:rPr>
                <w:b/>
                <w:sz w:val="22"/>
                <w:szCs w:val="22"/>
              </w:rPr>
              <w:t>Comtel</w:t>
            </w:r>
            <w:proofErr w:type="spellEnd"/>
            <w:r w:rsidRPr="00AF63F3">
              <w:rPr>
                <w:b/>
                <w:sz w:val="22"/>
                <w:szCs w:val="22"/>
              </w:rPr>
              <w:t xml:space="preserve"> Import-Eksport</w:t>
            </w:r>
          </w:p>
          <w:p w14:paraId="7F500A09" w14:textId="77777777" w:rsidR="00AF63F3" w:rsidRPr="009F0E5C" w:rsidRDefault="00AF63F3" w:rsidP="008428BE">
            <w:pPr>
              <w:jc w:val="both"/>
              <w:rPr>
                <w:bCs/>
                <w:sz w:val="22"/>
                <w:szCs w:val="22"/>
              </w:rPr>
            </w:pPr>
            <w:r w:rsidRPr="00AF63F3">
              <w:rPr>
                <w:bCs/>
                <w:sz w:val="22"/>
                <w:szCs w:val="22"/>
              </w:rPr>
              <w:t>Zamoyskiego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63F3">
              <w:rPr>
                <w:bCs/>
                <w:sz w:val="22"/>
                <w:szCs w:val="22"/>
              </w:rPr>
              <w:t>49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9E09DC" w14:textId="77777777" w:rsidR="00AF63F3" w:rsidRPr="009F0E5C" w:rsidRDefault="00AF63F3" w:rsidP="008428BE">
            <w:pPr>
              <w:jc w:val="both"/>
              <w:rPr>
                <w:bCs/>
                <w:sz w:val="22"/>
                <w:szCs w:val="22"/>
              </w:rPr>
            </w:pPr>
            <w:r w:rsidRPr="00AF63F3">
              <w:rPr>
                <w:bCs/>
                <w:sz w:val="22"/>
                <w:szCs w:val="22"/>
              </w:rPr>
              <w:t>03-801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63F3">
              <w:rPr>
                <w:bCs/>
                <w:sz w:val="22"/>
                <w:szCs w:val="22"/>
              </w:rPr>
              <w:t>Warszawa</w:t>
            </w:r>
          </w:p>
          <w:p w14:paraId="15ED09E0" w14:textId="77777777" w:rsidR="00AF63F3" w:rsidRPr="00D26ED6" w:rsidRDefault="00AF63F3" w:rsidP="008428B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A09EC2" w14:textId="76CF6455" w:rsidR="00AF63F3" w:rsidRPr="00D26ED6" w:rsidRDefault="00AF63F3" w:rsidP="008428B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F63F3">
              <w:rPr>
                <w:sz w:val="22"/>
                <w:szCs w:val="22"/>
              </w:rPr>
              <w:t>Dostaw</w:t>
            </w:r>
            <w:r w:rsidR="00CC3196">
              <w:rPr>
                <w:sz w:val="22"/>
                <w:szCs w:val="22"/>
              </w:rPr>
              <w:t>ę</w:t>
            </w:r>
            <w:r w:rsidRPr="00AF63F3">
              <w:rPr>
                <w:sz w:val="22"/>
                <w:szCs w:val="22"/>
              </w:rPr>
              <w:t xml:space="preserve"> 10 szt. </w:t>
            </w:r>
            <w:proofErr w:type="spellStart"/>
            <w:r w:rsidRPr="00AF63F3">
              <w:rPr>
                <w:sz w:val="22"/>
                <w:szCs w:val="22"/>
              </w:rPr>
              <w:t>switchy</w:t>
            </w:r>
            <w:proofErr w:type="spellEnd"/>
            <w:r w:rsidRPr="00AF63F3">
              <w:rPr>
                <w:sz w:val="22"/>
                <w:szCs w:val="22"/>
              </w:rPr>
              <w:t xml:space="preserve"> sieciowych na potrzeby Miasteczka Studenckiego AGH w Krakowie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CC3196">
              <w:rPr>
                <w:sz w:val="22"/>
                <w:szCs w:val="22"/>
              </w:rPr>
              <w:br/>
            </w:r>
            <w:r w:rsidRPr="00AF63F3">
              <w:rPr>
                <w:b/>
                <w:sz w:val="22"/>
                <w:szCs w:val="22"/>
              </w:rPr>
              <w:t>18 450.00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9F73DC9" w14:textId="77777777" w:rsidR="00AF63F3" w:rsidRDefault="00AF63F3" w:rsidP="008428B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8DBA56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662F6D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D6647A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7D696D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E66C95E" w14:textId="77777777" w:rsidR="002B6761" w:rsidRPr="008567C7" w:rsidRDefault="00AF63F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8480BC4" w14:textId="77777777" w:rsidR="002B6761" w:rsidRPr="008567C7" w:rsidRDefault="00AF63F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0EF8385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3964F2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867541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F112CA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0E9DA2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F63F3" w:rsidRPr="008567C7" w14:paraId="4FED9F60" w14:textId="77777777" w:rsidTr="008428BE">
        <w:tc>
          <w:tcPr>
            <w:tcW w:w="709" w:type="dxa"/>
            <w:vAlign w:val="center"/>
          </w:tcPr>
          <w:p w14:paraId="1DA371F1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2256DF01" w14:textId="77777777" w:rsidR="00AF63F3" w:rsidRPr="002B6761" w:rsidRDefault="00AF63F3" w:rsidP="008428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F63F3">
              <w:rPr>
                <w:rFonts w:ascii="Times New Roman" w:hAnsi="Times New Roman" w:cs="Times New Roman"/>
                <w:b/>
                <w:sz w:val="18"/>
                <w:szCs w:val="18"/>
              </w:rPr>
              <w:t>Comtel</w:t>
            </w:r>
            <w:proofErr w:type="spellEnd"/>
            <w:r w:rsidRPr="00AF63F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Import-Eksport</w:t>
            </w:r>
          </w:p>
          <w:p w14:paraId="79B5E288" w14:textId="77777777" w:rsidR="00AF63F3" w:rsidRPr="008567C7" w:rsidRDefault="00AF63F3" w:rsidP="008428B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Zamoyskiego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1C06BF3" w14:textId="77777777" w:rsidR="00AF63F3" w:rsidRPr="001B7815" w:rsidRDefault="00AF63F3" w:rsidP="008428B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03-801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5DFA1C85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F2512F3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C54DF0D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EFDC958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92203B7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8F58003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D3CC8BB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F63F3" w:rsidRPr="008567C7" w14:paraId="2622B8E2" w14:textId="77777777" w:rsidTr="008428BE">
        <w:tc>
          <w:tcPr>
            <w:tcW w:w="709" w:type="dxa"/>
            <w:vAlign w:val="center"/>
          </w:tcPr>
          <w:p w14:paraId="6A080003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4FF560A2" w14:textId="77777777" w:rsidR="00AF63F3" w:rsidRPr="002B6761" w:rsidRDefault="00AF63F3" w:rsidP="008428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b/>
                <w:sz w:val="18"/>
                <w:szCs w:val="18"/>
              </w:rPr>
              <w:t>DSNET</w:t>
            </w:r>
          </w:p>
          <w:p w14:paraId="13891620" w14:textId="77777777" w:rsidR="00AF63F3" w:rsidRPr="008567C7" w:rsidRDefault="00AF63F3" w:rsidP="008428B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Budryka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D2272FD" w14:textId="77777777" w:rsidR="00AF63F3" w:rsidRPr="001B7815" w:rsidRDefault="00AF63F3" w:rsidP="008428B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30-072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7DA21193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 xml:space="preserve">  50,03</w:t>
            </w:r>
          </w:p>
        </w:tc>
        <w:tc>
          <w:tcPr>
            <w:tcW w:w="1134" w:type="dxa"/>
            <w:vAlign w:val="center"/>
          </w:tcPr>
          <w:p w14:paraId="4D89210C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0C5B1E3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B4613DA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A74697D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EFFAB56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15CF4A8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 xml:space="preserve">  90,03</w:t>
            </w:r>
          </w:p>
        </w:tc>
      </w:tr>
      <w:tr w:rsidR="00AF63F3" w:rsidRPr="008567C7" w14:paraId="744BC593" w14:textId="77777777" w:rsidTr="008428BE">
        <w:tc>
          <w:tcPr>
            <w:tcW w:w="709" w:type="dxa"/>
            <w:vAlign w:val="center"/>
          </w:tcPr>
          <w:p w14:paraId="1D1B8681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4403B285" w14:textId="77777777" w:rsidR="00AF63F3" w:rsidRPr="002B6761" w:rsidRDefault="00AF63F3" w:rsidP="008428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b/>
                <w:sz w:val="18"/>
                <w:szCs w:val="18"/>
              </w:rPr>
              <w:t>Tomasz Hinz COMEL</w:t>
            </w:r>
          </w:p>
          <w:p w14:paraId="5CE45FDF" w14:textId="77777777" w:rsidR="00AF63F3" w:rsidRPr="008567C7" w:rsidRDefault="00AF63F3" w:rsidP="008428B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Szewska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03ED9C2" w14:textId="77777777" w:rsidR="00AF63F3" w:rsidRPr="001B7815" w:rsidRDefault="00AF63F3" w:rsidP="008428B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77-200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Miastko</w:t>
            </w:r>
          </w:p>
        </w:tc>
        <w:tc>
          <w:tcPr>
            <w:tcW w:w="1134" w:type="dxa"/>
            <w:vAlign w:val="center"/>
          </w:tcPr>
          <w:p w14:paraId="4634C8F5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 xml:space="preserve">  48,16</w:t>
            </w:r>
          </w:p>
        </w:tc>
        <w:tc>
          <w:tcPr>
            <w:tcW w:w="1134" w:type="dxa"/>
            <w:vAlign w:val="center"/>
          </w:tcPr>
          <w:p w14:paraId="720E44E7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8765352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E673EF0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9E66856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73D7B57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CB1991C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 xml:space="preserve">  88,16</w:t>
            </w:r>
          </w:p>
        </w:tc>
      </w:tr>
      <w:tr w:rsidR="00AF63F3" w:rsidRPr="008567C7" w14:paraId="76CEAD94" w14:textId="77777777" w:rsidTr="008428BE">
        <w:tc>
          <w:tcPr>
            <w:tcW w:w="709" w:type="dxa"/>
            <w:vAlign w:val="center"/>
          </w:tcPr>
          <w:p w14:paraId="19E782BA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618EE9D1" w14:textId="77777777" w:rsidR="00AF63F3" w:rsidRPr="002B6761" w:rsidRDefault="00AF63F3" w:rsidP="008428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42ACE55F" w14:textId="77777777" w:rsidR="00AF63F3" w:rsidRPr="008567C7" w:rsidRDefault="00AF63F3" w:rsidP="008428B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DE83D4F" w14:textId="77777777" w:rsidR="00AF63F3" w:rsidRPr="001B7815" w:rsidRDefault="00AF63F3" w:rsidP="008428B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5184EAB2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 xml:space="preserve">  45,23</w:t>
            </w:r>
          </w:p>
        </w:tc>
        <w:tc>
          <w:tcPr>
            <w:tcW w:w="1134" w:type="dxa"/>
            <w:vAlign w:val="center"/>
          </w:tcPr>
          <w:p w14:paraId="732C9730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0B0F531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FBB09E0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576D59A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AED5F44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F6CAA51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 xml:space="preserve">  85,23</w:t>
            </w:r>
          </w:p>
        </w:tc>
      </w:tr>
      <w:tr w:rsidR="00AF63F3" w:rsidRPr="008567C7" w14:paraId="74390FD2" w14:textId="77777777" w:rsidTr="008428BE">
        <w:tc>
          <w:tcPr>
            <w:tcW w:w="709" w:type="dxa"/>
            <w:vAlign w:val="center"/>
          </w:tcPr>
          <w:p w14:paraId="71E603E5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0304F38" w14:textId="77777777" w:rsidR="00AF63F3" w:rsidRPr="002B6761" w:rsidRDefault="00AF63F3" w:rsidP="008428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b/>
                <w:sz w:val="18"/>
                <w:szCs w:val="18"/>
              </w:rPr>
              <w:t>MARAT Sp. z o.o.</w:t>
            </w:r>
          </w:p>
          <w:p w14:paraId="785BE7E3" w14:textId="77777777" w:rsidR="00AF63F3" w:rsidRPr="008567C7" w:rsidRDefault="00AF63F3" w:rsidP="008428B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Brzezińska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8DBF9C8" w14:textId="77777777" w:rsidR="00AF63F3" w:rsidRPr="001B7815" w:rsidRDefault="00AF63F3" w:rsidP="008428B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44-203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63F3">
              <w:rPr>
                <w:rFonts w:ascii="Times New Roman" w:hAnsi="Times New Roman" w:cs="Times New Roman"/>
                <w:bCs/>
                <w:sz w:val="18"/>
                <w:szCs w:val="18"/>
              </w:rPr>
              <w:t>Rybnik</w:t>
            </w:r>
          </w:p>
        </w:tc>
        <w:tc>
          <w:tcPr>
            <w:tcW w:w="1134" w:type="dxa"/>
            <w:vAlign w:val="center"/>
          </w:tcPr>
          <w:p w14:paraId="2A0A537C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23,08</w:t>
            </w:r>
          </w:p>
        </w:tc>
        <w:tc>
          <w:tcPr>
            <w:tcW w:w="1134" w:type="dxa"/>
            <w:vAlign w:val="center"/>
          </w:tcPr>
          <w:p w14:paraId="69319030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D7580F8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FE1636B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4AFB19F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33E11FA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F448F45" w14:textId="77777777" w:rsidR="00AF63F3" w:rsidRPr="008567C7" w:rsidRDefault="00AF63F3" w:rsidP="008428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63F3">
              <w:rPr>
                <w:rFonts w:ascii="Times New Roman" w:hAnsi="Times New Roman" w:cs="Times New Roman"/>
                <w:sz w:val="18"/>
                <w:szCs w:val="18"/>
              </w:rPr>
              <w:t xml:space="preserve">  63,08</w:t>
            </w:r>
          </w:p>
        </w:tc>
      </w:tr>
    </w:tbl>
    <w:p w14:paraId="4C20EF9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6952B7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148ABB3" w14:textId="77777777" w:rsidR="003C1A1D" w:rsidRPr="001B7815" w:rsidRDefault="003C1A1D" w:rsidP="003C1A1D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6BEFC1F9" w14:textId="77777777" w:rsidR="003C1A1D" w:rsidRDefault="003C1A1D" w:rsidP="003C1A1D">
      <w:pPr>
        <w:spacing w:before="120" w:after="120"/>
        <w:jc w:val="both"/>
        <w:rPr>
          <w:color w:val="000000"/>
          <w:sz w:val="16"/>
          <w:szCs w:val="16"/>
        </w:rPr>
      </w:pPr>
    </w:p>
    <w:p w14:paraId="67F16664" w14:textId="77777777" w:rsidR="003C1A1D" w:rsidRDefault="003C1A1D" w:rsidP="003C1A1D">
      <w:pPr>
        <w:spacing w:after="40" w:line="276" w:lineRule="auto"/>
        <w:jc w:val="both"/>
      </w:pPr>
      <w:r>
        <w:t>Informacja o terminie zawarcia umowy:</w:t>
      </w:r>
    </w:p>
    <w:p w14:paraId="32F1EAC3" w14:textId="77777777" w:rsidR="003C1A1D" w:rsidRPr="00F33C66" w:rsidRDefault="003C1A1D" w:rsidP="003C1A1D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43B1F88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04976" w14:textId="77777777" w:rsidR="003D68C3" w:rsidRDefault="003D68C3">
      <w:r>
        <w:separator/>
      </w:r>
    </w:p>
  </w:endnote>
  <w:endnote w:type="continuationSeparator" w:id="0">
    <w:p w14:paraId="27A97CAE" w14:textId="77777777" w:rsidR="003D68C3" w:rsidRDefault="003D6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E0C5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E8C0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8BE214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10FD15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BF8E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3B8D8" w14:textId="77777777" w:rsidR="003D68C3" w:rsidRDefault="003D68C3">
      <w:r>
        <w:separator/>
      </w:r>
    </w:p>
  </w:footnote>
  <w:footnote w:type="continuationSeparator" w:id="0">
    <w:p w14:paraId="3EF59FBE" w14:textId="77777777" w:rsidR="003D68C3" w:rsidRDefault="003D6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AFF5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4D78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0039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8C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C1A1D"/>
    <w:rsid w:val="003D611C"/>
    <w:rsid w:val="003D68C3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63F3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196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6C2865"/>
  <w15:chartTrackingRefBased/>
  <w15:docId w15:val="{1FFB4FEE-544F-4D8E-B442-4B3ABDB4F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2023-09-12T08:12:00Z</cp:lastPrinted>
  <dcterms:created xsi:type="dcterms:W3CDTF">2023-09-12T08:14:00Z</dcterms:created>
  <dcterms:modified xsi:type="dcterms:W3CDTF">2023-09-12T08:14:00Z</dcterms:modified>
</cp:coreProperties>
</file>