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0E357EFA" w:rsidR="005A4CE4" w:rsidRDefault="005A4CE4" w:rsidP="0089769E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F16591" w:rsidRPr="00F16591">
        <w:rPr>
          <w:rFonts w:ascii="Times New Roman" w:hAnsi="Times New Roman"/>
          <w:b/>
        </w:rPr>
        <w:t>przeprowadzenie szkolenia z zakresu tworzenia infografik i metod skutecznej prezentacji danych dla pracowników AGH w ramach projektu POWR.03.05.00-00-A076  "Akademia Dostępności"- KC-zp.272-512/23</w:t>
      </w:r>
      <w:bookmarkStart w:id="0" w:name="_GoBack"/>
      <w:bookmarkEnd w:id="0"/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56516C1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6A5C91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B6BEEA" w14:textId="77777777" w:rsidR="00517657" w:rsidRDefault="00517657" w:rsidP="0038231F">
      <w:pPr>
        <w:spacing w:after="0" w:line="240" w:lineRule="auto"/>
      </w:pPr>
      <w:r>
        <w:separator/>
      </w:r>
    </w:p>
  </w:endnote>
  <w:endnote w:type="continuationSeparator" w:id="0">
    <w:p w14:paraId="495989CC" w14:textId="77777777" w:rsidR="00517657" w:rsidRDefault="0051765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C99FE5" w14:textId="77777777" w:rsidR="00517657" w:rsidRDefault="00517657" w:rsidP="0038231F">
      <w:pPr>
        <w:spacing w:after="0" w:line="240" w:lineRule="auto"/>
      </w:pPr>
      <w:r>
        <w:separator/>
      </w:r>
    </w:p>
  </w:footnote>
  <w:footnote w:type="continuationSeparator" w:id="0">
    <w:p w14:paraId="211B3C64" w14:textId="77777777" w:rsidR="00517657" w:rsidRDefault="00517657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7023E2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956"/>
      <w:gridCol w:w="372"/>
      <w:gridCol w:w="372"/>
      <w:gridCol w:w="372"/>
    </w:tblGrid>
    <w:tr w:rsidR="002635B8" w14:paraId="36ED9734" w14:textId="77777777" w:rsidTr="007131C8">
      <w:tc>
        <w:tcPr>
          <w:tcW w:w="2303" w:type="dxa"/>
        </w:tcPr>
        <w:p w14:paraId="48DDF0B7" w14:textId="669DA100" w:rsidR="002635B8" w:rsidRDefault="006A5C91" w:rsidP="002635B8">
          <w:pPr>
            <w:spacing w:after="0" w:line="240" w:lineRule="auto"/>
            <w:rPr>
              <w14:props3d w14:extrusionH="25400" w14:contourW="25400" w14:prstMaterial="none"/>
            </w:rPr>
          </w:pPr>
          <w:r w:rsidRPr="00EB7AD2">
            <w:rPr>
              <w:noProof/>
            </w:rPr>
            <w:drawing>
              <wp:inline distT="0" distB="0" distL="0" distR="0" wp14:anchorId="6B084662" wp14:editId="2E2F4603">
                <wp:extent cx="4905375" cy="447675"/>
                <wp:effectExtent l="0" t="0" r="9525" b="9525"/>
                <wp:docPr id="1" name="Obraz 1" descr="Log_POWER_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 descr="Log_POWER_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05375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</w:tcPr>
        <w:p w14:paraId="05688695" w14:textId="4BD7D9BF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54A4A84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AF5D978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3E938BC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3DCD"/>
    <w:rsid w:val="00100A9F"/>
    <w:rsid w:val="00132E63"/>
    <w:rsid w:val="001902D2"/>
    <w:rsid w:val="001C6945"/>
    <w:rsid w:val="001E4E82"/>
    <w:rsid w:val="001F027E"/>
    <w:rsid w:val="001F02B1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641F0"/>
    <w:rsid w:val="00586F1F"/>
    <w:rsid w:val="005A4CE4"/>
    <w:rsid w:val="005A6711"/>
    <w:rsid w:val="005C39CA"/>
    <w:rsid w:val="005E176A"/>
    <w:rsid w:val="0061116C"/>
    <w:rsid w:val="00634311"/>
    <w:rsid w:val="00641874"/>
    <w:rsid w:val="006676AE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9769E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6D4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7F8F"/>
    <w:rsid w:val="00EE1FBF"/>
    <w:rsid w:val="00EF176C"/>
    <w:rsid w:val="00EF74CA"/>
    <w:rsid w:val="00F04280"/>
    <w:rsid w:val="00F04CC8"/>
    <w:rsid w:val="00F06967"/>
    <w:rsid w:val="00F16591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F7B5C-4B74-4481-BBF2-F98E9A6EA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Ewa Wojciechowska</cp:lastModifiedBy>
  <cp:revision>2</cp:revision>
  <cp:lastPrinted>2023-09-12T08:07:00Z</cp:lastPrinted>
  <dcterms:created xsi:type="dcterms:W3CDTF">2023-09-12T08:07:00Z</dcterms:created>
  <dcterms:modified xsi:type="dcterms:W3CDTF">2023-09-12T08:07:00Z</dcterms:modified>
</cp:coreProperties>
</file>