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51913" w14:textId="368E1FB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6AFBA2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E864D1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148C8D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04DDD9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63B8D0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59E19D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D520DD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FE9EE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C7F399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7D0FA5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720ED6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40E77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5FD29B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99DBF69" w14:textId="645F6283" w:rsidR="00CF17AF" w:rsidRPr="002264A5" w:rsidRDefault="00CF17AF" w:rsidP="002264A5">
      <w:pPr>
        <w:ind w:right="-110"/>
        <w:rPr>
          <w:b/>
          <w:sz w:val="22"/>
          <w:szCs w:val="22"/>
        </w:rPr>
      </w:pPr>
      <w:r w:rsidRPr="002264A5">
        <w:rPr>
          <w:b/>
          <w:sz w:val="22"/>
          <w:szCs w:val="22"/>
        </w:rPr>
        <w:t xml:space="preserve">Akademia Górniczo </w:t>
      </w:r>
      <w:r w:rsidR="002264A5" w:rsidRPr="002264A5">
        <w:rPr>
          <w:b/>
          <w:sz w:val="22"/>
          <w:szCs w:val="22"/>
        </w:rPr>
        <w:t>–</w:t>
      </w:r>
      <w:r w:rsidRPr="002264A5">
        <w:rPr>
          <w:b/>
          <w:sz w:val="22"/>
          <w:szCs w:val="22"/>
        </w:rPr>
        <w:t xml:space="preserve"> Hutnicza</w:t>
      </w:r>
      <w:r w:rsidR="002264A5" w:rsidRPr="002264A5">
        <w:rPr>
          <w:b/>
          <w:sz w:val="22"/>
          <w:szCs w:val="22"/>
        </w:rPr>
        <w:t xml:space="preserve"> </w:t>
      </w:r>
      <w:r w:rsidRPr="002264A5">
        <w:rPr>
          <w:b/>
          <w:sz w:val="22"/>
          <w:szCs w:val="22"/>
        </w:rPr>
        <w:t>im. Stanisława Staszica w Krakowie</w:t>
      </w:r>
    </w:p>
    <w:p w14:paraId="73C4E2CD" w14:textId="77777777" w:rsidR="008D2AB8" w:rsidRPr="002264A5" w:rsidRDefault="00CF17AF" w:rsidP="002264A5">
      <w:pPr>
        <w:ind w:right="-110"/>
        <w:rPr>
          <w:b/>
          <w:sz w:val="22"/>
          <w:szCs w:val="22"/>
        </w:rPr>
      </w:pPr>
      <w:r w:rsidRPr="002264A5">
        <w:rPr>
          <w:b/>
          <w:sz w:val="22"/>
          <w:szCs w:val="22"/>
        </w:rPr>
        <w:t>Dział Zamówień Publicznych</w:t>
      </w:r>
      <w:r w:rsidR="008D2AB8" w:rsidRPr="002264A5">
        <w:rPr>
          <w:b/>
          <w:sz w:val="22"/>
          <w:szCs w:val="22"/>
        </w:rPr>
        <w:t xml:space="preserve">  </w:t>
      </w:r>
    </w:p>
    <w:p w14:paraId="55E7A73F" w14:textId="43BB7E87" w:rsidR="008D2AB8" w:rsidRPr="002264A5" w:rsidRDefault="00CF17AF" w:rsidP="002264A5">
      <w:pPr>
        <w:ind w:right="-110"/>
        <w:rPr>
          <w:b/>
          <w:sz w:val="22"/>
          <w:szCs w:val="22"/>
        </w:rPr>
      </w:pPr>
      <w:r w:rsidRPr="002264A5">
        <w:rPr>
          <w:b/>
          <w:sz w:val="22"/>
          <w:szCs w:val="22"/>
        </w:rPr>
        <w:t>Al. Mickiewicza</w:t>
      </w:r>
      <w:r w:rsidR="008D2AB8" w:rsidRPr="002264A5">
        <w:rPr>
          <w:b/>
          <w:sz w:val="22"/>
          <w:szCs w:val="22"/>
        </w:rPr>
        <w:t xml:space="preserve"> </w:t>
      </w:r>
      <w:r w:rsidRPr="002264A5">
        <w:rPr>
          <w:b/>
          <w:sz w:val="22"/>
          <w:szCs w:val="22"/>
        </w:rPr>
        <w:t>30</w:t>
      </w:r>
      <w:r w:rsidR="002264A5" w:rsidRPr="002264A5">
        <w:rPr>
          <w:b/>
          <w:sz w:val="22"/>
          <w:szCs w:val="22"/>
        </w:rPr>
        <w:t xml:space="preserve">, </w:t>
      </w:r>
      <w:r w:rsidRPr="002264A5">
        <w:rPr>
          <w:b/>
          <w:sz w:val="22"/>
          <w:szCs w:val="22"/>
        </w:rPr>
        <w:t>30-059</w:t>
      </w:r>
      <w:r w:rsidR="008D2AB8" w:rsidRPr="002264A5">
        <w:rPr>
          <w:b/>
          <w:sz w:val="22"/>
          <w:szCs w:val="22"/>
        </w:rPr>
        <w:t xml:space="preserve"> </w:t>
      </w:r>
      <w:r w:rsidRPr="002264A5">
        <w:rPr>
          <w:b/>
          <w:sz w:val="22"/>
          <w:szCs w:val="22"/>
        </w:rPr>
        <w:t>Kraków</w:t>
      </w:r>
      <w:r w:rsidR="008D2AB8" w:rsidRPr="002264A5">
        <w:rPr>
          <w:b/>
          <w:sz w:val="22"/>
          <w:szCs w:val="22"/>
        </w:rPr>
        <w:t xml:space="preserve">,  </w:t>
      </w:r>
    </w:p>
    <w:p w14:paraId="3307FC3F" w14:textId="77777777" w:rsidR="008D2AB8" w:rsidRPr="002264A5" w:rsidRDefault="008D2AB8" w:rsidP="002264A5">
      <w:pPr>
        <w:ind w:firstLine="3969"/>
        <w:rPr>
          <w:b/>
          <w:sz w:val="22"/>
          <w:szCs w:val="22"/>
        </w:rPr>
      </w:pPr>
    </w:p>
    <w:p w14:paraId="5464C6FD" w14:textId="7C3018B8" w:rsidR="008D2AB8" w:rsidRPr="002264A5" w:rsidRDefault="008D2AB8" w:rsidP="002264A5">
      <w:pPr>
        <w:widowControl w:val="0"/>
        <w:ind w:right="1"/>
        <w:jc w:val="both"/>
        <w:rPr>
          <w:sz w:val="22"/>
          <w:szCs w:val="22"/>
        </w:rPr>
      </w:pPr>
      <w:r w:rsidRPr="002264A5">
        <w:rPr>
          <w:sz w:val="22"/>
          <w:szCs w:val="22"/>
        </w:rPr>
        <w:t xml:space="preserve">Przystępując do postępowania o udzielenie zamówienia publicznego, którego przedmiotem jest </w:t>
      </w:r>
      <w:r w:rsidR="00CF17AF" w:rsidRPr="002264A5">
        <w:rPr>
          <w:b/>
          <w:sz w:val="22"/>
          <w:szCs w:val="22"/>
        </w:rPr>
        <w:t>dostawa 3 monitorów wielkoformato</w:t>
      </w:r>
      <w:r w:rsidR="002264A5" w:rsidRPr="002264A5">
        <w:rPr>
          <w:b/>
          <w:sz w:val="22"/>
          <w:szCs w:val="22"/>
        </w:rPr>
        <w:t>w</w:t>
      </w:r>
      <w:r w:rsidR="00CF17AF" w:rsidRPr="002264A5">
        <w:rPr>
          <w:b/>
          <w:sz w:val="22"/>
          <w:szCs w:val="22"/>
        </w:rPr>
        <w:t>ych wraz ze stojakami, 1 ekranu projekcyjnego i 7 sz. projektorów wraz z oprzyrządowaniem dla WGGiOŚ - KC-zp.272-535/23</w:t>
      </w:r>
      <w:r w:rsidRPr="002264A5">
        <w:rPr>
          <w:b/>
          <w:sz w:val="22"/>
          <w:szCs w:val="22"/>
        </w:rPr>
        <w:t xml:space="preserve">, </w:t>
      </w:r>
      <w:r w:rsidRPr="002264A5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3932CA67" w14:textId="77777777" w:rsidR="008D2AB8" w:rsidRPr="002264A5" w:rsidRDefault="008D2AB8" w:rsidP="002264A5">
      <w:pPr>
        <w:tabs>
          <w:tab w:val="right" w:pos="9000"/>
        </w:tabs>
        <w:rPr>
          <w:sz w:val="22"/>
          <w:szCs w:val="22"/>
        </w:rPr>
      </w:pPr>
    </w:p>
    <w:p w14:paraId="4EC43FD6" w14:textId="77777777" w:rsidR="002264A5" w:rsidRDefault="002264A5" w:rsidP="002264A5">
      <w:pPr>
        <w:widowControl w:val="0"/>
        <w:ind w:right="1"/>
      </w:pPr>
      <w:r>
        <w:t>Oferuję/emy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695"/>
        <w:gridCol w:w="1701"/>
        <w:gridCol w:w="567"/>
        <w:gridCol w:w="1701"/>
        <w:gridCol w:w="1276"/>
        <w:gridCol w:w="1559"/>
      </w:tblGrid>
      <w:tr w:rsidR="002264A5" w14:paraId="5F382735" w14:textId="77777777" w:rsidTr="002264A5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D1CA3C" w14:textId="77777777" w:rsidR="002264A5" w:rsidRDefault="002264A5" w:rsidP="007464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6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48434D" w14:textId="77777777" w:rsidR="002264A5" w:rsidRDefault="002264A5" w:rsidP="0074648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4F4AC334" w14:textId="77777777" w:rsidR="002264A5" w:rsidRDefault="002264A5" w:rsidP="0074648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2F80C1" w14:textId="77777777" w:rsidR="002264A5" w:rsidRDefault="002264A5" w:rsidP="0074648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736B1DF0" w14:textId="72B6AB86" w:rsidR="002264A5" w:rsidRDefault="002264A5" w:rsidP="0074648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  <w:p w14:paraId="6F68785F" w14:textId="64DF2199" w:rsidR="002264A5" w:rsidRDefault="002264A5" w:rsidP="00746487">
            <w:pPr>
              <w:jc w:val="center"/>
              <w:rPr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5DED2EB" w14:textId="77777777" w:rsidR="002264A5" w:rsidRDefault="002264A5" w:rsidP="0074648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4E4555" w14:textId="77777777" w:rsidR="002264A5" w:rsidRDefault="002264A5" w:rsidP="0074648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C69E0D" w14:textId="77777777" w:rsidR="002264A5" w:rsidRDefault="002264A5" w:rsidP="0074648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AA4032" w14:textId="77777777" w:rsidR="002264A5" w:rsidRDefault="002264A5" w:rsidP="0074648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216DB886" w14:textId="77777777" w:rsidR="002264A5" w:rsidRDefault="002264A5" w:rsidP="007464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94CB7E9" w14:textId="77777777" w:rsidR="002264A5" w:rsidRDefault="002264A5" w:rsidP="0074648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2264A5" w14:paraId="06847AEA" w14:textId="77777777" w:rsidTr="002264A5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44F3A0" w14:textId="77777777" w:rsidR="002264A5" w:rsidRDefault="002264A5" w:rsidP="0074648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42ECA8" w14:textId="77777777" w:rsidR="002264A5" w:rsidRDefault="002264A5" w:rsidP="0074648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7DD754" w14:textId="77777777" w:rsidR="002264A5" w:rsidRDefault="002264A5" w:rsidP="0074648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BA7360" w14:textId="77777777" w:rsidR="002264A5" w:rsidRDefault="002264A5" w:rsidP="0074648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E91D1D" w14:textId="77777777" w:rsidR="002264A5" w:rsidRDefault="002264A5" w:rsidP="0074648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0EC950" w14:textId="77777777" w:rsidR="002264A5" w:rsidRDefault="002264A5" w:rsidP="0074648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4DCB7F" w14:textId="77777777" w:rsidR="002264A5" w:rsidRDefault="002264A5" w:rsidP="0074648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2264A5" w14:paraId="3BC56877" w14:textId="77777777" w:rsidTr="002264A5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36C2A31" w14:textId="77777777" w:rsidR="002264A5" w:rsidRPr="002264A5" w:rsidRDefault="002264A5" w:rsidP="00746487">
            <w:pPr>
              <w:ind w:right="425"/>
              <w:rPr>
                <w:b/>
                <w:bCs/>
                <w:sz w:val="20"/>
                <w:szCs w:val="20"/>
              </w:rPr>
            </w:pPr>
          </w:p>
          <w:p w14:paraId="079B62B6" w14:textId="77777777" w:rsidR="002264A5" w:rsidRPr="002264A5" w:rsidRDefault="002264A5" w:rsidP="00746487">
            <w:pPr>
              <w:ind w:right="425"/>
              <w:rPr>
                <w:b/>
                <w:bCs/>
                <w:sz w:val="20"/>
                <w:szCs w:val="20"/>
              </w:rPr>
            </w:pPr>
            <w:r w:rsidRPr="002264A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6897A" w14:textId="77777777" w:rsidR="002264A5" w:rsidRPr="002264A5" w:rsidRDefault="002264A5" w:rsidP="00746487">
            <w:pPr>
              <w:rPr>
                <w:b/>
                <w:bCs/>
                <w:sz w:val="20"/>
                <w:szCs w:val="20"/>
              </w:rPr>
            </w:pPr>
          </w:p>
          <w:p w14:paraId="3474F15A" w14:textId="1ED5E343" w:rsidR="002264A5" w:rsidRPr="002264A5" w:rsidRDefault="002264A5" w:rsidP="00746487">
            <w:pPr>
              <w:rPr>
                <w:b/>
                <w:bCs/>
                <w:sz w:val="20"/>
                <w:szCs w:val="20"/>
              </w:rPr>
            </w:pPr>
            <w:r w:rsidRPr="002264A5">
              <w:rPr>
                <w:b/>
                <w:bCs/>
                <w:sz w:val="20"/>
                <w:szCs w:val="20"/>
              </w:rPr>
              <w:t>Monitor wielkoformatowy wraz ze stojakiem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5BD00F" w14:textId="77777777" w:rsidR="002264A5" w:rsidRPr="002264A5" w:rsidRDefault="002264A5" w:rsidP="00746487">
            <w:pPr>
              <w:ind w:right="425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497211" w14:textId="77777777" w:rsidR="002264A5" w:rsidRPr="002264A5" w:rsidRDefault="002264A5" w:rsidP="00746487">
            <w:pPr>
              <w:ind w:right="425"/>
              <w:rPr>
                <w:b/>
                <w:bCs/>
                <w:sz w:val="20"/>
                <w:szCs w:val="20"/>
              </w:rPr>
            </w:pPr>
          </w:p>
          <w:p w14:paraId="52A9CCDE" w14:textId="501C8F6A" w:rsidR="002264A5" w:rsidRPr="002264A5" w:rsidRDefault="002264A5" w:rsidP="00746487">
            <w:pPr>
              <w:ind w:right="425"/>
              <w:rPr>
                <w:b/>
                <w:bCs/>
                <w:sz w:val="20"/>
                <w:szCs w:val="20"/>
              </w:rPr>
            </w:pPr>
            <w:r w:rsidRPr="002264A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25408E" w14:textId="77777777" w:rsidR="002264A5" w:rsidRDefault="002264A5" w:rsidP="0074648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2A749B" w14:textId="77777777" w:rsidR="002264A5" w:rsidRDefault="002264A5" w:rsidP="0074648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C8432A" w14:textId="77777777" w:rsidR="002264A5" w:rsidRDefault="002264A5" w:rsidP="00746487">
            <w:pPr>
              <w:ind w:right="425"/>
              <w:rPr>
                <w:sz w:val="22"/>
              </w:rPr>
            </w:pPr>
          </w:p>
        </w:tc>
      </w:tr>
      <w:tr w:rsidR="002264A5" w14:paraId="167180A7" w14:textId="77777777" w:rsidTr="002264A5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727FD5" w14:textId="1B614C6E" w:rsidR="002264A5" w:rsidRPr="002264A5" w:rsidRDefault="002264A5" w:rsidP="00746487">
            <w:pPr>
              <w:ind w:right="425"/>
              <w:rPr>
                <w:b/>
                <w:bCs/>
                <w:sz w:val="20"/>
                <w:szCs w:val="20"/>
              </w:rPr>
            </w:pPr>
            <w:r w:rsidRPr="002264A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DDCD" w14:textId="4B1FF383" w:rsidR="002264A5" w:rsidRPr="002264A5" w:rsidRDefault="002264A5" w:rsidP="00746487">
            <w:pPr>
              <w:rPr>
                <w:b/>
                <w:bCs/>
                <w:sz w:val="20"/>
                <w:szCs w:val="20"/>
              </w:rPr>
            </w:pPr>
            <w:r w:rsidRPr="002264A5">
              <w:rPr>
                <w:b/>
                <w:bCs/>
                <w:sz w:val="20"/>
                <w:szCs w:val="20"/>
              </w:rPr>
              <w:t>Ekran projekcyjny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EFFD" w14:textId="77777777" w:rsidR="002264A5" w:rsidRPr="002264A5" w:rsidRDefault="002264A5" w:rsidP="00746487">
            <w:pPr>
              <w:ind w:right="425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BA0B" w14:textId="23CDD709" w:rsidR="002264A5" w:rsidRPr="002264A5" w:rsidRDefault="002264A5" w:rsidP="00746487">
            <w:pPr>
              <w:ind w:right="425"/>
              <w:rPr>
                <w:b/>
                <w:bCs/>
                <w:sz w:val="20"/>
                <w:szCs w:val="20"/>
              </w:rPr>
            </w:pPr>
            <w:r w:rsidRPr="002264A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F8AA" w14:textId="77777777" w:rsidR="002264A5" w:rsidRDefault="002264A5" w:rsidP="0074648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3BDE" w14:textId="77777777" w:rsidR="002264A5" w:rsidRDefault="002264A5" w:rsidP="0074648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90A3" w14:textId="77777777" w:rsidR="002264A5" w:rsidRDefault="002264A5" w:rsidP="00746487">
            <w:pPr>
              <w:ind w:right="425"/>
              <w:rPr>
                <w:sz w:val="22"/>
              </w:rPr>
            </w:pPr>
          </w:p>
        </w:tc>
      </w:tr>
      <w:tr w:rsidR="002264A5" w14:paraId="74D598C2" w14:textId="77777777" w:rsidTr="002264A5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5AAFE9" w14:textId="7EBDCF8E" w:rsidR="002264A5" w:rsidRPr="002264A5" w:rsidRDefault="002264A5" w:rsidP="00746487">
            <w:pPr>
              <w:ind w:right="425"/>
              <w:rPr>
                <w:b/>
                <w:bCs/>
                <w:sz w:val="20"/>
                <w:szCs w:val="20"/>
              </w:rPr>
            </w:pPr>
            <w:r w:rsidRPr="002264A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5A1B" w14:textId="47471081" w:rsidR="002264A5" w:rsidRPr="002264A5" w:rsidRDefault="002264A5" w:rsidP="00746487">
            <w:pPr>
              <w:rPr>
                <w:b/>
                <w:bCs/>
                <w:sz w:val="20"/>
                <w:szCs w:val="20"/>
              </w:rPr>
            </w:pPr>
            <w:r w:rsidRPr="002264A5">
              <w:rPr>
                <w:b/>
                <w:bCs/>
                <w:sz w:val="20"/>
                <w:szCs w:val="20"/>
              </w:rPr>
              <w:t>Projektor multimedialny z podsufitowym uchwytem montażowym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9D32" w14:textId="77777777" w:rsidR="002264A5" w:rsidRPr="002264A5" w:rsidRDefault="002264A5" w:rsidP="00746487">
            <w:pPr>
              <w:ind w:right="425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4368" w14:textId="0C50F185" w:rsidR="002264A5" w:rsidRPr="002264A5" w:rsidRDefault="002264A5" w:rsidP="00746487">
            <w:pPr>
              <w:ind w:right="425"/>
              <w:rPr>
                <w:b/>
                <w:bCs/>
                <w:sz w:val="20"/>
                <w:szCs w:val="20"/>
              </w:rPr>
            </w:pPr>
            <w:r w:rsidRPr="002264A5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C81F" w14:textId="77777777" w:rsidR="002264A5" w:rsidRDefault="002264A5" w:rsidP="0074648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10D9" w14:textId="77777777" w:rsidR="002264A5" w:rsidRDefault="002264A5" w:rsidP="0074648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2887" w14:textId="77777777" w:rsidR="002264A5" w:rsidRDefault="002264A5" w:rsidP="00746487">
            <w:pPr>
              <w:ind w:right="425"/>
              <w:rPr>
                <w:sz w:val="22"/>
              </w:rPr>
            </w:pPr>
          </w:p>
        </w:tc>
      </w:tr>
      <w:tr w:rsidR="002264A5" w14:paraId="1F9ECB24" w14:textId="77777777" w:rsidTr="008976F5">
        <w:trPr>
          <w:trHeight w:val="163"/>
        </w:trPr>
        <w:tc>
          <w:tcPr>
            <w:tcW w:w="443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59AD11" w14:textId="466E1547" w:rsidR="002264A5" w:rsidRDefault="002264A5" w:rsidP="00746487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3AD1" w14:textId="77777777" w:rsidR="002264A5" w:rsidRDefault="002264A5" w:rsidP="0074648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555D" w14:textId="77777777" w:rsidR="002264A5" w:rsidRDefault="002264A5" w:rsidP="0074648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D14A" w14:textId="77777777" w:rsidR="002264A5" w:rsidRDefault="002264A5" w:rsidP="00746487">
            <w:pPr>
              <w:ind w:right="425"/>
              <w:rPr>
                <w:sz w:val="22"/>
              </w:rPr>
            </w:pPr>
          </w:p>
        </w:tc>
      </w:tr>
    </w:tbl>
    <w:p w14:paraId="2AF23F89" w14:textId="77777777" w:rsidR="002264A5" w:rsidRDefault="002264A5" w:rsidP="002264A5">
      <w:pPr>
        <w:widowControl w:val="0"/>
        <w:jc w:val="both"/>
        <w:rPr>
          <w:b/>
        </w:rPr>
      </w:pPr>
    </w:p>
    <w:p w14:paraId="1F457EA4" w14:textId="54FA753C" w:rsidR="002264A5" w:rsidRDefault="002264A5" w:rsidP="002264A5">
      <w:pPr>
        <w:widowControl w:val="0"/>
        <w:jc w:val="both"/>
      </w:pPr>
      <w:r>
        <w:rPr>
          <w:b/>
        </w:rPr>
        <w:t xml:space="preserve">Termin realizacji umowy: </w:t>
      </w:r>
      <w:r>
        <w:t xml:space="preserve">……dni </w:t>
      </w:r>
      <w:r w:rsidR="00F61B2A" w:rsidRPr="00ED6E1C">
        <w:rPr>
          <w:sz w:val="22"/>
          <w:szCs w:val="22"/>
        </w:rPr>
        <w:t>od daty otrzymania zamówienia potwierdzonego z MEiN</w:t>
      </w:r>
      <w:r w:rsidR="00F61B2A" w:rsidRPr="002264A5">
        <w:rPr>
          <w:highlight w:val="yellow"/>
        </w:rPr>
        <w:t xml:space="preserve"> </w:t>
      </w:r>
      <w:r w:rsidRPr="002264A5">
        <w:rPr>
          <w:highlight w:val="yellow"/>
        </w:rPr>
        <w:t>/kryterium oceny ofert/</w:t>
      </w:r>
    </w:p>
    <w:p w14:paraId="64B0CE38" w14:textId="6459AA93" w:rsidR="002264A5" w:rsidRDefault="002264A5" w:rsidP="000331BF">
      <w:pPr>
        <w:widowControl w:val="0"/>
        <w:jc w:val="both"/>
      </w:pPr>
      <w:r>
        <w:rPr>
          <w:b/>
        </w:rPr>
        <w:t>Gwarancja</w:t>
      </w:r>
      <w:r w:rsidR="000331BF">
        <w:rPr>
          <w:b/>
        </w:rPr>
        <w:t xml:space="preserve"> na zaoferowane urządzenia: ………….. miesięcy </w:t>
      </w:r>
    </w:p>
    <w:p w14:paraId="5103065B" w14:textId="77777777" w:rsidR="001A3A78" w:rsidRPr="002264A5" w:rsidRDefault="001A3A78" w:rsidP="002264A5">
      <w:pPr>
        <w:ind w:right="-47"/>
        <w:jc w:val="both"/>
        <w:rPr>
          <w:i/>
          <w:color w:val="FF0000"/>
          <w:sz w:val="22"/>
          <w:szCs w:val="22"/>
        </w:rPr>
      </w:pPr>
      <w:r w:rsidRPr="002264A5">
        <w:rPr>
          <w:i/>
          <w:color w:val="FF0000"/>
          <w:sz w:val="22"/>
          <w:szCs w:val="22"/>
        </w:rPr>
        <w:t>Brak wypełnienia skutkować będzie uznaniem przez Zamawiającego minimalnego okresu udzielonej gwarancji</w:t>
      </w:r>
    </w:p>
    <w:p w14:paraId="7C17A81F" w14:textId="77777777" w:rsidR="001A3A78" w:rsidRPr="002264A5" w:rsidRDefault="001A3A78" w:rsidP="002264A5">
      <w:pPr>
        <w:tabs>
          <w:tab w:val="left" w:pos="426"/>
        </w:tabs>
        <w:jc w:val="both"/>
        <w:rPr>
          <w:sz w:val="22"/>
          <w:szCs w:val="22"/>
        </w:rPr>
      </w:pPr>
      <w:r w:rsidRPr="002264A5">
        <w:rPr>
          <w:sz w:val="22"/>
          <w:szCs w:val="22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299B003" w14:textId="77777777" w:rsidR="001A3A78" w:rsidRPr="002264A5" w:rsidRDefault="001A3A78" w:rsidP="002264A5">
      <w:pPr>
        <w:tabs>
          <w:tab w:val="left" w:pos="426"/>
        </w:tabs>
        <w:jc w:val="both"/>
        <w:rPr>
          <w:sz w:val="22"/>
          <w:szCs w:val="22"/>
        </w:rPr>
      </w:pPr>
    </w:p>
    <w:p w14:paraId="4D023B94" w14:textId="77777777" w:rsidR="001A3A78" w:rsidRPr="002264A5" w:rsidRDefault="001A3A78" w:rsidP="002264A5">
      <w:pPr>
        <w:tabs>
          <w:tab w:val="left" w:pos="426"/>
        </w:tabs>
        <w:jc w:val="both"/>
        <w:rPr>
          <w:b/>
          <w:sz w:val="22"/>
          <w:szCs w:val="22"/>
        </w:rPr>
      </w:pPr>
      <w:r w:rsidRPr="002264A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264A5">
        <w:rPr>
          <w:b/>
          <w:sz w:val="22"/>
          <w:szCs w:val="22"/>
        </w:rPr>
        <w:t xml:space="preserve"> TAK/NIE</w:t>
      </w:r>
    </w:p>
    <w:p w14:paraId="69B48A75" w14:textId="77777777" w:rsidR="001A3A78" w:rsidRPr="002264A5" w:rsidRDefault="001A3A78" w:rsidP="002264A5">
      <w:pPr>
        <w:rPr>
          <w:b/>
          <w:sz w:val="22"/>
          <w:szCs w:val="22"/>
          <w:u w:val="single"/>
        </w:rPr>
      </w:pPr>
      <w:r w:rsidRPr="002264A5">
        <w:rPr>
          <w:b/>
          <w:sz w:val="22"/>
          <w:szCs w:val="22"/>
        </w:rPr>
        <w:t xml:space="preserve">Termin płatności: </w:t>
      </w:r>
      <w:r w:rsidRPr="002264A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4E30A7B5" w14:textId="77777777" w:rsidR="001A3A78" w:rsidRPr="002264A5" w:rsidRDefault="001A3A78" w:rsidP="002264A5">
      <w:pPr>
        <w:rPr>
          <w:b/>
          <w:sz w:val="22"/>
          <w:szCs w:val="22"/>
          <w:u w:val="single"/>
        </w:rPr>
      </w:pPr>
      <w:r w:rsidRPr="002264A5">
        <w:rPr>
          <w:b/>
          <w:sz w:val="22"/>
          <w:szCs w:val="22"/>
          <w:u w:val="single"/>
        </w:rPr>
        <w:t>Jednocześnie oświadczamy, że:</w:t>
      </w:r>
    </w:p>
    <w:p w14:paraId="3B9EB899" w14:textId="77777777" w:rsidR="001A3A78" w:rsidRPr="002264A5" w:rsidRDefault="001A3A78" w:rsidP="002264A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264A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31CAA5C" w14:textId="77777777" w:rsidR="001A3A78" w:rsidRDefault="001A3A78" w:rsidP="002264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264A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264A5">
        <w:rPr>
          <w:color w:val="000000"/>
          <w:sz w:val="22"/>
          <w:szCs w:val="22"/>
        </w:rPr>
        <w:t xml:space="preserve"> i nie wnosimy do nich żadnych zastrzeżeń.</w:t>
      </w:r>
    </w:p>
    <w:p w14:paraId="7AB681EE" w14:textId="302CEF93" w:rsidR="00F61B2A" w:rsidRDefault="00F61B2A" w:rsidP="00F61B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>
        <w:rPr>
          <w:b/>
          <w:color w:val="000000"/>
          <w:sz w:val="22"/>
          <w:szCs w:val="22"/>
          <w:lang w:eastAsia="ar-SA"/>
        </w:rPr>
        <w:t xml:space="preserve">monitory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409DA457" w14:textId="46EF9E96" w:rsidR="00F61B2A" w:rsidRPr="002264A5" w:rsidRDefault="00F61B2A" w:rsidP="00F61B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monitory,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>zgodnie z art. 83 ust. 1 pkt 26 ustawy z dnia 11 marca 2004 r. o podatku od towarów i usług (t. j. Dz. U. 2011 Nr 177 poz. 1054 z późn. zm.)</w:t>
      </w:r>
    </w:p>
    <w:p w14:paraId="0DC07107" w14:textId="77777777" w:rsidR="001A3A78" w:rsidRPr="002264A5" w:rsidRDefault="001A3A78" w:rsidP="002264A5">
      <w:pPr>
        <w:numPr>
          <w:ilvl w:val="0"/>
          <w:numId w:val="1"/>
        </w:numPr>
        <w:jc w:val="both"/>
        <w:rPr>
          <w:sz w:val="22"/>
          <w:szCs w:val="22"/>
        </w:rPr>
      </w:pPr>
      <w:r w:rsidRPr="002264A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BCD8B6" w14:textId="77777777" w:rsidR="001A3A78" w:rsidRPr="002264A5" w:rsidRDefault="001A3A78" w:rsidP="002264A5">
      <w:pPr>
        <w:ind w:left="360"/>
        <w:jc w:val="both"/>
        <w:rPr>
          <w:i/>
          <w:sz w:val="22"/>
          <w:szCs w:val="22"/>
        </w:rPr>
      </w:pPr>
      <w:r w:rsidRPr="002264A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D27651" w14:textId="77777777" w:rsidR="001A3A78" w:rsidRPr="002264A5" w:rsidRDefault="001A3A78" w:rsidP="002264A5">
      <w:pPr>
        <w:ind w:left="360"/>
        <w:jc w:val="both"/>
        <w:rPr>
          <w:i/>
          <w:sz w:val="22"/>
          <w:szCs w:val="22"/>
        </w:rPr>
      </w:pPr>
      <w:r w:rsidRPr="002264A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11BDBF" w14:textId="77777777" w:rsidR="001A3A78" w:rsidRPr="002264A5" w:rsidRDefault="001A3A78" w:rsidP="002264A5">
      <w:pPr>
        <w:numPr>
          <w:ilvl w:val="0"/>
          <w:numId w:val="1"/>
        </w:numPr>
        <w:jc w:val="both"/>
        <w:rPr>
          <w:sz w:val="22"/>
          <w:szCs w:val="22"/>
        </w:rPr>
      </w:pPr>
      <w:r w:rsidRPr="002264A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3A78" w:rsidRPr="002264A5" w14:paraId="2BBEE9D2" w14:textId="77777777" w:rsidTr="001A3A7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A90454" w14:textId="77777777" w:rsidR="001A3A78" w:rsidRPr="002264A5" w:rsidRDefault="001A3A78" w:rsidP="002264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264A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7F058" w14:textId="77777777" w:rsidR="001A3A78" w:rsidRPr="002264A5" w:rsidRDefault="001A3A78" w:rsidP="002264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264A5">
              <w:rPr>
                <w:sz w:val="22"/>
                <w:szCs w:val="22"/>
              </w:rPr>
              <w:t xml:space="preserve">Opis części zamówienia, którą wykonawca </w:t>
            </w:r>
          </w:p>
          <w:p w14:paraId="516C340A" w14:textId="77777777" w:rsidR="001A3A78" w:rsidRPr="002264A5" w:rsidRDefault="001A3A78" w:rsidP="002264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264A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535D4" w14:textId="77777777" w:rsidR="001A3A78" w:rsidRPr="002264A5" w:rsidRDefault="001A3A78" w:rsidP="002264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264A5">
              <w:rPr>
                <w:sz w:val="22"/>
                <w:szCs w:val="22"/>
              </w:rPr>
              <w:t>Nazwa podwykonawcy</w:t>
            </w:r>
            <w:r w:rsidRPr="002264A5">
              <w:rPr>
                <w:sz w:val="22"/>
                <w:szCs w:val="22"/>
              </w:rPr>
              <w:br/>
              <w:t>(o ile jest znana)</w:t>
            </w:r>
          </w:p>
        </w:tc>
      </w:tr>
      <w:tr w:rsidR="001A3A78" w:rsidRPr="002264A5" w14:paraId="05AA1192" w14:textId="77777777" w:rsidTr="001A3A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CF507" w14:textId="77777777" w:rsidR="001A3A78" w:rsidRPr="002264A5" w:rsidRDefault="001A3A78" w:rsidP="002264A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10248" w14:textId="77777777" w:rsidR="001A3A78" w:rsidRPr="002264A5" w:rsidRDefault="001A3A78" w:rsidP="002264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15DD8" w14:textId="77777777" w:rsidR="001A3A78" w:rsidRPr="002264A5" w:rsidRDefault="001A3A78" w:rsidP="002264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A3A78" w:rsidRPr="002264A5" w14:paraId="7E5CB843" w14:textId="77777777" w:rsidTr="001A3A7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0C94E" w14:textId="77777777" w:rsidR="001A3A78" w:rsidRPr="002264A5" w:rsidRDefault="001A3A78" w:rsidP="002264A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7A92D" w14:textId="77777777" w:rsidR="001A3A78" w:rsidRPr="002264A5" w:rsidRDefault="001A3A78" w:rsidP="002264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1F624" w14:textId="77777777" w:rsidR="001A3A78" w:rsidRPr="002264A5" w:rsidRDefault="001A3A78" w:rsidP="002264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615E5D7" w14:textId="77777777" w:rsidR="001A3A78" w:rsidRPr="002264A5" w:rsidRDefault="001A3A78" w:rsidP="002264A5">
      <w:pPr>
        <w:numPr>
          <w:ilvl w:val="0"/>
          <w:numId w:val="1"/>
        </w:numPr>
        <w:jc w:val="both"/>
        <w:rPr>
          <w:sz w:val="22"/>
          <w:szCs w:val="22"/>
        </w:rPr>
      </w:pPr>
      <w:r w:rsidRPr="002264A5">
        <w:rPr>
          <w:sz w:val="22"/>
          <w:szCs w:val="22"/>
        </w:rPr>
        <w:t>Umocowanymi do reprezentowania naszej firmy są następujące osoby:</w:t>
      </w:r>
    </w:p>
    <w:p w14:paraId="511F3A8D" w14:textId="77777777" w:rsidR="001A3A78" w:rsidRPr="002264A5" w:rsidRDefault="001A3A78" w:rsidP="002264A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264A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264A5">
        <w:rPr>
          <w:rFonts w:ascii="Times New Roman" w:hAnsi="Times New Roman" w:cs="Times New Roman"/>
          <w:sz w:val="22"/>
          <w:szCs w:val="22"/>
        </w:rPr>
        <w:tab/>
      </w:r>
      <w:r w:rsidRPr="002264A5">
        <w:rPr>
          <w:rFonts w:ascii="Times New Roman" w:hAnsi="Times New Roman" w:cs="Times New Roman"/>
          <w:sz w:val="22"/>
          <w:szCs w:val="22"/>
        </w:rPr>
        <w:tab/>
      </w:r>
      <w:r w:rsidRPr="002264A5">
        <w:rPr>
          <w:rFonts w:ascii="Times New Roman" w:hAnsi="Times New Roman" w:cs="Times New Roman"/>
          <w:sz w:val="22"/>
          <w:szCs w:val="22"/>
        </w:rPr>
        <w:tab/>
      </w:r>
      <w:r w:rsidRPr="002264A5">
        <w:rPr>
          <w:rFonts w:ascii="Times New Roman" w:hAnsi="Times New Roman" w:cs="Times New Roman"/>
          <w:sz w:val="22"/>
          <w:szCs w:val="22"/>
        </w:rPr>
        <w:tab/>
      </w:r>
      <w:r w:rsidRPr="002264A5">
        <w:rPr>
          <w:rFonts w:ascii="Times New Roman" w:hAnsi="Times New Roman" w:cs="Times New Roman"/>
          <w:sz w:val="22"/>
          <w:szCs w:val="22"/>
        </w:rPr>
        <w:tab/>
      </w:r>
      <w:r w:rsidRPr="002264A5">
        <w:rPr>
          <w:rFonts w:ascii="Times New Roman" w:hAnsi="Times New Roman" w:cs="Times New Roman"/>
          <w:sz w:val="22"/>
          <w:szCs w:val="22"/>
        </w:rPr>
        <w:tab/>
      </w:r>
      <w:r w:rsidRPr="002264A5">
        <w:rPr>
          <w:rFonts w:ascii="Times New Roman" w:hAnsi="Times New Roman" w:cs="Times New Roman"/>
          <w:sz w:val="22"/>
          <w:szCs w:val="22"/>
        </w:rPr>
        <w:tab/>
      </w:r>
    </w:p>
    <w:p w14:paraId="36161E12" w14:textId="77777777" w:rsidR="001A3A78" w:rsidRPr="002264A5" w:rsidRDefault="001A3A78" w:rsidP="002264A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264A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264A5">
        <w:rPr>
          <w:sz w:val="22"/>
          <w:szCs w:val="22"/>
        </w:rPr>
        <w:tab/>
      </w:r>
      <w:r w:rsidRPr="002264A5">
        <w:rPr>
          <w:sz w:val="22"/>
          <w:szCs w:val="22"/>
        </w:rPr>
        <w:tab/>
        <w:t xml:space="preserve"> </w:t>
      </w:r>
    </w:p>
    <w:p w14:paraId="098C7322" w14:textId="77777777" w:rsidR="001A3A78" w:rsidRPr="002264A5" w:rsidRDefault="001A3A78" w:rsidP="002264A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264A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264A5">
        <w:rPr>
          <w:sz w:val="22"/>
          <w:szCs w:val="22"/>
        </w:rPr>
        <w:tab/>
      </w:r>
      <w:r w:rsidRPr="002264A5">
        <w:rPr>
          <w:sz w:val="22"/>
          <w:szCs w:val="22"/>
        </w:rPr>
        <w:tab/>
        <w:t xml:space="preserve"> .</w:t>
      </w:r>
    </w:p>
    <w:p w14:paraId="6C29839D" w14:textId="77777777" w:rsidR="001A3A78" w:rsidRPr="002264A5" w:rsidRDefault="001A3A78" w:rsidP="002264A5">
      <w:pPr>
        <w:numPr>
          <w:ilvl w:val="0"/>
          <w:numId w:val="1"/>
        </w:numPr>
        <w:jc w:val="both"/>
        <w:rPr>
          <w:sz w:val="22"/>
          <w:szCs w:val="22"/>
        </w:rPr>
      </w:pPr>
      <w:r w:rsidRPr="002264A5">
        <w:rPr>
          <w:sz w:val="22"/>
          <w:szCs w:val="22"/>
        </w:rPr>
        <w:t>Umocowanie dla powyżej wskazanych osób wynika z następującego (ych) dokumentu(ów)</w:t>
      </w:r>
    </w:p>
    <w:p w14:paraId="0FAB1AF2" w14:textId="77777777" w:rsidR="001A3A78" w:rsidRPr="002264A5" w:rsidRDefault="001A3A78" w:rsidP="002264A5">
      <w:pPr>
        <w:jc w:val="both"/>
        <w:rPr>
          <w:sz w:val="22"/>
          <w:szCs w:val="22"/>
        </w:rPr>
      </w:pPr>
      <w:r w:rsidRPr="002264A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2356199" w14:textId="77777777" w:rsidR="001A3A78" w:rsidRPr="002264A5" w:rsidRDefault="001A3A78" w:rsidP="002264A5">
      <w:pPr>
        <w:numPr>
          <w:ilvl w:val="0"/>
          <w:numId w:val="1"/>
        </w:numPr>
        <w:jc w:val="both"/>
        <w:rPr>
          <w:sz w:val="22"/>
          <w:szCs w:val="22"/>
        </w:rPr>
      </w:pPr>
      <w:r w:rsidRPr="002264A5">
        <w:rPr>
          <w:sz w:val="22"/>
          <w:szCs w:val="22"/>
        </w:rPr>
        <w:t>załącznikami do niniejszej oferty są:</w:t>
      </w:r>
    </w:p>
    <w:p w14:paraId="44EE0073" w14:textId="77777777" w:rsidR="001A3A78" w:rsidRPr="002264A5" w:rsidRDefault="001A3A78" w:rsidP="002264A5">
      <w:pPr>
        <w:numPr>
          <w:ilvl w:val="1"/>
          <w:numId w:val="2"/>
        </w:numPr>
        <w:jc w:val="both"/>
        <w:rPr>
          <w:sz w:val="22"/>
          <w:szCs w:val="22"/>
        </w:rPr>
      </w:pPr>
      <w:r w:rsidRPr="002264A5">
        <w:rPr>
          <w:sz w:val="22"/>
          <w:szCs w:val="22"/>
        </w:rPr>
        <w:t>………………………………………………………………………………………….</w:t>
      </w:r>
    </w:p>
    <w:p w14:paraId="79941BC2" w14:textId="77777777" w:rsidR="001A3A78" w:rsidRPr="002264A5" w:rsidRDefault="001A3A78" w:rsidP="002264A5">
      <w:pPr>
        <w:numPr>
          <w:ilvl w:val="1"/>
          <w:numId w:val="2"/>
        </w:numPr>
        <w:jc w:val="both"/>
        <w:rPr>
          <w:sz w:val="22"/>
          <w:szCs w:val="22"/>
        </w:rPr>
      </w:pPr>
      <w:r w:rsidRPr="002264A5">
        <w:rPr>
          <w:sz w:val="22"/>
          <w:szCs w:val="22"/>
        </w:rPr>
        <w:t>……………………………………………..……………………………………………</w:t>
      </w:r>
    </w:p>
    <w:p w14:paraId="41F9D577" w14:textId="77777777" w:rsidR="001A3A78" w:rsidRPr="002264A5" w:rsidRDefault="001A3A78" w:rsidP="002264A5">
      <w:pPr>
        <w:jc w:val="both"/>
        <w:rPr>
          <w:sz w:val="22"/>
          <w:szCs w:val="22"/>
        </w:rPr>
      </w:pPr>
      <w:r w:rsidRPr="002264A5">
        <w:rPr>
          <w:b/>
          <w:color w:val="FF0000"/>
          <w:sz w:val="22"/>
          <w:szCs w:val="22"/>
        </w:rPr>
        <w:lastRenderedPageBreak/>
        <w:t>Ofertę należy sporządzić w postaci elektronicznej i podpisać kwalifikowanym podpisem elektronicznym.</w:t>
      </w:r>
    </w:p>
    <w:p w14:paraId="6D9E95C5" w14:textId="77777777" w:rsidR="00FE545C" w:rsidRPr="002264A5" w:rsidRDefault="00FE545C" w:rsidP="002264A5">
      <w:pPr>
        <w:widowControl w:val="0"/>
        <w:ind w:right="1"/>
        <w:rPr>
          <w:sz w:val="22"/>
          <w:szCs w:val="22"/>
        </w:rPr>
      </w:pPr>
    </w:p>
    <w:sectPr w:rsidR="00FE545C" w:rsidRPr="002264A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ADC0C" w14:textId="77777777" w:rsidR="00A4212A" w:rsidRDefault="00A4212A">
      <w:r>
        <w:separator/>
      </w:r>
    </w:p>
  </w:endnote>
  <w:endnote w:type="continuationSeparator" w:id="0">
    <w:p w14:paraId="24A200B8" w14:textId="77777777" w:rsidR="00A4212A" w:rsidRDefault="00A42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CD8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0E33D" w14:textId="77777777" w:rsidR="00A4212A" w:rsidRDefault="00A4212A">
      <w:r>
        <w:separator/>
      </w:r>
    </w:p>
  </w:footnote>
  <w:footnote w:type="continuationSeparator" w:id="0">
    <w:p w14:paraId="1E886C8A" w14:textId="77777777" w:rsidR="00A4212A" w:rsidRDefault="00A42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7792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90524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8359167">
    <w:abstractNumId w:val="0"/>
  </w:num>
  <w:num w:numId="4" w16cid:durableId="1236010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12A"/>
    <w:rsid w:val="00012286"/>
    <w:rsid w:val="000331BF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3A78"/>
    <w:rsid w:val="001D4612"/>
    <w:rsid w:val="00207E98"/>
    <w:rsid w:val="002264A5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212A"/>
    <w:rsid w:val="00A47B4D"/>
    <w:rsid w:val="00A83018"/>
    <w:rsid w:val="00B774DC"/>
    <w:rsid w:val="00C969A6"/>
    <w:rsid w:val="00CA7D36"/>
    <w:rsid w:val="00CF17AF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1B2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FE43B4"/>
  <w15:chartTrackingRefBased/>
  <w15:docId w15:val="{48EA2883-C3D5-4B57-818D-7C43B8D9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697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2023-09-08T07:38:00Z</dcterms:created>
  <dcterms:modified xsi:type="dcterms:W3CDTF">2023-09-08T11:13:00Z</dcterms:modified>
</cp:coreProperties>
</file>