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581900B" w14:textId="1C73C5E9" w:rsidR="005741C5" w:rsidRPr="00AF550F" w:rsidRDefault="0067724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72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3 monitorów wielkoformatowych wraz ze stojakami, 1 ekranu projekcyjnego i 7 sz. projektorów wraz z oprzyrządowaniem dla </w:t>
      </w:r>
      <w:proofErr w:type="spellStart"/>
      <w:r w:rsidRPr="00677245">
        <w:rPr>
          <w:rFonts w:ascii="Times New Roman" w:eastAsia="Times New Roman" w:hAnsi="Times New Roman"/>
          <w:b/>
          <w:sz w:val="24"/>
          <w:szCs w:val="24"/>
          <w:lang w:eastAsia="pl-PL"/>
        </w:rPr>
        <w:t>WGGiOŚ</w:t>
      </w:r>
      <w:proofErr w:type="spellEnd"/>
      <w:r w:rsidRPr="006772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KC-zp.272-535/23</w:t>
      </w:r>
    </w:p>
    <w:p w14:paraId="267FC426" w14:textId="2DFD897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A99707D" w14:textId="77777777" w:rsidR="00E66DB4" w:rsidRDefault="00E66DB4" w:rsidP="00E66DB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F886C3B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sectPr w:rsidR="005741C5" w:rsidRPr="00AF550F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34BF" w14:textId="77777777" w:rsidR="00A0735B" w:rsidRDefault="00A0735B">
      <w:pPr>
        <w:spacing w:after="0" w:line="240" w:lineRule="auto"/>
      </w:pPr>
      <w:r>
        <w:separator/>
      </w:r>
    </w:p>
  </w:endnote>
  <w:endnote w:type="continuationSeparator" w:id="0">
    <w:p w14:paraId="35AC87C0" w14:textId="77777777" w:rsidR="00A0735B" w:rsidRDefault="00A0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677245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677245" w:rsidRDefault="0067724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677245" w:rsidRDefault="00677245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77777777" w:rsidR="00677245" w:rsidRDefault="00677245" w:rsidP="00336EEB">
    <w:pPr>
      <w:pStyle w:val="Stopka"/>
      <w:tabs>
        <w:tab w:val="clear" w:pos="4536"/>
      </w:tabs>
      <w:jc w:val="center"/>
    </w:pPr>
    <w:r>
      <w:rPr>
        <w:noProof/>
      </w:rPr>
      <w:pict w14:anchorId="5FEF7CF1">
        <v:line id="_x0000_s1025" style="position:absolute;left:0;text-align:left;z-index:251659264" from="-3.85pt,8.7pt" to="455.15pt,8.7pt"/>
      </w:pict>
    </w:r>
  </w:p>
  <w:p w14:paraId="1C68E902" w14:textId="77777777" w:rsidR="00677245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E303" w14:textId="77777777" w:rsidR="00A0735B" w:rsidRDefault="00A0735B">
      <w:pPr>
        <w:spacing w:after="0" w:line="240" w:lineRule="auto"/>
      </w:pPr>
      <w:r>
        <w:separator/>
      </w:r>
    </w:p>
  </w:footnote>
  <w:footnote w:type="continuationSeparator" w:id="0">
    <w:p w14:paraId="723BAE4A" w14:textId="77777777" w:rsidR="00A0735B" w:rsidRDefault="00A0735B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F4E82"/>
    <w:rsid w:val="00237270"/>
    <w:rsid w:val="00285E58"/>
    <w:rsid w:val="003D1274"/>
    <w:rsid w:val="00430A9F"/>
    <w:rsid w:val="00506283"/>
    <w:rsid w:val="005741C5"/>
    <w:rsid w:val="005E5BD1"/>
    <w:rsid w:val="00623F70"/>
    <w:rsid w:val="00677245"/>
    <w:rsid w:val="00705C2A"/>
    <w:rsid w:val="00927537"/>
    <w:rsid w:val="0093180B"/>
    <w:rsid w:val="00A0735B"/>
    <w:rsid w:val="00AA38F3"/>
    <w:rsid w:val="00BC579B"/>
    <w:rsid w:val="00D137A1"/>
    <w:rsid w:val="00D70839"/>
    <w:rsid w:val="00E32780"/>
    <w:rsid w:val="00E66DB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8</cp:revision>
  <dcterms:created xsi:type="dcterms:W3CDTF">2022-11-28T12:13:00Z</dcterms:created>
  <dcterms:modified xsi:type="dcterms:W3CDTF">2023-09-08T08:17:00Z</dcterms:modified>
</cp:coreProperties>
</file>