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E42502" w14:textId="375F6A65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085321E9" w14:textId="77777777" w:rsidR="00A213F8" w:rsidRPr="00A213F8" w:rsidRDefault="00A213F8" w:rsidP="00A213F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A213F8">
        <w:rPr>
          <w:b/>
          <w:sz w:val="28"/>
          <w:szCs w:val="30"/>
        </w:rPr>
        <w:t>FORMULARZ OFERTY</w:t>
      </w:r>
    </w:p>
    <w:p w14:paraId="7848AE39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NAZWA WYKONAWCY:……………………………………………………………………..</w:t>
      </w:r>
    </w:p>
    <w:p w14:paraId="1750C4F5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10A0B569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ADRES:………………………………………………………………………………………….</w:t>
      </w:r>
    </w:p>
    <w:p w14:paraId="6DE15CFD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WOJEWÓDZTWO ……………………………............................................................................</w:t>
      </w:r>
    </w:p>
    <w:p w14:paraId="79B94A0C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TEL.………………………………………………………………………………………………</w:t>
      </w:r>
    </w:p>
    <w:p w14:paraId="545AAB6A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FAX ……………………………………………………………………………………………..</w:t>
      </w:r>
    </w:p>
    <w:p w14:paraId="356EE17E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E-MAIL…………………………………………………………………………………………..</w:t>
      </w:r>
    </w:p>
    <w:p w14:paraId="79CD6C65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NIP…………………………………. REGON:……………………………………………….....</w:t>
      </w:r>
    </w:p>
    <w:p w14:paraId="58C465C9" w14:textId="77777777" w:rsidR="00A213F8" w:rsidRPr="00A213F8" w:rsidRDefault="00A213F8" w:rsidP="00A213F8">
      <w:pPr>
        <w:tabs>
          <w:tab w:val="left" w:pos="694"/>
          <w:tab w:val="right" w:pos="9000"/>
        </w:tabs>
        <w:rPr>
          <w:b/>
          <w:sz w:val="30"/>
          <w:szCs w:val="30"/>
        </w:rPr>
      </w:pPr>
      <w:r w:rsidRPr="00A213F8">
        <w:rPr>
          <w:sz w:val="22"/>
        </w:rPr>
        <w:t>BANK/ NR KONTA …………………………………………………………………………….</w:t>
      </w:r>
    </w:p>
    <w:p w14:paraId="0181BD0B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</w:p>
    <w:p w14:paraId="693E0D7C" w14:textId="77777777" w:rsidR="00A213F8" w:rsidRPr="00A213F8" w:rsidRDefault="00A213F8" w:rsidP="00A213F8">
      <w:pPr>
        <w:spacing w:line="360" w:lineRule="auto"/>
      </w:pPr>
      <w:r w:rsidRPr="00A213F8">
        <w:t>Do: Nazwa i siedziba Zamawiającego:</w:t>
      </w:r>
    </w:p>
    <w:p w14:paraId="0C983A9F" w14:textId="77777777" w:rsidR="00A213F8" w:rsidRPr="00A213F8" w:rsidRDefault="00A213F8" w:rsidP="00A213F8">
      <w:pPr>
        <w:ind w:right="-110"/>
        <w:rPr>
          <w:b/>
        </w:rPr>
      </w:pPr>
      <w:r w:rsidRPr="00A213F8">
        <w:rPr>
          <w:b/>
        </w:rPr>
        <w:t>Akademia Górniczo - Hutnicza</w:t>
      </w:r>
    </w:p>
    <w:p w14:paraId="470DAC45" w14:textId="77777777" w:rsidR="00A213F8" w:rsidRPr="00A213F8" w:rsidRDefault="00A213F8" w:rsidP="00A213F8">
      <w:pPr>
        <w:ind w:right="-110"/>
        <w:rPr>
          <w:b/>
        </w:rPr>
      </w:pPr>
      <w:r w:rsidRPr="00A213F8">
        <w:rPr>
          <w:b/>
        </w:rPr>
        <w:t>im. Stanisława Staszica w Krakowie</w:t>
      </w:r>
    </w:p>
    <w:p w14:paraId="7296A9FB" w14:textId="77777777" w:rsidR="00A213F8" w:rsidRPr="00A213F8" w:rsidRDefault="00A213F8" w:rsidP="00A213F8">
      <w:pPr>
        <w:ind w:right="-110"/>
        <w:rPr>
          <w:b/>
        </w:rPr>
      </w:pPr>
      <w:r w:rsidRPr="00A213F8">
        <w:rPr>
          <w:b/>
        </w:rPr>
        <w:t xml:space="preserve">Dział Zamówień Publicznych  </w:t>
      </w:r>
    </w:p>
    <w:p w14:paraId="1903F700" w14:textId="77777777" w:rsidR="00A213F8" w:rsidRPr="00A213F8" w:rsidRDefault="00A213F8" w:rsidP="00A213F8">
      <w:pPr>
        <w:ind w:right="-110"/>
        <w:rPr>
          <w:b/>
        </w:rPr>
      </w:pPr>
      <w:r w:rsidRPr="00A213F8">
        <w:rPr>
          <w:b/>
        </w:rPr>
        <w:t xml:space="preserve">Al. Mickiewicza 30 </w:t>
      </w:r>
    </w:p>
    <w:p w14:paraId="4827755E" w14:textId="77777777" w:rsidR="00A213F8" w:rsidRPr="00A213F8" w:rsidRDefault="00A213F8" w:rsidP="00A213F8">
      <w:pPr>
        <w:rPr>
          <w:b/>
        </w:rPr>
      </w:pPr>
      <w:r w:rsidRPr="00A213F8">
        <w:rPr>
          <w:b/>
        </w:rPr>
        <w:t xml:space="preserve">30-059 Kraków,  </w:t>
      </w:r>
    </w:p>
    <w:p w14:paraId="2CCE8418" w14:textId="77777777" w:rsidR="00A213F8" w:rsidRPr="00A213F8" w:rsidRDefault="00A213F8" w:rsidP="00A213F8">
      <w:pPr>
        <w:ind w:firstLine="3969"/>
        <w:rPr>
          <w:b/>
        </w:rPr>
      </w:pPr>
    </w:p>
    <w:p w14:paraId="09AE6A9C" w14:textId="1279D60F" w:rsidR="00A213F8" w:rsidRPr="00A213F8" w:rsidRDefault="00A213F8" w:rsidP="00A213F8">
      <w:pPr>
        <w:widowControl w:val="0"/>
        <w:ind w:right="1"/>
        <w:jc w:val="both"/>
      </w:pPr>
      <w:r w:rsidRPr="00A213F8">
        <w:t xml:space="preserve">Przystępując do postępowania o udzielenie zamówienia publicznego, którego przedmiotem jest </w:t>
      </w:r>
      <w:r w:rsidR="000D22AF" w:rsidRPr="000D22AF">
        <w:rPr>
          <w:b/>
        </w:rPr>
        <w:t xml:space="preserve">zakup licencji oprogramowania symulacyjnego typu </w:t>
      </w:r>
      <w:proofErr w:type="spellStart"/>
      <w:r w:rsidR="000D22AF" w:rsidRPr="000D22AF">
        <w:rPr>
          <w:b/>
        </w:rPr>
        <w:t>marketplace</w:t>
      </w:r>
      <w:proofErr w:type="spellEnd"/>
      <w:r w:rsidR="000D22AF" w:rsidRPr="000D22AF">
        <w:rPr>
          <w:b/>
        </w:rPr>
        <w:t xml:space="preserve"> (gry symulacyjne) dostępnej dla wszystkich studentów WZ AGH wraz ze szkoleniem dla 7 dydaktyków  - KC-zp.272-488/23</w:t>
      </w:r>
      <w:r w:rsidRPr="00A213F8">
        <w:rPr>
          <w:b/>
          <w:sz w:val="26"/>
        </w:rPr>
        <w:t xml:space="preserve">, </w:t>
      </w:r>
      <w:r w:rsidRPr="00A213F8">
        <w:t>oferuję realizację przedmiotu zamówienia, zgodnie z zasadami określonymi w specyfikacji warunków zamówienia.</w:t>
      </w:r>
    </w:p>
    <w:p w14:paraId="033C86A4" w14:textId="77777777" w:rsidR="00A213F8" w:rsidRPr="00A213F8" w:rsidRDefault="00A213F8" w:rsidP="00A213F8">
      <w:pPr>
        <w:tabs>
          <w:tab w:val="right" w:pos="9000"/>
        </w:tabs>
      </w:pPr>
    </w:p>
    <w:p w14:paraId="4405FC3F" w14:textId="24B464E6" w:rsidR="00A213F8" w:rsidRPr="00A213F8" w:rsidRDefault="00A213F8" w:rsidP="00A213F8">
      <w:pPr>
        <w:widowControl w:val="0"/>
        <w:spacing w:line="264" w:lineRule="auto"/>
        <w:ind w:right="1"/>
        <w:rPr>
          <w:b/>
        </w:rPr>
      </w:pPr>
      <w:r w:rsidRPr="00A213F8">
        <w:rPr>
          <w:b/>
        </w:rPr>
        <w:t>Cena netto za całość zamówienia</w:t>
      </w:r>
      <w:r w:rsidR="00560E8B">
        <w:rPr>
          <w:b/>
        </w:rPr>
        <w:t xml:space="preserve"> (</w:t>
      </w:r>
      <w:r w:rsidR="000D22AF">
        <w:rPr>
          <w:b/>
        </w:rPr>
        <w:t>50</w:t>
      </w:r>
      <w:r w:rsidR="008A79F2">
        <w:rPr>
          <w:b/>
        </w:rPr>
        <w:t>4</w:t>
      </w:r>
      <w:r w:rsidR="00560E8B">
        <w:rPr>
          <w:b/>
        </w:rPr>
        <w:t xml:space="preserve"> licencj</w:t>
      </w:r>
      <w:r w:rsidR="000D22AF">
        <w:rPr>
          <w:b/>
        </w:rPr>
        <w:t>i</w:t>
      </w:r>
      <w:r w:rsidR="00560E8B">
        <w:rPr>
          <w:b/>
        </w:rPr>
        <w:t xml:space="preserve"> oprogramowania</w:t>
      </w:r>
      <w:r w:rsidR="000D22AF">
        <w:rPr>
          <w:b/>
        </w:rPr>
        <w:t xml:space="preserve"> wraz ze szkoleniem</w:t>
      </w:r>
      <w:r w:rsidR="00560E8B">
        <w:rPr>
          <w:b/>
        </w:rPr>
        <w:t>)</w:t>
      </w:r>
      <w:r w:rsidRPr="00A213F8">
        <w:rPr>
          <w:b/>
        </w:rPr>
        <w:t>: .......</w:t>
      </w:r>
      <w:r w:rsidR="005A1991">
        <w:rPr>
          <w:b/>
        </w:rPr>
        <w:t>...............................</w:t>
      </w:r>
      <w:r w:rsidRPr="00A213F8">
        <w:rPr>
          <w:b/>
        </w:rPr>
        <w:t>...... PLN</w:t>
      </w:r>
    </w:p>
    <w:p w14:paraId="34AADF59" w14:textId="77777777" w:rsidR="00A213F8" w:rsidRPr="00A213F8" w:rsidRDefault="00A213F8" w:rsidP="00A213F8">
      <w:pPr>
        <w:widowControl w:val="0"/>
        <w:spacing w:line="264" w:lineRule="auto"/>
        <w:ind w:right="1"/>
        <w:rPr>
          <w:b/>
        </w:rPr>
      </w:pPr>
    </w:p>
    <w:p w14:paraId="1A471760" w14:textId="2D2A3AE6" w:rsidR="00A213F8" w:rsidRPr="00A213F8" w:rsidRDefault="00A213F8" w:rsidP="00A213F8">
      <w:pPr>
        <w:widowControl w:val="0"/>
        <w:spacing w:line="264" w:lineRule="auto"/>
        <w:ind w:right="1"/>
        <w:rPr>
          <w:b/>
        </w:rPr>
      </w:pPr>
      <w:r w:rsidRPr="00A213F8">
        <w:rPr>
          <w:b/>
        </w:rPr>
        <w:t>Cena brutto za całość zamówienia</w:t>
      </w:r>
      <w:r w:rsidR="00560E8B">
        <w:rPr>
          <w:b/>
        </w:rPr>
        <w:t xml:space="preserve"> (</w:t>
      </w:r>
      <w:r w:rsidR="000D22AF">
        <w:rPr>
          <w:b/>
        </w:rPr>
        <w:t>50</w:t>
      </w:r>
      <w:r w:rsidR="008A79F2">
        <w:rPr>
          <w:b/>
        </w:rPr>
        <w:t>4</w:t>
      </w:r>
      <w:r w:rsidR="000D22AF">
        <w:rPr>
          <w:b/>
        </w:rPr>
        <w:t xml:space="preserve"> licencji oprogramowania  wraz ze szkoleniem)</w:t>
      </w:r>
      <w:r w:rsidRPr="00A213F8">
        <w:rPr>
          <w:b/>
        </w:rPr>
        <w:t>: ..........</w:t>
      </w:r>
      <w:r w:rsidR="005A1991">
        <w:rPr>
          <w:b/>
        </w:rPr>
        <w:t>.................................</w:t>
      </w:r>
      <w:r w:rsidRPr="00A213F8">
        <w:rPr>
          <w:b/>
        </w:rPr>
        <w:t>.. PLN</w:t>
      </w:r>
    </w:p>
    <w:p w14:paraId="345880A3" w14:textId="77777777" w:rsidR="00A213F8" w:rsidRPr="00A213F8" w:rsidRDefault="00A213F8" w:rsidP="00A213F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424BC0FC" w14:textId="77777777" w:rsidR="00A213F8" w:rsidRPr="00A213F8" w:rsidRDefault="00A213F8" w:rsidP="00A213F8">
      <w:pPr>
        <w:widowControl w:val="0"/>
        <w:spacing w:line="264" w:lineRule="auto"/>
        <w:ind w:right="1"/>
        <w:jc w:val="both"/>
      </w:pPr>
      <w:r w:rsidRPr="00A213F8">
        <w:t>Słownie brutto: .......................................................................................................................</w:t>
      </w:r>
    </w:p>
    <w:p w14:paraId="6F37603B" w14:textId="77777777" w:rsidR="00A213F8" w:rsidRPr="00A213F8" w:rsidRDefault="00A213F8" w:rsidP="00A213F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3A73ABB9" w14:textId="77777777" w:rsidR="00A213F8" w:rsidRPr="00A213F8" w:rsidRDefault="00A213F8" w:rsidP="00A213F8">
      <w:pPr>
        <w:widowControl w:val="0"/>
        <w:spacing w:line="360" w:lineRule="auto"/>
        <w:rPr>
          <w:b/>
        </w:rPr>
      </w:pPr>
      <w:r w:rsidRPr="00A213F8">
        <w:rPr>
          <w:b/>
        </w:rPr>
        <w:t>Powyższa cena zawiera podatek VAT w wysokości .......... % tj. ……………………. PLN</w:t>
      </w:r>
    </w:p>
    <w:p w14:paraId="20D70141" w14:textId="7E3B6CEE" w:rsidR="008A79F2" w:rsidRDefault="008A79F2" w:rsidP="00A213F8">
      <w:pPr>
        <w:widowControl w:val="0"/>
        <w:spacing w:line="360" w:lineRule="auto"/>
        <w:rPr>
          <w:b/>
        </w:rPr>
      </w:pPr>
      <w:r>
        <w:rPr>
          <w:b/>
        </w:rPr>
        <w:t>Cena netto za 1 szt. oprogramowania: …………………….</w:t>
      </w:r>
    </w:p>
    <w:p w14:paraId="372B3BA3" w14:textId="7E979A2D" w:rsidR="008A79F2" w:rsidRDefault="008A79F2" w:rsidP="00A213F8">
      <w:pPr>
        <w:widowControl w:val="0"/>
        <w:spacing w:line="360" w:lineRule="auto"/>
        <w:rPr>
          <w:b/>
        </w:rPr>
      </w:pPr>
      <w:r>
        <w:rPr>
          <w:b/>
        </w:rPr>
        <w:t>Cena brutto za 1 szt. oprogramowania: …………………..</w:t>
      </w:r>
    </w:p>
    <w:p w14:paraId="028FAE74" w14:textId="028E1C0E" w:rsidR="00A213F8" w:rsidRPr="00A213F8" w:rsidRDefault="00A213F8" w:rsidP="00A213F8">
      <w:pPr>
        <w:widowControl w:val="0"/>
        <w:spacing w:line="360" w:lineRule="auto"/>
      </w:pPr>
      <w:r>
        <w:rPr>
          <w:b/>
        </w:rPr>
        <w:t>Producent i nazwa oferowanego oprogramowania</w:t>
      </w:r>
      <w:r w:rsidRPr="00A213F8">
        <w:rPr>
          <w:b/>
        </w:rPr>
        <w:t xml:space="preserve">: </w:t>
      </w:r>
      <w:r w:rsidRPr="00A213F8">
        <w:rPr>
          <w:bCs/>
        </w:rPr>
        <w:t>………………………………………</w:t>
      </w:r>
    </w:p>
    <w:p w14:paraId="5D244E3D" w14:textId="56751DD8" w:rsidR="00A213F8" w:rsidRDefault="00A213F8" w:rsidP="00A213F8">
      <w:pPr>
        <w:widowControl w:val="0"/>
        <w:spacing w:line="360" w:lineRule="auto"/>
        <w:ind w:right="1"/>
        <w:jc w:val="both"/>
      </w:pPr>
      <w:r w:rsidRPr="00A213F8">
        <w:rPr>
          <w:b/>
        </w:rPr>
        <w:t xml:space="preserve">Termin realizacji umowy: </w:t>
      </w:r>
      <w:r w:rsidR="00505C7C">
        <w:rPr>
          <w:b/>
        </w:rPr>
        <w:t xml:space="preserve">do </w:t>
      </w:r>
      <w:bookmarkStart w:id="0" w:name="_GoBack"/>
      <w:bookmarkEnd w:id="0"/>
      <w:r w:rsidR="00EC6AF5">
        <w:rPr>
          <w:b/>
          <w:bCs/>
        </w:rPr>
        <w:t>14</w:t>
      </w:r>
      <w:r w:rsidR="00560E8B" w:rsidRPr="00560E8B">
        <w:rPr>
          <w:b/>
          <w:bCs/>
        </w:rPr>
        <w:t xml:space="preserve"> dni od daty podpisania umowy</w:t>
      </w:r>
      <w:r w:rsidR="00560E8B">
        <w:t xml:space="preserve"> </w:t>
      </w:r>
    </w:p>
    <w:p w14:paraId="0BB637AA" w14:textId="45B4793E" w:rsidR="008E70EB" w:rsidRPr="00EF77BB" w:rsidRDefault="002C3A06" w:rsidP="008E70EB">
      <w:pPr>
        <w:suppressAutoHyphens/>
        <w:autoSpaceDN w:val="0"/>
        <w:rPr>
          <w:rFonts w:eastAsia="Noto Sans CJK SC"/>
          <w:b/>
          <w:kern w:val="3"/>
          <w:u w:val="single"/>
          <w:lang w:eastAsia="zh-CN" w:bidi="hi-IN"/>
        </w:rPr>
      </w:pPr>
      <w:r w:rsidRPr="00EF77BB">
        <w:rPr>
          <w:rFonts w:eastAsia="Noto Sans CJK SC"/>
          <w:b/>
          <w:kern w:val="3"/>
          <w:u w:val="single"/>
          <w:lang w:eastAsia="zh-CN" w:bidi="hi-IN"/>
        </w:rPr>
        <w:lastRenderedPageBreak/>
        <w:t xml:space="preserve">Doświadczenie osoby przeprowadzającej szkolenie w prowadzeniu szkoleń z symulacji biznesowych – oprogramowania typu </w:t>
      </w:r>
      <w:proofErr w:type="spellStart"/>
      <w:r w:rsidRPr="00EF77BB">
        <w:rPr>
          <w:rFonts w:eastAsia="Noto Sans CJK SC"/>
          <w:b/>
          <w:kern w:val="3"/>
          <w:u w:val="single"/>
          <w:lang w:eastAsia="zh-CN" w:bidi="hi-IN"/>
        </w:rPr>
        <w:t>marketplace</w:t>
      </w:r>
      <w:proofErr w:type="spellEnd"/>
      <w:r w:rsidRPr="00EF77BB">
        <w:rPr>
          <w:rFonts w:eastAsia="Noto Sans CJK SC"/>
          <w:b/>
          <w:kern w:val="3"/>
          <w:u w:val="single"/>
          <w:lang w:eastAsia="zh-CN" w:bidi="hi-IN"/>
        </w:rPr>
        <w:t xml:space="preserve"> </w:t>
      </w:r>
      <w:r w:rsidR="008E70EB" w:rsidRPr="00EF77BB">
        <w:rPr>
          <w:rFonts w:eastAsia="Noto Sans CJK SC"/>
          <w:b/>
          <w:kern w:val="3"/>
          <w:u w:val="single"/>
          <w:lang w:eastAsia="zh-CN" w:bidi="hi-IN"/>
        </w:rPr>
        <w:t>/</w:t>
      </w:r>
      <w:r w:rsidR="008E70EB" w:rsidRPr="00EF77BB">
        <w:rPr>
          <w:rFonts w:eastAsia="Noto Sans CJK SC"/>
          <w:b/>
          <w:kern w:val="3"/>
          <w:highlight w:val="yellow"/>
          <w:u w:val="single"/>
          <w:lang w:eastAsia="zh-CN" w:bidi="hi-IN"/>
        </w:rPr>
        <w:t xml:space="preserve"> kryterium oceny ofert</w:t>
      </w:r>
      <w:r w:rsidR="008E70EB" w:rsidRPr="00EF77BB">
        <w:rPr>
          <w:rFonts w:eastAsia="Noto Sans CJK SC"/>
          <w:b/>
          <w:kern w:val="3"/>
          <w:u w:val="single"/>
          <w:lang w:eastAsia="zh-CN" w:bidi="hi-IN"/>
        </w:rPr>
        <w:t xml:space="preserve"> /</w:t>
      </w:r>
    </w:p>
    <w:p w14:paraId="04B648C1" w14:textId="77777777" w:rsidR="00EF77BB" w:rsidRDefault="00EF77BB" w:rsidP="002C3A06">
      <w:pPr>
        <w:suppressAutoHyphens/>
        <w:autoSpaceDN w:val="0"/>
        <w:rPr>
          <w:rFonts w:eastAsia="Noto Sans CJK SC"/>
          <w:b/>
          <w:kern w:val="3"/>
          <w:lang w:eastAsia="zh-CN" w:bidi="hi-IN"/>
        </w:rPr>
      </w:pPr>
    </w:p>
    <w:p w14:paraId="4BDA8980" w14:textId="082E9A4F" w:rsidR="002C3A06" w:rsidRDefault="008E70EB" w:rsidP="002C3A06">
      <w:pPr>
        <w:suppressAutoHyphens/>
        <w:autoSpaceDN w:val="0"/>
        <w:rPr>
          <w:rFonts w:eastAsia="Noto Sans CJK SC"/>
          <w:b/>
          <w:kern w:val="3"/>
          <w:lang w:eastAsia="zh-CN" w:bidi="hi-IN"/>
        </w:rPr>
      </w:pPr>
      <w:r>
        <w:rPr>
          <w:rFonts w:eastAsia="Noto Sans CJK SC"/>
          <w:b/>
          <w:kern w:val="3"/>
          <w:lang w:eastAsia="zh-CN" w:bidi="hi-IN"/>
        </w:rPr>
        <w:t>Imię i nazwisko</w:t>
      </w:r>
      <w:r w:rsidR="00EF77BB">
        <w:rPr>
          <w:rFonts w:eastAsia="Noto Sans CJK SC"/>
          <w:b/>
          <w:kern w:val="3"/>
          <w:lang w:eastAsia="zh-CN" w:bidi="hi-IN"/>
        </w:rPr>
        <w:t xml:space="preserve"> osoby wyznaczonej do przeprowadzenia szkolenia </w:t>
      </w:r>
      <w:r>
        <w:rPr>
          <w:rFonts w:eastAsia="Noto Sans CJK SC"/>
          <w:b/>
          <w:kern w:val="3"/>
          <w:lang w:eastAsia="zh-CN" w:bidi="hi-IN"/>
        </w:rPr>
        <w:t xml:space="preserve"> </w:t>
      </w:r>
      <w:r w:rsidR="002C3A06" w:rsidRPr="002C3A06">
        <w:rPr>
          <w:rFonts w:eastAsia="Noto Sans CJK SC"/>
          <w:b/>
          <w:kern w:val="3"/>
          <w:lang w:eastAsia="zh-CN" w:bidi="hi-IN"/>
        </w:rPr>
        <w:t xml:space="preserve">………. </w:t>
      </w:r>
      <w:r>
        <w:rPr>
          <w:rFonts w:eastAsia="Noto Sans CJK SC"/>
          <w:b/>
          <w:kern w:val="3"/>
          <w:lang w:eastAsia="zh-CN" w:bidi="hi-IN"/>
        </w:rPr>
        <w:t>…</w:t>
      </w:r>
      <w:r w:rsidR="00EF77BB">
        <w:rPr>
          <w:rFonts w:eastAsia="Noto Sans CJK SC"/>
          <w:b/>
          <w:kern w:val="3"/>
          <w:lang w:eastAsia="zh-CN" w:bidi="hi-IN"/>
        </w:rPr>
        <w:t>………….</w:t>
      </w:r>
      <w:r>
        <w:rPr>
          <w:rFonts w:eastAsia="Noto Sans CJK SC"/>
          <w:b/>
          <w:kern w:val="3"/>
          <w:lang w:eastAsia="zh-CN" w:bidi="hi-IN"/>
        </w:rPr>
        <w:t xml:space="preserve">……………………….. - ……….. </w:t>
      </w:r>
      <w:r w:rsidR="002C3A06" w:rsidRPr="002C3A06">
        <w:rPr>
          <w:rFonts w:eastAsia="Noto Sans CJK SC"/>
          <w:b/>
          <w:kern w:val="3"/>
          <w:lang w:eastAsia="zh-CN" w:bidi="hi-IN"/>
        </w:rPr>
        <w:t>lat</w:t>
      </w:r>
      <w:r>
        <w:rPr>
          <w:rFonts w:eastAsia="Noto Sans CJK SC"/>
          <w:b/>
          <w:kern w:val="3"/>
          <w:lang w:eastAsia="zh-CN" w:bidi="hi-IN"/>
        </w:rPr>
        <w:t xml:space="preserve"> doświadczenia </w:t>
      </w:r>
    </w:p>
    <w:p w14:paraId="003A3EDF" w14:textId="417390FE" w:rsidR="008A79F2" w:rsidRPr="00A213F8" w:rsidRDefault="008A79F2" w:rsidP="00A213F8">
      <w:pPr>
        <w:widowControl w:val="0"/>
        <w:spacing w:line="360" w:lineRule="auto"/>
        <w:ind w:right="1"/>
        <w:jc w:val="both"/>
        <w:rPr>
          <w:b/>
        </w:rPr>
      </w:pPr>
    </w:p>
    <w:p w14:paraId="57AA231B" w14:textId="77777777" w:rsidR="00A213F8" w:rsidRPr="00080CE7" w:rsidRDefault="00A213F8" w:rsidP="00A213F8">
      <w:pPr>
        <w:tabs>
          <w:tab w:val="left" w:pos="426"/>
        </w:tabs>
        <w:spacing w:after="120"/>
        <w:jc w:val="both"/>
        <w:rPr>
          <w:b/>
          <w:sz w:val="22"/>
        </w:rPr>
      </w:pPr>
      <w:r w:rsidRPr="00A213F8">
        <w:rPr>
          <w:sz w:val="22"/>
        </w:rPr>
        <w:t xml:space="preserve">Oświadczamy, że zgodnie z ustawą z dnia 6 marca 2018 r. Prawo przedsiębiorców, należymy do małych lub </w:t>
      </w:r>
      <w:r w:rsidRPr="00080CE7">
        <w:rPr>
          <w:sz w:val="22"/>
        </w:rPr>
        <w:t>średnich przedsiębiorców:</w:t>
      </w:r>
      <w:r w:rsidRPr="00080CE7">
        <w:rPr>
          <w:b/>
          <w:sz w:val="22"/>
        </w:rPr>
        <w:t xml:space="preserve"> TAK/NIE</w:t>
      </w:r>
    </w:p>
    <w:p w14:paraId="35119515" w14:textId="77777777" w:rsidR="00A213F8" w:rsidRPr="00A213F8" w:rsidRDefault="00A213F8" w:rsidP="00A213F8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080CE7">
        <w:rPr>
          <w:b/>
          <w:sz w:val="22"/>
        </w:rPr>
        <w:t xml:space="preserve">Termin płatności: </w:t>
      </w:r>
      <w:r w:rsidRPr="00080CE7">
        <w:rPr>
          <w:bCs/>
          <w:sz w:val="22"/>
          <w:szCs w:val="22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5773F47C" w14:textId="5C64F7D5" w:rsidR="008A79F2" w:rsidRDefault="008A79F2" w:rsidP="008A79F2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16772F83" w14:textId="77777777" w:rsidR="008A79F2" w:rsidRDefault="008A79F2" w:rsidP="008A79F2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w okresie wskazanym w SWZ.</w:t>
      </w:r>
    </w:p>
    <w:p w14:paraId="75666EBB" w14:textId="77777777" w:rsidR="008A79F2" w:rsidRPr="002C3A06" w:rsidRDefault="008A79F2" w:rsidP="008A79F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</w:t>
      </w:r>
      <w:r w:rsidRPr="002C3A06">
        <w:rPr>
          <w:color w:val="000000"/>
          <w:sz w:val="22"/>
          <w:szCs w:val="22"/>
        </w:rPr>
        <w:t>zastrzeżeń.</w:t>
      </w:r>
    </w:p>
    <w:p w14:paraId="75B2FA56" w14:textId="77777777" w:rsidR="008A79F2" w:rsidRPr="002C3A06" w:rsidRDefault="008A79F2" w:rsidP="008A79F2">
      <w:pPr>
        <w:numPr>
          <w:ilvl w:val="0"/>
          <w:numId w:val="1"/>
        </w:numPr>
        <w:jc w:val="both"/>
        <w:rPr>
          <w:sz w:val="22"/>
          <w:szCs w:val="22"/>
        </w:rPr>
      </w:pPr>
      <w:r w:rsidRPr="002C3A06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E3A9F90" w14:textId="77777777" w:rsidR="008A79F2" w:rsidRPr="002C3A06" w:rsidRDefault="008A79F2" w:rsidP="008A79F2">
      <w:pPr>
        <w:ind w:left="360"/>
        <w:jc w:val="both"/>
        <w:rPr>
          <w:i/>
          <w:sz w:val="22"/>
          <w:szCs w:val="22"/>
        </w:rPr>
      </w:pPr>
      <w:r w:rsidRPr="002C3A06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A084DEC" w14:textId="77777777" w:rsidR="008A79F2" w:rsidRPr="002C3A06" w:rsidRDefault="008A79F2" w:rsidP="008A79F2">
      <w:pPr>
        <w:ind w:left="360"/>
        <w:jc w:val="both"/>
        <w:rPr>
          <w:i/>
          <w:sz w:val="22"/>
          <w:szCs w:val="22"/>
        </w:rPr>
      </w:pPr>
      <w:r w:rsidRPr="002C3A06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A60C01F" w14:textId="7CBE0D74" w:rsidR="002C3A06" w:rsidRPr="002C3A06" w:rsidRDefault="002C3A06" w:rsidP="002C3A06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C3A06">
        <w:rPr>
          <w:sz w:val="22"/>
          <w:szCs w:val="22"/>
        </w:rPr>
        <w:t>Oświadczam/y, że warunek określony w pkt. 8.</w:t>
      </w:r>
      <w:r>
        <w:rPr>
          <w:sz w:val="22"/>
          <w:szCs w:val="22"/>
        </w:rPr>
        <w:t>2</w:t>
      </w:r>
      <w:r w:rsidRPr="002C3A06">
        <w:rPr>
          <w:sz w:val="22"/>
          <w:szCs w:val="22"/>
        </w:rPr>
        <w:t xml:space="preserve"> </w:t>
      </w:r>
      <w:proofErr w:type="spellStart"/>
      <w:r w:rsidRPr="002C3A06">
        <w:rPr>
          <w:sz w:val="22"/>
          <w:szCs w:val="22"/>
        </w:rPr>
        <w:t>ppkt</w:t>
      </w:r>
      <w:proofErr w:type="spellEnd"/>
      <w:r w:rsidRPr="002C3A06">
        <w:rPr>
          <w:sz w:val="22"/>
          <w:szCs w:val="22"/>
        </w:rPr>
        <w:t xml:space="preserve"> </w:t>
      </w:r>
      <w:r>
        <w:rPr>
          <w:sz w:val="22"/>
          <w:szCs w:val="22"/>
        </w:rPr>
        <w:t>3</w:t>
      </w:r>
      <w:r w:rsidRPr="002C3A06">
        <w:rPr>
          <w:sz w:val="22"/>
          <w:szCs w:val="22"/>
        </w:rPr>
        <w:t xml:space="preserve"> SWZ spełniamy osobiście / powołujemy się na zasoby podmiotu trzeciego w następującym zakresie </w:t>
      </w:r>
      <w:r w:rsidRPr="002C3A06">
        <w:rPr>
          <w:b/>
          <w:sz w:val="22"/>
          <w:szCs w:val="22"/>
        </w:rPr>
        <w:t>(niewłaściwe skreślić)</w:t>
      </w:r>
      <w:r w:rsidRPr="002C3A06">
        <w:rPr>
          <w:sz w:val="22"/>
          <w:szCs w:val="22"/>
        </w:rPr>
        <w:t xml:space="preserve"> ………………………………………………………………………………………………….</w:t>
      </w:r>
    </w:p>
    <w:p w14:paraId="0BA24542" w14:textId="4FB49578" w:rsidR="008A79F2" w:rsidRDefault="008A79F2" w:rsidP="008A79F2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A79F2" w14:paraId="119F6D2A" w14:textId="77777777" w:rsidTr="006838A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47A561" w14:textId="77777777" w:rsidR="008A79F2" w:rsidRDefault="008A79F2" w:rsidP="006838A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A0611E" w14:textId="77777777" w:rsidR="008A79F2" w:rsidRDefault="008A79F2" w:rsidP="006838A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41BA7E83" w14:textId="77777777" w:rsidR="008A79F2" w:rsidRDefault="008A79F2" w:rsidP="006838A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942D6D" w14:textId="77777777" w:rsidR="008A79F2" w:rsidRDefault="008A79F2" w:rsidP="006838A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8A79F2" w14:paraId="0CC587D3" w14:textId="77777777" w:rsidTr="006838A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2BB16F" w14:textId="77777777" w:rsidR="008A79F2" w:rsidRDefault="008A79F2" w:rsidP="006838AE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42CC9D" w14:textId="77777777" w:rsidR="008A79F2" w:rsidRDefault="008A79F2" w:rsidP="006838A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B05BFB" w14:textId="77777777" w:rsidR="008A79F2" w:rsidRDefault="008A79F2" w:rsidP="006838A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8A79F2" w14:paraId="79575473" w14:textId="77777777" w:rsidTr="006838A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F862C0" w14:textId="77777777" w:rsidR="008A79F2" w:rsidRDefault="008A79F2" w:rsidP="006838AE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F122F6" w14:textId="77777777" w:rsidR="008A79F2" w:rsidRDefault="008A79F2" w:rsidP="006838A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D70E95" w14:textId="77777777" w:rsidR="008A79F2" w:rsidRDefault="008A79F2" w:rsidP="006838A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264FB664" w14:textId="77777777" w:rsidR="008A79F2" w:rsidRDefault="008A79F2" w:rsidP="008A79F2">
      <w:pPr>
        <w:ind w:left="360"/>
        <w:jc w:val="both"/>
        <w:rPr>
          <w:sz w:val="22"/>
          <w:szCs w:val="22"/>
        </w:rPr>
      </w:pPr>
    </w:p>
    <w:p w14:paraId="5B14E27C" w14:textId="77777777" w:rsidR="008A79F2" w:rsidRDefault="008A79F2" w:rsidP="008A79F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Umocowanymi do reprezentowania naszej firmy są następujące osoby:</w:t>
      </w:r>
    </w:p>
    <w:p w14:paraId="4B4185D0" w14:textId="77777777" w:rsidR="008A79F2" w:rsidRDefault="008A79F2" w:rsidP="008A79F2">
      <w:pPr>
        <w:ind w:left="360"/>
        <w:jc w:val="both"/>
        <w:rPr>
          <w:sz w:val="22"/>
          <w:szCs w:val="22"/>
        </w:rPr>
      </w:pPr>
    </w:p>
    <w:p w14:paraId="2BB76371" w14:textId="77777777" w:rsidR="008A79F2" w:rsidRDefault="008A79F2" w:rsidP="008A79F2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356EA897" w14:textId="77777777" w:rsidR="008A79F2" w:rsidRDefault="008A79F2" w:rsidP="008A79F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714667B8" w14:textId="77777777" w:rsidR="008A79F2" w:rsidRDefault="008A79F2" w:rsidP="008A79F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.</w:t>
      </w:r>
    </w:p>
    <w:p w14:paraId="3505E6E5" w14:textId="77777777" w:rsidR="008A79F2" w:rsidRDefault="008A79F2" w:rsidP="008A79F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3E77AC25" w14:textId="77777777" w:rsidR="008A79F2" w:rsidRDefault="008A79F2" w:rsidP="008A79F2">
      <w:p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……………………………………………………...........................……które dołączamy do oferty.</w:t>
      </w:r>
    </w:p>
    <w:p w14:paraId="1013CFD3" w14:textId="77777777" w:rsidR="008A79F2" w:rsidRDefault="008A79F2" w:rsidP="008A79F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631896F6" w14:textId="77777777" w:rsidR="008A79F2" w:rsidRDefault="008A79F2" w:rsidP="008A79F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16435E1" w14:textId="77777777" w:rsidR="008A79F2" w:rsidRDefault="008A79F2" w:rsidP="008A79F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3C73E2C3" w14:textId="77777777" w:rsidR="008A79F2" w:rsidRDefault="008A79F2" w:rsidP="008A79F2">
      <w:pPr>
        <w:jc w:val="both"/>
        <w:rPr>
          <w:sz w:val="22"/>
          <w:szCs w:val="22"/>
        </w:rPr>
      </w:pPr>
    </w:p>
    <w:p w14:paraId="44CF2D81" w14:textId="77777777" w:rsidR="008A79F2" w:rsidRDefault="008A79F2" w:rsidP="008A79F2">
      <w:pPr>
        <w:jc w:val="both"/>
        <w:rPr>
          <w:sz w:val="22"/>
          <w:szCs w:val="22"/>
        </w:rPr>
      </w:pPr>
    </w:p>
    <w:p w14:paraId="5B117F75" w14:textId="77777777" w:rsidR="008A79F2" w:rsidRDefault="008A79F2" w:rsidP="008A79F2">
      <w:pPr>
        <w:tabs>
          <w:tab w:val="left" w:pos="540"/>
          <w:tab w:val="left" w:pos="780"/>
        </w:tabs>
        <w:suppressAutoHyphens/>
        <w:spacing w:after="200" w:line="276" w:lineRule="auto"/>
        <w:ind w:left="360"/>
        <w:rPr>
          <w:sz w:val="20"/>
          <w:szCs w:val="20"/>
        </w:rPr>
      </w:pPr>
      <w:r>
        <w:rPr>
          <w:rFonts w:eastAsia="Calibri"/>
          <w:b/>
          <w:color w:val="FF0000"/>
          <w:sz w:val="20"/>
          <w:szCs w:val="20"/>
          <w:lang w:eastAsia="zh-CN"/>
        </w:rPr>
        <w:t>Oferta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color w:val="FF0000"/>
          <w:sz w:val="20"/>
          <w:szCs w:val="20"/>
          <w:lang w:eastAsia="zh-CN"/>
        </w:rPr>
        <w:t>.</w:t>
      </w:r>
    </w:p>
    <w:p w14:paraId="4953A44A" w14:textId="77777777" w:rsidR="008A79F2" w:rsidRDefault="008A79F2" w:rsidP="008A79F2"/>
    <w:p w14:paraId="28D27D3B" w14:textId="77777777" w:rsidR="008A79F2" w:rsidRDefault="008A79F2" w:rsidP="008A79F2">
      <w:pPr>
        <w:jc w:val="right"/>
        <w:rPr>
          <w:sz w:val="20"/>
          <w:szCs w:val="20"/>
        </w:rPr>
      </w:pPr>
    </w:p>
    <w:p w14:paraId="2E1B0BD0" w14:textId="77777777" w:rsidR="008A79F2" w:rsidRPr="009B040A" w:rsidRDefault="008A79F2" w:rsidP="008A79F2"/>
    <w:p w14:paraId="7F6C9218" w14:textId="2C230B44" w:rsidR="008D2AB8" w:rsidRDefault="008D2AB8" w:rsidP="008A79F2">
      <w:pPr>
        <w:rPr>
          <w:b/>
          <w:sz w:val="30"/>
          <w:szCs w:val="30"/>
        </w:rPr>
      </w:pPr>
    </w:p>
    <w:sectPr w:rsidR="008D2AB8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CDEEF7" w14:textId="77777777" w:rsidR="00FE4FE3" w:rsidRDefault="00FE4FE3">
      <w:r>
        <w:separator/>
      </w:r>
    </w:p>
  </w:endnote>
  <w:endnote w:type="continuationSeparator" w:id="0">
    <w:p w14:paraId="3F010A65" w14:textId="77777777" w:rsidR="00FE4FE3" w:rsidRDefault="00FE4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Noto Sans CJK SC"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00234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BB9CF5" w14:textId="77777777" w:rsidR="00FE4FE3" w:rsidRDefault="00FE4FE3">
      <w:r>
        <w:separator/>
      </w:r>
    </w:p>
  </w:footnote>
  <w:footnote w:type="continuationSeparator" w:id="0">
    <w:p w14:paraId="58BEEEE1" w14:textId="77777777" w:rsidR="00FE4FE3" w:rsidRDefault="00FE4F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E28A35" w14:textId="4F0613A6" w:rsidR="005A1991" w:rsidRPr="009B040A" w:rsidRDefault="005A1991" w:rsidP="005A1991">
    <w:pPr>
      <w:pStyle w:val="pkt"/>
      <w:ind w:left="0" w:firstLine="0"/>
      <w:jc w:val="center"/>
      <w:rPr>
        <w:b/>
        <w:color w:val="000000"/>
        <w:sz w:val="22"/>
        <w:szCs w:val="22"/>
      </w:rPr>
    </w:pPr>
    <w:r>
      <w:rPr>
        <w:b/>
        <w:noProof/>
        <w:color w:val="000000"/>
        <w:sz w:val="22"/>
        <w:szCs w:val="22"/>
      </w:rPr>
      <w:drawing>
        <wp:inline distT="0" distB="0" distL="0" distR="0" wp14:anchorId="1040895E" wp14:editId="139B7C8E">
          <wp:extent cx="5514975" cy="504825"/>
          <wp:effectExtent l="0" t="0" r="9525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14975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753"/>
    <w:rsid w:val="00012286"/>
    <w:rsid w:val="000704FC"/>
    <w:rsid w:val="00071CCC"/>
    <w:rsid w:val="00080CE7"/>
    <w:rsid w:val="000B731D"/>
    <w:rsid w:val="000D22AF"/>
    <w:rsid w:val="000D6134"/>
    <w:rsid w:val="000E09C7"/>
    <w:rsid w:val="000F6589"/>
    <w:rsid w:val="00106636"/>
    <w:rsid w:val="00116EC6"/>
    <w:rsid w:val="001801DD"/>
    <w:rsid w:val="001D4612"/>
    <w:rsid w:val="00207E98"/>
    <w:rsid w:val="00250223"/>
    <w:rsid w:val="002723B0"/>
    <w:rsid w:val="002C3A06"/>
    <w:rsid w:val="00315A4A"/>
    <w:rsid w:val="003B3F98"/>
    <w:rsid w:val="004B7300"/>
    <w:rsid w:val="004C1E7C"/>
    <w:rsid w:val="004C6753"/>
    <w:rsid w:val="00505C7C"/>
    <w:rsid w:val="00560E8B"/>
    <w:rsid w:val="00595C87"/>
    <w:rsid w:val="005A1991"/>
    <w:rsid w:val="005D2C65"/>
    <w:rsid w:val="005E6D94"/>
    <w:rsid w:val="0063384F"/>
    <w:rsid w:val="00643C6F"/>
    <w:rsid w:val="00646202"/>
    <w:rsid w:val="0065290F"/>
    <w:rsid w:val="006815F6"/>
    <w:rsid w:val="00760462"/>
    <w:rsid w:val="007748F0"/>
    <w:rsid w:val="00776EC0"/>
    <w:rsid w:val="007A4321"/>
    <w:rsid w:val="00833933"/>
    <w:rsid w:val="00853083"/>
    <w:rsid w:val="008A79F2"/>
    <w:rsid w:val="008B2F0C"/>
    <w:rsid w:val="008B4928"/>
    <w:rsid w:val="008D2AB8"/>
    <w:rsid w:val="008E5425"/>
    <w:rsid w:val="008E70EB"/>
    <w:rsid w:val="008F1C66"/>
    <w:rsid w:val="00970FE4"/>
    <w:rsid w:val="00A0022B"/>
    <w:rsid w:val="00A213F8"/>
    <w:rsid w:val="00A346FE"/>
    <w:rsid w:val="00A47B4D"/>
    <w:rsid w:val="00A83018"/>
    <w:rsid w:val="00B50221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EC6AF5"/>
    <w:rsid w:val="00EE5753"/>
    <w:rsid w:val="00EF77BB"/>
    <w:rsid w:val="00F00591"/>
    <w:rsid w:val="00F31B06"/>
    <w:rsid w:val="00F51688"/>
    <w:rsid w:val="00F53146"/>
    <w:rsid w:val="00F91018"/>
    <w:rsid w:val="00FA0F30"/>
    <w:rsid w:val="00FA51A4"/>
    <w:rsid w:val="00FE4FE3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5DD868"/>
  <w15:chartTrackingRefBased/>
  <w15:docId w15:val="{4BE77181-4071-49BC-A9C1-3E303D5A4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pkt">
    <w:name w:val="pkt"/>
    <w:basedOn w:val="Normalny"/>
    <w:rsid w:val="005A1991"/>
    <w:pPr>
      <w:suppressAutoHyphens/>
      <w:autoSpaceDN w:val="0"/>
      <w:spacing w:before="60" w:after="60"/>
      <w:ind w:left="851" w:hanging="295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24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BB6934-C3BE-4F92-AE5F-1019048492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3</Pages>
  <Words>590</Words>
  <Characters>4728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Jolata Oleksy</cp:lastModifiedBy>
  <cp:revision>11</cp:revision>
  <cp:lastPrinted>1899-12-31T23:00:00Z</cp:lastPrinted>
  <dcterms:created xsi:type="dcterms:W3CDTF">2023-09-11T10:11:00Z</dcterms:created>
  <dcterms:modified xsi:type="dcterms:W3CDTF">2023-09-13T11:48:00Z</dcterms:modified>
</cp:coreProperties>
</file>