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C1652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  <w:bookmarkStart w:id="0" w:name="_Hlk53520193"/>
    </w:p>
    <w:p w14:paraId="50E9FB85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</w:p>
    <w:p w14:paraId="78A7EC77" w14:textId="043CC18E" w:rsidR="006C5BD2" w:rsidRDefault="006C5BD2" w:rsidP="006C5BD2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2023-</w:t>
      </w:r>
      <w:r w:rsidR="001A4406">
        <w:rPr>
          <w:sz w:val="22"/>
          <w:szCs w:val="22"/>
        </w:rPr>
        <w:t>10</w:t>
      </w:r>
      <w:r>
        <w:rPr>
          <w:sz w:val="22"/>
          <w:szCs w:val="22"/>
        </w:rPr>
        <w:t>-</w:t>
      </w:r>
      <w:r w:rsidR="001A4406">
        <w:rPr>
          <w:sz w:val="22"/>
          <w:szCs w:val="22"/>
        </w:rPr>
        <w:t>13</w:t>
      </w:r>
    </w:p>
    <w:p w14:paraId="5D278239" w14:textId="77777777" w:rsidR="006C5BD2" w:rsidRDefault="006C5BD2" w:rsidP="006C5BD2">
      <w:pPr>
        <w:spacing w:after="240"/>
        <w:rPr>
          <w:sz w:val="22"/>
          <w:szCs w:val="22"/>
        </w:rPr>
      </w:pPr>
    </w:p>
    <w:p w14:paraId="4FBB9B40" w14:textId="77777777" w:rsidR="006C5BD2" w:rsidRDefault="006C5BD2" w:rsidP="006C5BD2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6B3FB838" w14:textId="77777777" w:rsidR="006C5BD2" w:rsidRDefault="006C5BD2" w:rsidP="006C5BD2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068B319C" w14:textId="77777777" w:rsidR="006C5BD2" w:rsidRDefault="006C5BD2" w:rsidP="006C5BD2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4FAEB7D" w14:textId="77777777" w:rsidR="006C5BD2" w:rsidRDefault="006C5BD2" w:rsidP="006C5BD2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4928EEA1" w14:textId="77777777" w:rsidR="006C5BD2" w:rsidRDefault="006C5BD2" w:rsidP="006C5BD2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4257769F" w14:textId="2E8F32D9" w:rsidR="006C5BD2" w:rsidRDefault="006C5BD2" w:rsidP="006C5BD2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KC-zp.272-384/23</w:t>
      </w:r>
    </w:p>
    <w:p w14:paraId="306E8D53" w14:textId="77777777" w:rsidR="006C5BD2" w:rsidRDefault="006C5BD2" w:rsidP="006C5BD2">
      <w:pPr>
        <w:spacing w:line="276" w:lineRule="auto"/>
        <w:rPr>
          <w:sz w:val="22"/>
          <w:szCs w:val="22"/>
        </w:rPr>
      </w:pPr>
    </w:p>
    <w:p w14:paraId="1C3081A5" w14:textId="77777777" w:rsidR="006C5BD2" w:rsidRDefault="006C5BD2" w:rsidP="006C5BD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0BEA5E47" w14:textId="77777777" w:rsidR="006C5BD2" w:rsidRDefault="006C5BD2" w:rsidP="006C5BD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>
        <w:rPr>
          <w:sz w:val="22"/>
          <w:szCs w:val="22"/>
        </w:rPr>
        <w:t>ubiegający się o zamówienie</w:t>
      </w:r>
    </w:p>
    <w:p w14:paraId="4DCAB4E3" w14:textId="13A1F7AF" w:rsidR="001A4406" w:rsidRPr="001A4406" w:rsidRDefault="001A4406" w:rsidP="00433FA4">
      <w:pPr>
        <w:jc w:val="center"/>
        <w:rPr>
          <w:b/>
        </w:rPr>
      </w:pPr>
      <w:r w:rsidRPr="001A4406">
        <w:rPr>
          <w:b/>
        </w:rPr>
        <w:t>OGŁOSZENIE</w:t>
      </w:r>
    </w:p>
    <w:p w14:paraId="06D84189" w14:textId="22A653E3" w:rsidR="001A4406" w:rsidRPr="001A4406" w:rsidRDefault="001A4406" w:rsidP="00433FA4">
      <w:pPr>
        <w:jc w:val="center"/>
        <w:rPr>
          <w:b/>
        </w:rPr>
      </w:pPr>
      <w:r w:rsidRPr="001A4406">
        <w:rPr>
          <w:b/>
        </w:rPr>
        <w:t>o wyborze najkorzystniejszej oferty</w:t>
      </w:r>
    </w:p>
    <w:p w14:paraId="19AC5625" w14:textId="04F1DD7D" w:rsidR="001A4406" w:rsidRDefault="001A4406" w:rsidP="00433FA4">
      <w:pPr>
        <w:jc w:val="center"/>
        <w:rPr>
          <w:b/>
          <w:color w:val="FF0000"/>
        </w:rPr>
      </w:pPr>
      <w:r w:rsidRPr="004709EE">
        <w:rPr>
          <w:b/>
          <w:color w:val="FF0000"/>
        </w:rPr>
        <w:t xml:space="preserve">- czynności powtórzone </w:t>
      </w:r>
      <w:r>
        <w:rPr>
          <w:b/>
          <w:color w:val="FF0000"/>
        </w:rPr>
        <w:t>–</w:t>
      </w:r>
      <w:r w:rsidRPr="004709EE">
        <w:rPr>
          <w:b/>
          <w:color w:val="FF0000"/>
        </w:rPr>
        <w:t xml:space="preserve"> </w:t>
      </w:r>
    </w:p>
    <w:p w14:paraId="0371871D" w14:textId="77777777" w:rsidR="001A4406" w:rsidRPr="00FC0CF7" w:rsidRDefault="001A4406" w:rsidP="00433FA4">
      <w:pPr>
        <w:rPr>
          <w:sz w:val="20"/>
          <w:szCs w:val="20"/>
        </w:rPr>
      </w:pPr>
      <w:r w:rsidRPr="00FC0CF7">
        <w:rPr>
          <w:sz w:val="20"/>
          <w:szCs w:val="20"/>
        </w:rPr>
        <w:t>Zamawiający w dniu 12/10/2023 r.  zgodnie z pkt. 21.1. SWZ (w przypadku rozbieżności między cena netto/brutto za całość zamówienia, za podstawę poprawienia omyłki rachunkowej przyjmie cenę netto) dokonał poprawy omyłek rachunkowych.</w:t>
      </w:r>
    </w:p>
    <w:p w14:paraId="35590375" w14:textId="77777777" w:rsidR="001A4406" w:rsidRPr="004709EE" w:rsidRDefault="001A4406" w:rsidP="00433FA4">
      <w:pPr>
        <w:jc w:val="center"/>
        <w:rPr>
          <w:b/>
          <w:color w:val="FF000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A4406" w:rsidRPr="00607F9B" w14:paraId="399041BD" w14:textId="77777777" w:rsidTr="00433FA4">
        <w:trPr>
          <w:trHeight w:val="638"/>
        </w:trPr>
        <w:tc>
          <w:tcPr>
            <w:tcW w:w="1023" w:type="dxa"/>
            <w:shd w:val="clear" w:color="auto" w:fill="auto"/>
          </w:tcPr>
          <w:p w14:paraId="32E66184" w14:textId="77777777" w:rsidR="001A4406" w:rsidRPr="00607F9B" w:rsidRDefault="001A4406" w:rsidP="001A44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B37DFC4" w14:textId="77777777" w:rsidR="001A4406" w:rsidRPr="00607F9B" w:rsidRDefault="001A4406" w:rsidP="001A44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F032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F0321">
              <w:rPr>
                <w:b/>
                <w:bCs/>
                <w:sz w:val="22"/>
                <w:szCs w:val="22"/>
              </w:rPr>
              <w:t>dostawa wyposażenia meblowego i krzeseł do pokoi pracowniczych dla WEAIIIB - KC-zp.272-384/23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E36B9D6" w14:textId="77777777" w:rsidR="001A4406" w:rsidRPr="00912D32" w:rsidRDefault="001A4406" w:rsidP="00433FA4">
      <w:pPr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912D32">
        <w:t xml:space="preserve"> </w:t>
      </w:r>
      <w:r w:rsidRPr="00912D32">
        <w:rPr>
          <w:sz w:val="22"/>
          <w:szCs w:val="22"/>
        </w:rPr>
        <w:t>(Dz.U. z 202</w:t>
      </w:r>
      <w:r>
        <w:rPr>
          <w:sz w:val="22"/>
          <w:szCs w:val="22"/>
        </w:rPr>
        <w:t>3</w:t>
      </w:r>
      <w:r w:rsidRPr="00912D32">
        <w:rPr>
          <w:sz w:val="22"/>
          <w:szCs w:val="22"/>
        </w:rPr>
        <w:t xml:space="preserve"> r. poz. </w:t>
      </w:r>
      <w:r>
        <w:rPr>
          <w:sz w:val="22"/>
          <w:szCs w:val="22"/>
        </w:rPr>
        <w:t>1605</w:t>
      </w:r>
      <w:r w:rsidRPr="00912D32">
        <w:rPr>
          <w:sz w:val="22"/>
          <w:szCs w:val="22"/>
        </w:rPr>
        <w:t xml:space="preserve">) </w:t>
      </w:r>
      <w:r w:rsidRPr="009B2352">
        <w:rPr>
          <w:sz w:val="22"/>
          <w:szCs w:val="22"/>
        </w:rPr>
        <w:t>, zwanej dalej „ustawą Pzp”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4406" w14:paraId="0D374AF6" w14:textId="77777777" w:rsidTr="00433FA4">
        <w:trPr>
          <w:cantSplit/>
        </w:trPr>
        <w:tc>
          <w:tcPr>
            <w:tcW w:w="10150" w:type="dxa"/>
          </w:tcPr>
          <w:p w14:paraId="44844033" w14:textId="77777777" w:rsidR="001A4406" w:rsidRPr="00D26ED6" w:rsidRDefault="001A4406" w:rsidP="001A4406">
            <w:pPr>
              <w:jc w:val="both"/>
              <w:rPr>
                <w:b/>
                <w:sz w:val="22"/>
                <w:szCs w:val="22"/>
              </w:rPr>
            </w:pPr>
            <w:r w:rsidRPr="009F0321">
              <w:rPr>
                <w:b/>
                <w:sz w:val="22"/>
                <w:szCs w:val="22"/>
              </w:rPr>
              <w:t>Astaglobal s.c., Paweł Król, Łukasz Brzoza</w:t>
            </w:r>
          </w:p>
          <w:p w14:paraId="209FCF4D" w14:textId="77777777" w:rsidR="001A4406" w:rsidRPr="009F0E5C" w:rsidRDefault="001A4406" w:rsidP="001A4406">
            <w:pPr>
              <w:jc w:val="both"/>
              <w:rPr>
                <w:bCs/>
                <w:sz w:val="22"/>
                <w:szCs w:val="22"/>
              </w:rPr>
            </w:pPr>
            <w:r w:rsidRPr="009F0321">
              <w:rPr>
                <w:bCs/>
                <w:sz w:val="22"/>
                <w:szCs w:val="22"/>
              </w:rPr>
              <w:t>Krańcowa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F03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DE09098" w14:textId="77777777" w:rsidR="001A4406" w:rsidRPr="009F0E5C" w:rsidRDefault="001A4406" w:rsidP="001A4406">
            <w:pPr>
              <w:jc w:val="both"/>
              <w:rPr>
                <w:bCs/>
                <w:sz w:val="22"/>
                <w:szCs w:val="22"/>
              </w:rPr>
            </w:pPr>
            <w:r w:rsidRPr="009F0321">
              <w:rPr>
                <w:bCs/>
                <w:sz w:val="22"/>
                <w:szCs w:val="22"/>
              </w:rPr>
              <w:t>82-500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F0321">
              <w:rPr>
                <w:bCs/>
                <w:sz w:val="22"/>
                <w:szCs w:val="22"/>
              </w:rPr>
              <w:t>Kwidzyn</w:t>
            </w:r>
          </w:p>
          <w:p w14:paraId="1B17E5F9" w14:textId="77777777" w:rsidR="001A4406" w:rsidRPr="00D26ED6" w:rsidRDefault="001A4406" w:rsidP="001A440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DE3142" w14:textId="1F33FF03" w:rsidR="001A4406" w:rsidRPr="00D26ED6" w:rsidRDefault="001A4406" w:rsidP="001A4406">
            <w:pPr>
              <w:jc w:val="both"/>
              <w:rPr>
                <w:b/>
                <w:sz w:val="22"/>
                <w:szCs w:val="22"/>
              </w:rPr>
            </w:pPr>
            <w:r w:rsidRPr="009F0321">
              <w:rPr>
                <w:sz w:val="22"/>
                <w:szCs w:val="22"/>
              </w:rPr>
              <w:t>dostawa wyposażenia meblowego i krzeseł do pokoi pracowniczych dla WEAIIIB - KC-zp.272-384/23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F0321">
              <w:rPr>
                <w:b/>
                <w:sz w:val="22"/>
                <w:szCs w:val="22"/>
              </w:rPr>
              <w:t>74 919.</w:t>
            </w:r>
            <w:r w:rsidR="00732852">
              <w:rPr>
                <w:b/>
                <w:sz w:val="22"/>
                <w:szCs w:val="22"/>
              </w:rPr>
              <w:t>30</w:t>
            </w:r>
            <w:r w:rsidRPr="009F0321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D14ACD6" w14:textId="77777777" w:rsidR="001A4406" w:rsidRDefault="001A4406" w:rsidP="001A4406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1D438235" w14:textId="77777777" w:rsidR="001A4406" w:rsidRPr="00756CDA" w:rsidRDefault="001A4406" w:rsidP="00433FA4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1A4406" w:rsidRPr="008567C7" w14:paraId="30799A3C" w14:textId="77777777" w:rsidTr="00433FA4">
        <w:trPr>
          <w:trHeight w:val="510"/>
        </w:trPr>
        <w:tc>
          <w:tcPr>
            <w:tcW w:w="500" w:type="pct"/>
            <w:vAlign w:val="center"/>
          </w:tcPr>
          <w:p w14:paraId="41E6DFA1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511DFC0E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065B7364" w14:textId="77777777" w:rsidR="001A4406" w:rsidRPr="008567C7" w:rsidRDefault="001A4406" w:rsidP="001A440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7D666FAF" w14:textId="77777777" w:rsidR="001A4406" w:rsidRPr="008567C7" w:rsidRDefault="001A4406" w:rsidP="001A440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vAlign w:val="center"/>
          </w:tcPr>
          <w:p w14:paraId="5DD77ACB" w14:textId="77777777" w:rsidR="001A4406" w:rsidRPr="008567C7" w:rsidRDefault="001A4406" w:rsidP="001A440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600" w:type="pct"/>
            <w:vAlign w:val="center"/>
          </w:tcPr>
          <w:p w14:paraId="2E8E9F14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1A4406" w:rsidRPr="008567C7" w14:paraId="5A219DF9" w14:textId="77777777" w:rsidTr="00433FA4">
        <w:tc>
          <w:tcPr>
            <w:tcW w:w="500" w:type="pct"/>
            <w:vAlign w:val="center"/>
          </w:tcPr>
          <w:p w14:paraId="441EACB7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500" w:type="pct"/>
            <w:vAlign w:val="center"/>
          </w:tcPr>
          <w:p w14:paraId="67D4B5CE" w14:textId="77777777" w:rsidR="001A4406" w:rsidRPr="002B6761" w:rsidRDefault="001A4406" w:rsidP="001A44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/>
                <w:sz w:val="18"/>
                <w:szCs w:val="18"/>
              </w:rPr>
              <w:t>Astaglobal s.c., Paweł Król, Łukasz Brzoza</w:t>
            </w:r>
          </w:p>
          <w:p w14:paraId="664F8B0E" w14:textId="77777777" w:rsidR="001A4406" w:rsidRPr="008567C7" w:rsidRDefault="001A4406" w:rsidP="001A440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Krańcowa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4969585" w14:textId="77777777" w:rsidR="001A4406" w:rsidRPr="001B7815" w:rsidRDefault="001A4406" w:rsidP="001A440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82-500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Kwidzyn</w:t>
            </w:r>
          </w:p>
        </w:tc>
        <w:tc>
          <w:tcPr>
            <w:tcW w:w="800" w:type="pct"/>
            <w:vAlign w:val="center"/>
          </w:tcPr>
          <w:p w14:paraId="6FF2C556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4F897305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670E6D8B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2F8D4876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A4406" w:rsidRPr="008567C7" w14:paraId="195E6634" w14:textId="77777777" w:rsidTr="00433FA4">
        <w:tc>
          <w:tcPr>
            <w:tcW w:w="500" w:type="pct"/>
            <w:vAlign w:val="center"/>
          </w:tcPr>
          <w:p w14:paraId="56B641C2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00" w:type="pct"/>
            <w:vAlign w:val="center"/>
          </w:tcPr>
          <w:p w14:paraId="29058353" w14:textId="77777777" w:rsidR="001A4406" w:rsidRPr="002B6761" w:rsidRDefault="001A4406" w:rsidP="001A44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/>
                <w:sz w:val="18"/>
                <w:szCs w:val="18"/>
              </w:rPr>
              <w:t>Lobby meble s.c. Tomasz Madlewski Krzysztof Łudzik</w:t>
            </w:r>
          </w:p>
          <w:p w14:paraId="538BC471" w14:textId="77777777" w:rsidR="001A4406" w:rsidRPr="008567C7" w:rsidRDefault="001A4406" w:rsidP="001A440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Pachońskiego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3FC1338" w14:textId="77777777" w:rsidR="001A4406" w:rsidRPr="001B7815" w:rsidRDefault="001A4406" w:rsidP="001A440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31-223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687A21F5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56,56</w:t>
            </w:r>
          </w:p>
        </w:tc>
        <w:tc>
          <w:tcPr>
            <w:tcW w:w="800" w:type="pct"/>
            <w:vAlign w:val="center"/>
          </w:tcPr>
          <w:p w14:paraId="3075B34F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2E6CA87B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198834CD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96,56</w:t>
            </w:r>
          </w:p>
        </w:tc>
      </w:tr>
      <w:tr w:rsidR="001A4406" w:rsidRPr="008567C7" w14:paraId="2B54DF87" w14:textId="77777777" w:rsidTr="00433FA4">
        <w:tc>
          <w:tcPr>
            <w:tcW w:w="500" w:type="pct"/>
            <w:vAlign w:val="center"/>
          </w:tcPr>
          <w:p w14:paraId="5583A88A" w14:textId="77777777" w:rsidR="001A4406" w:rsidRPr="009F0321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00" w:type="pct"/>
            <w:vAlign w:val="center"/>
          </w:tcPr>
          <w:p w14:paraId="36E59332" w14:textId="77777777" w:rsidR="001A4406" w:rsidRPr="002B6761" w:rsidRDefault="001A4406" w:rsidP="001A44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/>
                <w:sz w:val="18"/>
                <w:szCs w:val="18"/>
              </w:rPr>
              <w:t>Firma Produkcyjno-Usługowo-Handlowa Krzysztof Bieda</w:t>
            </w:r>
          </w:p>
          <w:p w14:paraId="204CAF92" w14:textId="77777777" w:rsidR="001A4406" w:rsidRPr="008567C7" w:rsidRDefault="001A4406" w:rsidP="001A440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8F835AD" w14:textId="77777777" w:rsidR="001A4406" w:rsidRPr="009F0321" w:rsidRDefault="001A4406" w:rsidP="001A44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34-600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Limanowa</w:t>
            </w:r>
          </w:p>
        </w:tc>
        <w:tc>
          <w:tcPr>
            <w:tcW w:w="800" w:type="pct"/>
            <w:vAlign w:val="center"/>
          </w:tcPr>
          <w:p w14:paraId="25300C2F" w14:textId="77777777" w:rsidR="001A4406" w:rsidRPr="009F0321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49,86</w:t>
            </w:r>
          </w:p>
        </w:tc>
        <w:tc>
          <w:tcPr>
            <w:tcW w:w="800" w:type="pct"/>
            <w:vAlign w:val="center"/>
          </w:tcPr>
          <w:p w14:paraId="3F5034DA" w14:textId="77777777" w:rsidR="001A4406" w:rsidRPr="009F0321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00" w:type="pct"/>
            <w:vAlign w:val="center"/>
          </w:tcPr>
          <w:p w14:paraId="03085781" w14:textId="77777777" w:rsidR="001A4406" w:rsidRPr="009F0321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7211AE33" w14:textId="77777777" w:rsidR="001A4406" w:rsidRPr="009F0321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89,86</w:t>
            </w:r>
          </w:p>
        </w:tc>
      </w:tr>
      <w:tr w:rsidR="001A4406" w:rsidRPr="008567C7" w14:paraId="3955298C" w14:textId="77777777" w:rsidTr="00433FA4">
        <w:tc>
          <w:tcPr>
            <w:tcW w:w="500" w:type="pct"/>
            <w:vAlign w:val="center"/>
          </w:tcPr>
          <w:p w14:paraId="72101854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6E8249FF" w14:textId="77777777" w:rsidR="001A4406" w:rsidRPr="002B6761" w:rsidRDefault="001A4406" w:rsidP="001A44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Produkcyjno-Handlowo-Usługowe "ALTALENA"S.C. Marek Guzik, </w:t>
            </w:r>
            <w:r w:rsidRPr="009F0321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Adam Wlazło</w:t>
            </w:r>
          </w:p>
          <w:p w14:paraId="175DA2AA" w14:textId="77777777" w:rsidR="001A4406" w:rsidRPr="008567C7" w:rsidRDefault="001A4406" w:rsidP="001A440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Bagrowa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E36244D" w14:textId="77777777" w:rsidR="001A4406" w:rsidRPr="001B7815" w:rsidRDefault="001A4406" w:rsidP="001A440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30-733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7E1BA849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49,76</w:t>
            </w:r>
          </w:p>
        </w:tc>
        <w:tc>
          <w:tcPr>
            <w:tcW w:w="800" w:type="pct"/>
            <w:vAlign w:val="center"/>
          </w:tcPr>
          <w:p w14:paraId="061404B7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49058E43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752F7980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89,76</w:t>
            </w:r>
          </w:p>
        </w:tc>
      </w:tr>
      <w:tr w:rsidR="001A4406" w:rsidRPr="008567C7" w14:paraId="6B5B195A" w14:textId="77777777" w:rsidTr="00433FA4">
        <w:tc>
          <w:tcPr>
            <w:tcW w:w="500" w:type="pct"/>
            <w:vAlign w:val="center"/>
          </w:tcPr>
          <w:p w14:paraId="1327B80E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00" w:type="pct"/>
            <w:vAlign w:val="center"/>
          </w:tcPr>
          <w:p w14:paraId="75CC9C8B" w14:textId="77777777" w:rsidR="001A4406" w:rsidRPr="002B6761" w:rsidRDefault="001A4406" w:rsidP="001A44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/>
                <w:sz w:val="18"/>
                <w:szCs w:val="18"/>
              </w:rPr>
              <w:t>EURO-MEBLE MAŁGORZATA MASŁOŃ</w:t>
            </w:r>
          </w:p>
          <w:p w14:paraId="459E67D2" w14:textId="77777777" w:rsidR="001A4406" w:rsidRPr="008567C7" w:rsidRDefault="001A4406" w:rsidP="001A440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KS. BP. HERBERTA BEDNORZA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2A-6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901CFB5" w14:textId="77777777" w:rsidR="001A4406" w:rsidRPr="001B7815" w:rsidRDefault="001A4406" w:rsidP="001A440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40-384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800" w:type="pct"/>
            <w:vAlign w:val="center"/>
          </w:tcPr>
          <w:p w14:paraId="058A4C97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51,03</w:t>
            </w:r>
          </w:p>
        </w:tc>
        <w:tc>
          <w:tcPr>
            <w:tcW w:w="800" w:type="pct"/>
            <w:vAlign w:val="center"/>
          </w:tcPr>
          <w:p w14:paraId="25A8FDAC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5F186787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14:paraId="4648A126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81,03</w:t>
            </w:r>
          </w:p>
        </w:tc>
      </w:tr>
      <w:tr w:rsidR="001A4406" w:rsidRPr="008567C7" w14:paraId="3AF05A7B" w14:textId="77777777" w:rsidTr="00433FA4">
        <w:tc>
          <w:tcPr>
            <w:tcW w:w="500" w:type="pct"/>
            <w:vAlign w:val="center"/>
          </w:tcPr>
          <w:p w14:paraId="20E876C7" w14:textId="77777777" w:rsidR="001A4406" w:rsidRPr="009F0321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00" w:type="pct"/>
            <w:vAlign w:val="center"/>
          </w:tcPr>
          <w:p w14:paraId="1121651F" w14:textId="77777777" w:rsidR="001A4406" w:rsidRPr="002B6761" w:rsidRDefault="001A4406" w:rsidP="001A44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/>
                <w:sz w:val="18"/>
                <w:szCs w:val="18"/>
              </w:rPr>
              <w:t>FHU ANEX Wiesław Stanuszek</w:t>
            </w:r>
          </w:p>
          <w:p w14:paraId="49310BE9" w14:textId="77777777" w:rsidR="001A4406" w:rsidRPr="008567C7" w:rsidRDefault="001A4406" w:rsidP="001A440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Braci Żmudów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35 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9A2C594" w14:textId="77777777" w:rsidR="001A4406" w:rsidRPr="009F0321" w:rsidRDefault="001A4406" w:rsidP="001A44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33-100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Tarnów</w:t>
            </w:r>
          </w:p>
        </w:tc>
        <w:tc>
          <w:tcPr>
            <w:tcW w:w="800" w:type="pct"/>
            <w:vAlign w:val="center"/>
          </w:tcPr>
          <w:p w14:paraId="7482BA18" w14:textId="77777777" w:rsidR="001A4406" w:rsidRPr="009F0321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46,13</w:t>
            </w:r>
          </w:p>
        </w:tc>
        <w:tc>
          <w:tcPr>
            <w:tcW w:w="800" w:type="pct"/>
            <w:vAlign w:val="center"/>
          </w:tcPr>
          <w:p w14:paraId="562A2A52" w14:textId="77777777" w:rsidR="001A4406" w:rsidRPr="009F0321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2AA67284" w14:textId="77777777" w:rsidR="001A4406" w:rsidRPr="009F0321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600" w:type="pct"/>
            <w:vAlign w:val="center"/>
          </w:tcPr>
          <w:p w14:paraId="4E840CEA" w14:textId="77777777" w:rsidR="001A4406" w:rsidRPr="009F0321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>6,13</w:t>
            </w:r>
          </w:p>
        </w:tc>
      </w:tr>
      <w:tr w:rsidR="001A4406" w:rsidRPr="008567C7" w14:paraId="62548F00" w14:textId="77777777" w:rsidTr="00433FA4">
        <w:tc>
          <w:tcPr>
            <w:tcW w:w="500" w:type="pct"/>
            <w:vAlign w:val="center"/>
          </w:tcPr>
          <w:p w14:paraId="31CBE29F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75C1C19B" w14:textId="77777777" w:rsidR="001A4406" w:rsidRPr="002B6761" w:rsidRDefault="001A4406" w:rsidP="001A44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/>
                <w:sz w:val="18"/>
                <w:szCs w:val="18"/>
              </w:rPr>
              <w:t>P.H.U. BMS SP.J. Z. BIELECKI</w:t>
            </w:r>
          </w:p>
          <w:p w14:paraId="252D3AF7" w14:textId="77777777" w:rsidR="001A4406" w:rsidRPr="008567C7" w:rsidRDefault="001A4406" w:rsidP="001A440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STASZICA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3BDFAF" w14:textId="77777777" w:rsidR="001A4406" w:rsidRPr="001B7815" w:rsidRDefault="001A4406" w:rsidP="001A440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82-500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KWIDZYN</w:t>
            </w:r>
          </w:p>
        </w:tc>
        <w:tc>
          <w:tcPr>
            <w:tcW w:w="800" w:type="pct"/>
            <w:vAlign w:val="center"/>
          </w:tcPr>
          <w:p w14:paraId="3B012121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36,00</w:t>
            </w:r>
          </w:p>
        </w:tc>
        <w:tc>
          <w:tcPr>
            <w:tcW w:w="800" w:type="pct"/>
            <w:vAlign w:val="center"/>
          </w:tcPr>
          <w:p w14:paraId="3560BFB0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5BA68E77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1FB448AB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76,00</w:t>
            </w:r>
          </w:p>
        </w:tc>
      </w:tr>
      <w:tr w:rsidR="001A4406" w:rsidRPr="008567C7" w14:paraId="35746584" w14:textId="77777777" w:rsidTr="00433FA4">
        <w:tc>
          <w:tcPr>
            <w:tcW w:w="500" w:type="pct"/>
            <w:vAlign w:val="center"/>
          </w:tcPr>
          <w:p w14:paraId="60FEECC2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500" w:type="pct"/>
            <w:vAlign w:val="center"/>
          </w:tcPr>
          <w:p w14:paraId="2ECDAEB0" w14:textId="77777777" w:rsidR="001A4406" w:rsidRPr="002B6761" w:rsidRDefault="001A4406" w:rsidP="001A44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/>
                <w:sz w:val="18"/>
                <w:szCs w:val="18"/>
              </w:rPr>
              <w:t>ALDUO Sp. z o.o.</w:t>
            </w:r>
          </w:p>
          <w:p w14:paraId="23B3521B" w14:textId="77777777" w:rsidR="001A4406" w:rsidRPr="008567C7" w:rsidRDefault="001A4406" w:rsidP="001A440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ul. Zygmunta Miłkowskiego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/301</w:t>
            </w:r>
          </w:p>
          <w:p w14:paraId="3161AA2E" w14:textId="77777777" w:rsidR="001A4406" w:rsidRPr="001B7815" w:rsidRDefault="001A4406" w:rsidP="001A440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30-349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0ACA6E6C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35,22</w:t>
            </w:r>
          </w:p>
        </w:tc>
        <w:tc>
          <w:tcPr>
            <w:tcW w:w="800" w:type="pct"/>
            <w:vAlign w:val="center"/>
          </w:tcPr>
          <w:p w14:paraId="12FAD232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3B5E7B0A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32A31549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75,22</w:t>
            </w:r>
          </w:p>
        </w:tc>
      </w:tr>
      <w:tr w:rsidR="001A4406" w:rsidRPr="008567C7" w14:paraId="18B11385" w14:textId="77777777" w:rsidTr="00433FA4">
        <w:tc>
          <w:tcPr>
            <w:tcW w:w="500" w:type="pct"/>
            <w:vAlign w:val="center"/>
          </w:tcPr>
          <w:p w14:paraId="4D67442E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00" w:type="pct"/>
            <w:vAlign w:val="center"/>
          </w:tcPr>
          <w:p w14:paraId="0DAF80A4" w14:textId="77777777" w:rsidR="001A4406" w:rsidRPr="002B6761" w:rsidRDefault="001A4406" w:rsidP="001A44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/>
                <w:sz w:val="18"/>
                <w:szCs w:val="18"/>
              </w:rPr>
              <w:t>Toro Spółka zoo</w:t>
            </w:r>
          </w:p>
          <w:p w14:paraId="20E6C495" w14:textId="77777777" w:rsidR="001A4406" w:rsidRPr="008567C7" w:rsidRDefault="001A4406" w:rsidP="001A440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Breń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64a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0105A06" w14:textId="77777777" w:rsidR="001A4406" w:rsidRPr="001B7815" w:rsidRDefault="001A4406" w:rsidP="001A440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33-140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321">
              <w:rPr>
                <w:rFonts w:ascii="Times New Roman" w:hAnsi="Times New Roman" w:cs="Times New Roman"/>
                <w:bCs/>
                <w:sz w:val="18"/>
                <w:szCs w:val="18"/>
              </w:rPr>
              <w:t>lisia góra</w:t>
            </w:r>
          </w:p>
        </w:tc>
        <w:tc>
          <w:tcPr>
            <w:tcW w:w="800" w:type="pct"/>
            <w:vAlign w:val="center"/>
          </w:tcPr>
          <w:p w14:paraId="1E5A867A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34,61</w:t>
            </w:r>
          </w:p>
        </w:tc>
        <w:tc>
          <w:tcPr>
            <w:tcW w:w="800" w:type="pct"/>
            <w:vAlign w:val="center"/>
          </w:tcPr>
          <w:p w14:paraId="11E5B82F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34D7AFF4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5185E50D" w14:textId="77777777" w:rsidR="001A4406" w:rsidRPr="008567C7" w:rsidRDefault="001A4406" w:rsidP="001A4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321">
              <w:rPr>
                <w:rFonts w:ascii="Times New Roman" w:hAnsi="Times New Roman" w:cs="Times New Roman"/>
                <w:sz w:val="18"/>
                <w:szCs w:val="18"/>
              </w:rPr>
              <w:t xml:space="preserve">  74,61</w:t>
            </w:r>
          </w:p>
        </w:tc>
      </w:tr>
    </w:tbl>
    <w:p w14:paraId="5C468917" w14:textId="77777777" w:rsidR="001A4406" w:rsidRDefault="001A4406" w:rsidP="00433FA4">
      <w:pPr>
        <w:spacing w:before="120" w:after="120"/>
        <w:jc w:val="both"/>
        <w:rPr>
          <w:color w:val="000000"/>
          <w:sz w:val="16"/>
          <w:szCs w:val="16"/>
        </w:rPr>
      </w:pPr>
    </w:p>
    <w:p w14:paraId="190624E7" w14:textId="77777777" w:rsidR="001A4406" w:rsidRDefault="001A4406" w:rsidP="001A4406">
      <w:pPr>
        <w:spacing w:before="120" w:after="120"/>
        <w:jc w:val="both"/>
        <w:rPr>
          <w:color w:val="000000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6C5BD2" w14:paraId="76C57B0B" w14:textId="77777777" w:rsidTr="001961FD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35EE5" w14:textId="77777777" w:rsidR="006C5BD2" w:rsidRDefault="006C5BD2" w:rsidP="001961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C281F" w14:textId="77777777" w:rsidR="006C5BD2" w:rsidRDefault="006C5BD2" w:rsidP="001961F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Tronus Polska Sp. z o.o.</w:t>
            </w:r>
          </w:p>
          <w:p w14:paraId="21ABF831" w14:textId="77777777" w:rsidR="006C5BD2" w:rsidRDefault="006C5BD2" w:rsidP="001961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Ordona 2a </w:t>
            </w:r>
          </w:p>
          <w:p w14:paraId="5D5D3BDA" w14:textId="77777777" w:rsidR="006C5BD2" w:rsidRDefault="006C5BD2" w:rsidP="001961F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01-237 Warszawa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E020B" w14:textId="77777777" w:rsidR="006C5BD2" w:rsidRDefault="006C5BD2" w:rsidP="001961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56C1" w14:textId="77777777" w:rsidR="006C5BD2" w:rsidRDefault="006C5BD2" w:rsidP="001961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A267F" w14:textId="77777777" w:rsidR="006C5BD2" w:rsidRDefault="006C5BD2" w:rsidP="001961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9DB2" w14:textId="77777777" w:rsidR="006C5BD2" w:rsidRDefault="006C5BD2" w:rsidP="001961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110E5CD8" w14:textId="77777777" w:rsidR="006C5BD2" w:rsidRDefault="006C5BD2" w:rsidP="006C5BD2">
      <w:pPr>
        <w:spacing w:before="120"/>
        <w:ind w:firstLine="709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*Zamawiający nie przyznawał punktów. Oferta Wykonawcy została odrzucona.</w:t>
      </w:r>
    </w:p>
    <w:p w14:paraId="6F0C8A15" w14:textId="77777777" w:rsidR="006C5BD2" w:rsidRDefault="006C5BD2" w:rsidP="006C5BD2">
      <w:pPr>
        <w:spacing w:after="1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Informacja o wykonawcach, których oferty zostały odrzucone:</w:t>
      </w:r>
    </w:p>
    <w:p w14:paraId="4F1A29A2" w14:textId="77777777" w:rsidR="006C5BD2" w:rsidRDefault="006C5BD2" w:rsidP="006C5BD2">
      <w:pPr>
        <w:spacing w:after="120"/>
        <w:jc w:val="both"/>
        <w:rPr>
          <w:color w:val="000000"/>
          <w:sz w:val="20"/>
          <w:szCs w:val="20"/>
        </w:rPr>
      </w:pPr>
    </w:p>
    <w:p w14:paraId="39BC1C2B" w14:textId="77777777" w:rsidR="006C5BD2" w:rsidRDefault="006C5BD2" w:rsidP="006C5BD2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0091822E" w14:textId="77777777" w:rsidR="006C5BD2" w:rsidRPr="00BC4E2E" w:rsidRDefault="006C5BD2" w:rsidP="006C5BD2"/>
    <w:p w14:paraId="5DBC3632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</w:p>
    <w:p w14:paraId="4DD4AE25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</w:p>
    <w:p w14:paraId="20B7EDFE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</w:p>
    <w:p w14:paraId="53224118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</w:p>
    <w:p w14:paraId="703A2EFF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</w:p>
    <w:p w14:paraId="7A530724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</w:p>
    <w:p w14:paraId="3D8732BE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</w:p>
    <w:p w14:paraId="0595BCAE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</w:p>
    <w:p w14:paraId="6CF2109D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</w:p>
    <w:p w14:paraId="1271BA6D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</w:p>
    <w:p w14:paraId="7CAB8CC4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</w:p>
    <w:p w14:paraId="42B01F0C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</w:p>
    <w:p w14:paraId="1D985956" w14:textId="77777777" w:rsidR="006C5BD2" w:rsidRDefault="006C5BD2" w:rsidP="00BC4E2E">
      <w:pPr>
        <w:spacing w:after="240"/>
        <w:jc w:val="right"/>
        <w:rPr>
          <w:sz w:val="22"/>
          <w:szCs w:val="22"/>
        </w:rPr>
      </w:pPr>
    </w:p>
    <w:p w14:paraId="31162EA7" w14:textId="79A3D7BD" w:rsidR="00BC4E2E" w:rsidRDefault="00BC4E2E" w:rsidP="00BC4E2E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2023-09-25</w:t>
      </w:r>
    </w:p>
    <w:p w14:paraId="3B089635" w14:textId="77777777" w:rsidR="00BC4E2E" w:rsidRDefault="00BC4E2E" w:rsidP="00BC4E2E">
      <w:pPr>
        <w:spacing w:after="240"/>
        <w:rPr>
          <w:sz w:val="22"/>
          <w:szCs w:val="22"/>
        </w:rPr>
      </w:pPr>
    </w:p>
    <w:p w14:paraId="53774B6A" w14:textId="77777777" w:rsidR="00BC4E2E" w:rsidRDefault="00BC4E2E" w:rsidP="00BC4E2E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22950B62" w14:textId="77777777" w:rsidR="00BC4E2E" w:rsidRDefault="00BC4E2E" w:rsidP="00BC4E2E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4AE27B54" w14:textId="77777777" w:rsidR="00BC4E2E" w:rsidRDefault="00BC4E2E" w:rsidP="00BC4E2E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6DA21F5A" w14:textId="77777777" w:rsidR="00BC4E2E" w:rsidRDefault="00BC4E2E" w:rsidP="00BC4E2E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7F99B7BA" w14:textId="77777777" w:rsidR="00BC4E2E" w:rsidRDefault="00BC4E2E" w:rsidP="00BC4E2E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472A5A79" w14:textId="77777777" w:rsidR="00BC4E2E" w:rsidRDefault="00BC4E2E" w:rsidP="00BC4E2E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KC-zp.272-384/23/7</w:t>
      </w:r>
    </w:p>
    <w:p w14:paraId="3EDDB032" w14:textId="77777777" w:rsidR="00BC4E2E" w:rsidRDefault="00BC4E2E" w:rsidP="00BC4E2E">
      <w:pPr>
        <w:spacing w:line="276" w:lineRule="auto"/>
        <w:rPr>
          <w:sz w:val="22"/>
          <w:szCs w:val="22"/>
        </w:rPr>
      </w:pPr>
    </w:p>
    <w:p w14:paraId="59BD38A4" w14:textId="77777777" w:rsidR="00BC4E2E" w:rsidRDefault="00BC4E2E" w:rsidP="00BC4E2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4B32DA8C" w14:textId="77777777" w:rsidR="00BC4E2E" w:rsidRDefault="00BC4E2E" w:rsidP="00BC4E2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>
        <w:rPr>
          <w:sz w:val="22"/>
          <w:szCs w:val="22"/>
        </w:rPr>
        <w:t>ubiegający się o zamówienie</w:t>
      </w:r>
    </w:p>
    <w:p w14:paraId="78F70712" w14:textId="77777777" w:rsidR="00BC4E2E" w:rsidRDefault="00BC4E2E" w:rsidP="00BC4E2E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7D7320E" w14:textId="77777777" w:rsidR="00BC4E2E" w:rsidRDefault="00BC4E2E" w:rsidP="00BC4E2E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C4E2E" w14:paraId="4CFD6A92" w14:textId="77777777" w:rsidTr="00BC4E2E">
        <w:trPr>
          <w:trHeight w:val="638"/>
        </w:trPr>
        <w:tc>
          <w:tcPr>
            <w:tcW w:w="959" w:type="dxa"/>
            <w:hideMark/>
          </w:tcPr>
          <w:p w14:paraId="55A807F2" w14:textId="77777777" w:rsidR="00BC4E2E" w:rsidRDefault="00BC4E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2A45A5FB" w14:textId="77777777" w:rsidR="00BC4E2E" w:rsidRDefault="00BC4E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postępowania o udzielenie zamówienia publicznego, prowadzonego w trybie przetarg nieograniczony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dostawa wyposażenia meblowego i krzeseł do pokoi pracowniczych dla WEAIIIB - KC-zp.272-384/23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KC-zp.272-384/23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14:paraId="30EE3B75" w14:textId="77777777" w:rsidR="00BC4E2E" w:rsidRDefault="00BC4E2E" w:rsidP="00BC4E2E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- Hutnicza</w:t>
      </w:r>
    </w:p>
    <w:p w14:paraId="3E6BB7DE" w14:textId="77777777" w:rsidR="00BC4E2E" w:rsidRDefault="00BC4E2E" w:rsidP="00BC4E2E">
      <w:pPr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45799A9D" w14:textId="77777777" w:rsidR="00BC4E2E" w:rsidRDefault="00BC4E2E" w:rsidP="00BC4E2E">
      <w:pPr>
        <w:rPr>
          <w:sz w:val="22"/>
          <w:szCs w:val="22"/>
        </w:rPr>
      </w:pPr>
      <w:r>
        <w:rPr>
          <w:b/>
          <w:sz w:val="22"/>
          <w:szCs w:val="22"/>
        </w:rPr>
        <w:t>Dział Zamówień Publicznych</w:t>
      </w:r>
      <w:r>
        <w:rPr>
          <w:sz w:val="22"/>
          <w:szCs w:val="22"/>
        </w:rPr>
        <w:t>, działając na podstawie art. 253 ust. 1 ustawy z dnia 11 września 2019r. Prawo zamówień publicznych</w:t>
      </w:r>
      <w:r>
        <w:t xml:space="preserve"> </w:t>
      </w:r>
      <w:r>
        <w:rPr>
          <w:sz w:val="22"/>
          <w:szCs w:val="22"/>
        </w:rPr>
        <w:t>(Dz.U. z 2022 r. poz. 1710) , zwanej dalej „ustawą Pzp”,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BC4E2E" w14:paraId="3CB27982" w14:textId="77777777" w:rsidTr="00BC4E2E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D4024" w14:textId="77777777" w:rsidR="00BC4E2E" w:rsidRDefault="00BC4E2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Astaglobal s.c., Paweł Król, Łukasz Brzoza</w:t>
            </w:r>
          </w:p>
          <w:p w14:paraId="14028D62" w14:textId="77777777" w:rsidR="00BC4E2E" w:rsidRDefault="00BC4E2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Krańcowa 1 </w:t>
            </w:r>
          </w:p>
          <w:p w14:paraId="40F69615" w14:textId="77777777" w:rsidR="00BC4E2E" w:rsidRDefault="00BC4E2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82-500 Kwidzyn</w:t>
            </w:r>
          </w:p>
          <w:p w14:paraId="4EE88748" w14:textId="77777777" w:rsidR="00BC4E2E" w:rsidRDefault="00BC4E2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na:</w:t>
            </w:r>
          </w:p>
          <w:p w14:paraId="499AC553" w14:textId="77777777" w:rsidR="00BC4E2E" w:rsidRDefault="00BC4E2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dostawa wyposażenia meblowego i krzeseł do pokoi pracowniczych dla WEAIIIB - KC-zp.272-384/23 za cenę brutto </w:t>
            </w:r>
            <w:r>
              <w:rPr>
                <w:b/>
                <w:sz w:val="22"/>
                <w:szCs w:val="22"/>
              </w:rPr>
              <w:t>74 919.46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5190D7C5" w14:textId="77777777" w:rsidR="00BC4E2E" w:rsidRDefault="00BC4E2E">
            <w:pPr>
              <w:spacing w:before="120" w:line="276" w:lineRule="auto"/>
              <w:jc w:val="both"/>
            </w:pPr>
            <w:r>
              <w:rPr>
                <w:color w:val="000000"/>
                <w:sz w:val="22"/>
                <w:szCs w:val="22"/>
              </w:rPr>
              <w:t>Uzasadnienie wyboru: Oferta najkorzystniejsza zgodnie z kryterium oceny ofert.</w:t>
            </w:r>
            <w:r>
              <w:t xml:space="preserve"> </w:t>
            </w:r>
          </w:p>
        </w:tc>
      </w:tr>
    </w:tbl>
    <w:p w14:paraId="25EC3B02" w14:textId="77777777" w:rsidR="00BC4E2E" w:rsidRDefault="00BC4E2E" w:rsidP="00BC4E2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BC4E2E" w14:paraId="0FEB8E0B" w14:textId="77777777" w:rsidTr="00BC4E2E">
        <w:trPr>
          <w:trHeight w:val="510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079D7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F1D34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FFD2C" w14:textId="77777777" w:rsidR="00BC4E2E" w:rsidRDefault="00BC4E2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08468" w14:textId="77777777" w:rsidR="00BC4E2E" w:rsidRDefault="00BC4E2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47AB3" w14:textId="77777777" w:rsidR="00BC4E2E" w:rsidRDefault="00BC4E2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F49A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BC4E2E" w14:paraId="2D2EABCB" w14:textId="77777777" w:rsidTr="00BC4E2E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4E428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BA28" w14:textId="77777777" w:rsidR="00BC4E2E" w:rsidRDefault="00BC4E2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Astaglobal s.c., Paweł Król, Łukasz Brzoza</w:t>
            </w:r>
          </w:p>
          <w:p w14:paraId="1F6F7264" w14:textId="77777777" w:rsidR="00BC4E2E" w:rsidRDefault="00BC4E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Krańcowa 1 </w:t>
            </w:r>
          </w:p>
          <w:p w14:paraId="11842259" w14:textId="77777777" w:rsidR="00BC4E2E" w:rsidRDefault="00BC4E2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82-500 Kwidzyn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676C4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70D26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063BD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F2A17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C4E2E" w14:paraId="40F53EC8" w14:textId="77777777" w:rsidTr="00BC4E2E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152E6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63EAF" w14:textId="77777777" w:rsidR="00BC4E2E" w:rsidRDefault="00BC4E2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Lobby meble s.c. Tomasz Madlewski Krzysztof Łudzik</w:t>
            </w:r>
          </w:p>
          <w:p w14:paraId="15AFA69B" w14:textId="77777777" w:rsidR="00BC4E2E" w:rsidRDefault="00BC4E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Pachońskiego 7A </w:t>
            </w:r>
          </w:p>
          <w:p w14:paraId="0E97326C" w14:textId="77777777" w:rsidR="00BC4E2E" w:rsidRDefault="00BC4E2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31-223 Kraków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0FDB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56,56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B2E5C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E452E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0D3AB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96,56</w:t>
            </w:r>
          </w:p>
        </w:tc>
      </w:tr>
      <w:tr w:rsidR="00BC4E2E" w14:paraId="20CC3961" w14:textId="77777777" w:rsidTr="00BC4E2E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65B92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AC82" w14:textId="77777777" w:rsidR="00BC4E2E" w:rsidRDefault="00BC4E2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Produkcyjno-Handlowo-Usługowe "ALTALENA"S.C. Marek Guzik,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Adam Wlazło</w:t>
            </w:r>
          </w:p>
          <w:p w14:paraId="701DC11A" w14:textId="77777777" w:rsidR="00BC4E2E" w:rsidRDefault="00BC4E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Bagrowa 9 </w:t>
            </w:r>
          </w:p>
          <w:p w14:paraId="40860665" w14:textId="77777777" w:rsidR="00BC4E2E" w:rsidRDefault="00BC4E2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30-733 Kraków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02595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49,76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BD9D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D0CDF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3A2E0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89,76</w:t>
            </w:r>
          </w:p>
        </w:tc>
      </w:tr>
      <w:tr w:rsidR="00BC4E2E" w14:paraId="7AE9956A" w14:textId="77777777" w:rsidTr="00BC4E2E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1F516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42556" w14:textId="77777777" w:rsidR="00BC4E2E" w:rsidRDefault="00BC4E2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EURO-MEBLE MAŁGORZATA MASŁOŃ</w:t>
            </w:r>
          </w:p>
          <w:p w14:paraId="27790DA4" w14:textId="77777777" w:rsidR="00BC4E2E" w:rsidRDefault="00BC4E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KS. BP. HERBERTA BEDNORZA 2A-6 </w:t>
            </w:r>
          </w:p>
          <w:p w14:paraId="6A0D054C" w14:textId="77777777" w:rsidR="00BC4E2E" w:rsidRDefault="00BC4E2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40-384 KATOWICE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21B5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51,03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6E237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11A12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1DFF6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81,03</w:t>
            </w:r>
          </w:p>
        </w:tc>
      </w:tr>
      <w:tr w:rsidR="00BC4E2E" w14:paraId="7AA9A6F1" w14:textId="77777777" w:rsidTr="00BC4E2E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5F46C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EC93F" w14:textId="77777777" w:rsidR="00BC4E2E" w:rsidRDefault="00BC4E2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P.H.U. BMS SP.J. Z. BIELECKI</w:t>
            </w:r>
          </w:p>
          <w:p w14:paraId="788B5305" w14:textId="77777777" w:rsidR="00BC4E2E" w:rsidRDefault="00BC4E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STASZICA 22 </w:t>
            </w:r>
          </w:p>
          <w:p w14:paraId="13FCDE8E" w14:textId="77777777" w:rsidR="00BC4E2E" w:rsidRDefault="00BC4E2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82-500 KWIDZYN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2AB40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36,00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0A2E6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61391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97C7E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76,00</w:t>
            </w:r>
          </w:p>
        </w:tc>
      </w:tr>
      <w:tr w:rsidR="00BC4E2E" w14:paraId="23D01EFB" w14:textId="77777777" w:rsidTr="00BC4E2E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5C18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7D7F7" w14:textId="77777777" w:rsidR="00BC4E2E" w:rsidRDefault="00BC4E2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ALDUO Sp. z o.o.</w:t>
            </w:r>
          </w:p>
          <w:p w14:paraId="23E4F101" w14:textId="77777777" w:rsidR="00BC4E2E" w:rsidRDefault="00BC4E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Zygmunta Miłkowskiego 3 /301</w:t>
            </w:r>
          </w:p>
          <w:p w14:paraId="20FE77C6" w14:textId="77777777" w:rsidR="00BC4E2E" w:rsidRDefault="00BC4E2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30-349 Kraków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5BA8C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35,22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281F9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1039F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4E69F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75,22</w:t>
            </w:r>
          </w:p>
        </w:tc>
      </w:tr>
      <w:tr w:rsidR="00BC4E2E" w14:paraId="2F404DD2" w14:textId="77777777" w:rsidTr="00BC4E2E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14606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8088F" w14:textId="77777777" w:rsidR="00BC4E2E" w:rsidRDefault="00BC4E2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Toro Spółka zoo</w:t>
            </w:r>
          </w:p>
          <w:p w14:paraId="23DD0828" w14:textId="77777777" w:rsidR="00BC4E2E" w:rsidRDefault="00BC4E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Breń 64a </w:t>
            </w:r>
          </w:p>
          <w:p w14:paraId="718EA578" w14:textId="77777777" w:rsidR="00BC4E2E" w:rsidRDefault="00BC4E2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33-140 lisia góra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EDC9E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34,61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23BCB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9C88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DF9AE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74,61</w:t>
            </w:r>
          </w:p>
        </w:tc>
      </w:tr>
      <w:tr w:rsidR="00BC4E2E" w14:paraId="2DEEFAA0" w14:textId="77777777" w:rsidTr="00BC4E2E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64150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4739B" w14:textId="77777777" w:rsidR="00BC4E2E" w:rsidRDefault="00BC4E2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Firma Produkcyjno-Usługowo-Handlowa Krzysztof Bieda</w:t>
            </w:r>
          </w:p>
          <w:p w14:paraId="0143B71C" w14:textId="77777777" w:rsidR="00BC4E2E" w:rsidRDefault="00BC4E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Piłsudskiego 43 </w:t>
            </w:r>
          </w:p>
          <w:p w14:paraId="1DD470AF" w14:textId="77777777" w:rsidR="00BC4E2E" w:rsidRDefault="00BC4E2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34-600 Limanowa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B64C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50,40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58D51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1680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AD736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70,40</w:t>
            </w:r>
          </w:p>
        </w:tc>
      </w:tr>
      <w:tr w:rsidR="00BC4E2E" w14:paraId="33784E79" w14:textId="77777777" w:rsidTr="00BC4E2E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194F5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C43C2" w14:textId="77777777" w:rsidR="00BC4E2E" w:rsidRDefault="00BC4E2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FHU ANEX Wiesław Stanuszek</w:t>
            </w:r>
          </w:p>
          <w:p w14:paraId="2D1051A1" w14:textId="77777777" w:rsidR="00BC4E2E" w:rsidRDefault="00BC4E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Braci Żmudów 35 B </w:t>
            </w:r>
          </w:p>
          <w:p w14:paraId="6618538B" w14:textId="77777777" w:rsidR="00BC4E2E" w:rsidRDefault="00BC4E2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33-100 Tarnów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F554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46,13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57EB2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2AB7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55CDC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66,13</w:t>
            </w:r>
          </w:p>
        </w:tc>
      </w:tr>
      <w:tr w:rsidR="00BC4E2E" w14:paraId="1DFEA5D1" w14:textId="77777777" w:rsidTr="00BC4E2E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36AC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93F98" w14:textId="77777777" w:rsidR="00BC4E2E" w:rsidRDefault="00BC4E2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Tronus Polska Sp. z o.o.</w:t>
            </w:r>
          </w:p>
          <w:p w14:paraId="32F9A5A0" w14:textId="77777777" w:rsidR="00BC4E2E" w:rsidRDefault="00BC4E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Ordona 2a </w:t>
            </w:r>
          </w:p>
          <w:p w14:paraId="2E53CB42" w14:textId="77777777" w:rsidR="00BC4E2E" w:rsidRDefault="00BC4E2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01-237 Warszawa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97E8A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84CA1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05D75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2859" w14:textId="77777777" w:rsidR="00BC4E2E" w:rsidRDefault="00BC4E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4D2C0157" w14:textId="77777777" w:rsidR="00BC4E2E" w:rsidRDefault="00BC4E2E" w:rsidP="00BC4E2E">
      <w:pPr>
        <w:spacing w:before="120"/>
        <w:ind w:firstLine="709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*Zamawiający nie przyznawał punktów. Oferta Wykonawcy została odrzucona.</w:t>
      </w:r>
    </w:p>
    <w:p w14:paraId="2C3C4C36" w14:textId="77777777" w:rsidR="00BC4E2E" w:rsidRDefault="00BC4E2E" w:rsidP="00BC4E2E">
      <w:pPr>
        <w:spacing w:after="1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Informacja o wykonawcach, których oferty zostały odrzucone:</w:t>
      </w:r>
    </w:p>
    <w:p w14:paraId="204472C9" w14:textId="77777777" w:rsidR="00BC4E2E" w:rsidRDefault="00BC4E2E" w:rsidP="00BC4E2E">
      <w:pPr>
        <w:spacing w:after="120"/>
        <w:jc w:val="both"/>
        <w:rPr>
          <w:color w:val="000000"/>
          <w:sz w:val="20"/>
          <w:szCs w:val="20"/>
        </w:rPr>
      </w:pPr>
    </w:p>
    <w:bookmarkEnd w:id="0"/>
    <w:p w14:paraId="7CF44136" w14:textId="77777777" w:rsidR="00BC4E2E" w:rsidRDefault="00BC4E2E" w:rsidP="00BC4E2E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4176BDA9" w14:textId="77777777" w:rsidR="00F960D7" w:rsidRPr="00BC4E2E" w:rsidRDefault="00F960D7" w:rsidP="00BC4E2E"/>
    <w:sectPr w:rsidR="00F960D7" w:rsidRPr="00BC4E2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B41BF" w14:textId="77777777" w:rsidR="008A1DD5" w:rsidRDefault="008A1DD5">
      <w:r>
        <w:separator/>
      </w:r>
    </w:p>
  </w:endnote>
  <w:endnote w:type="continuationSeparator" w:id="0">
    <w:p w14:paraId="79C845B6" w14:textId="77777777" w:rsidR="008A1DD5" w:rsidRDefault="008A1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9C1D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30EA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D167AC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7026A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C3D8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6DEC8" w14:textId="77777777" w:rsidR="008A1DD5" w:rsidRDefault="008A1DD5">
      <w:r>
        <w:separator/>
      </w:r>
    </w:p>
  </w:footnote>
  <w:footnote w:type="continuationSeparator" w:id="0">
    <w:p w14:paraId="2F4C3585" w14:textId="77777777" w:rsidR="008A1DD5" w:rsidRDefault="008A1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4754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693E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E71E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DD5"/>
    <w:rsid w:val="00005838"/>
    <w:rsid w:val="00022322"/>
    <w:rsid w:val="00042497"/>
    <w:rsid w:val="000C1E6F"/>
    <w:rsid w:val="000E4E56"/>
    <w:rsid w:val="001A1468"/>
    <w:rsid w:val="001A4406"/>
    <w:rsid w:val="001B7815"/>
    <w:rsid w:val="001C31ED"/>
    <w:rsid w:val="002B1E4F"/>
    <w:rsid w:val="002B6761"/>
    <w:rsid w:val="003445A0"/>
    <w:rsid w:val="0039281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C5BD2"/>
    <w:rsid w:val="006E3089"/>
    <w:rsid w:val="00712C39"/>
    <w:rsid w:val="00732852"/>
    <w:rsid w:val="0075025B"/>
    <w:rsid w:val="00756CDA"/>
    <w:rsid w:val="007E2ACC"/>
    <w:rsid w:val="007E68C5"/>
    <w:rsid w:val="00832144"/>
    <w:rsid w:val="008567C7"/>
    <w:rsid w:val="008642B3"/>
    <w:rsid w:val="008A1DD5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4E2E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08540"/>
  <w15:chartTrackingRefBased/>
  <w15:docId w15:val="{BE0848C7-F171-429D-896C-F1197066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4E2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BC4E2E"/>
    <w:rPr>
      <w:b/>
      <w:kern w:val="28"/>
      <w:sz w:val="24"/>
    </w:rPr>
  </w:style>
  <w:style w:type="character" w:customStyle="1" w:styleId="ZwykytekstZnak">
    <w:name w:val="Zwykły tekst Znak"/>
    <w:link w:val="Zwykytekst"/>
    <w:rsid w:val="00BC4E2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699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2023-10-13T09:07:00Z</cp:lastPrinted>
  <dcterms:created xsi:type="dcterms:W3CDTF">2023-10-13T09:07:00Z</dcterms:created>
  <dcterms:modified xsi:type="dcterms:W3CDTF">2023-10-13T09:14:00Z</dcterms:modified>
</cp:coreProperties>
</file>