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CC3EB2" w:rsidP="002E1A30">
      <w:pPr>
        <w:spacing w:after="240"/>
        <w:jc w:val="right"/>
        <w:rPr>
          <w:sz w:val="22"/>
          <w:szCs w:val="22"/>
        </w:rPr>
      </w:pPr>
      <w:bookmarkStart w:id="0" w:name="_Hlk52197885"/>
      <w:r w:rsidRPr="00CC3E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3EB2">
        <w:rPr>
          <w:sz w:val="22"/>
          <w:szCs w:val="22"/>
        </w:rPr>
        <w:t>2023-09-27</w:t>
      </w:r>
    </w:p>
    <w:p w:rsidR="00CC3EB2" w:rsidRPr="00CC3EB2" w:rsidRDefault="00CC3EB2" w:rsidP="00577BC6">
      <w:pPr>
        <w:spacing w:after="40"/>
        <w:rPr>
          <w:b/>
          <w:bCs/>
          <w:sz w:val="22"/>
          <w:szCs w:val="22"/>
        </w:rPr>
      </w:pPr>
      <w:r w:rsidRPr="00CC3EB2">
        <w:rPr>
          <w:b/>
          <w:bCs/>
          <w:sz w:val="22"/>
          <w:szCs w:val="22"/>
        </w:rPr>
        <w:t>Akademia Górniczo - Hutnicza</w:t>
      </w:r>
    </w:p>
    <w:p w:rsidR="00CC3EB2" w:rsidRPr="00CC3EB2" w:rsidRDefault="00CC3EB2" w:rsidP="00577BC6">
      <w:pPr>
        <w:spacing w:after="40"/>
        <w:rPr>
          <w:b/>
          <w:bCs/>
          <w:sz w:val="22"/>
          <w:szCs w:val="22"/>
        </w:rPr>
      </w:pPr>
      <w:r w:rsidRPr="00CC3EB2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3EB2" w:rsidP="00577BC6">
      <w:pPr>
        <w:spacing w:after="40"/>
        <w:rPr>
          <w:b/>
          <w:bCs/>
          <w:sz w:val="22"/>
          <w:szCs w:val="22"/>
        </w:rPr>
      </w:pPr>
      <w:r w:rsidRPr="00CC3EB2">
        <w:rPr>
          <w:b/>
          <w:bCs/>
          <w:sz w:val="22"/>
          <w:szCs w:val="22"/>
        </w:rPr>
        <w:t>Dział Zamówień Publicznych</w:t>
      </w:r>
    </w:p>
    <w:p w:rsidR="00D665F5" w:rsidRPr="00BD5546" w:rsidRDefault="00CC3EB2" w:rsidP="00D665F5">
      <w:pPr>
        <w:rPr>
          <w:sz w:val="22"/>
          <w:szCs w:val="22"/>
        </w:rPr>
      </w:pPr>
      <w:r w:rsidRPr="00CC3E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3EB2">
        <w:rPr>
          <w:sz w:val="22"/>
          <w:szCs w:val="22"/>
        </w:rPr>
        <w:t>30</w:t>
      </w:r>
    </w:p>
    <w:p w:rsidR="00D665F5" w:rsidRPr="00BD5546" w:rsidRDefault="00CC3EB2" w:rsidP="00D665F5">
      <w:pPr>
        <w:rPr>
          <w:sz w:val="22"/>
          <w:szCs w:val="22"/>
        </w:rPr>
      </w:pPr>
      <w:r w:rsidRPr="00CC3E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3EB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3EB2" w:rsidRPr="00CC3EB2">
        <w:rPr>
          <w:b/>
          <w:sz w:val="22"/>
          <w:szCs w:val="22"/>
        </w:rPr>
        <w:t>KC-zp.272-538/23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3EB2" w:rsidRPr="00CC3EB2">
        <w:rPr>
          <w:sz w:val="22"/>
          <w:szCs w:val="22"/>
        </w:rPr>
        <w:t xml:space="preserve">Tryb podstawowy bez negocjacji - art. 275 pkt. 1 ustawy </w:t>
      </w:r>
      <w:proofErr w:type="spellStart"/>
      <w:r w:rsidR="00CC3EB2" w:rsidRPr="00CC3EB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C3E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3EB2">
        <w:rPr>
          <w:b/>
          <w:sz w:val="22"/>
          <w:szCs w:val="22"/>
        </w:rPr>
        <w:t>zakup i dostawa systemów  bezprzewodowych  z mikrofonami nagłownymi  oraz mikrofonów - KC-zp.272-538/23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3EB2" w:rsidRPr="00CC3EB2">
        <w:rPr>
          <w:sz w:val="22"/>
          <w:szCs w:val="22"/>
        </w:rPr>
        <w:t>27/09/2023</w:t>
      </w:r>
      <w:r w:rsidR="00FF4AB1" w:rsidRPr="00577BC6">
        <w:rPr>
          <w:sz w:val="22"/>
          <w:szCs w:val="22"/>
        </w:rPr>
        <w:t xml:space="preserve"> o godz. </w:t>
      </w:r>
      <w:r w:rsidR="00CC3EB2" w:rsidRPr="00CC3EB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E1A30" w:rsidRPr="00075CD0" w:rsidTr="005230B6">
        <w:tc>
          <w:tcPr>
            <w:tcW w:w="993" w:type="dxa"/>
            <w:vMerge w:val="restart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1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proofErr w:type="spellStart"/>
            <w:r w:rsidRPr="00CC3EB2">
              <w:t>Poke</w:t>
            </w:r>
            <w:proofErr w:type="spellEnd"/>
            <w:r w:rsidRPr="00CC3EB2">
              <w:t xml:space="preserve"> </w:t>
            </w:r>
            <w:proofErr w:type="spellStart"/>
            <w:r w:rsidRPr="00CC3EB2">
              <w:t>Yoke</w:t>
            </w:r>
            <w:proofErr w:type="spellEnd"/>
            <w:r w:rsidRPr="00CC3EB2">
              <w:t xml:space="preserve"> Marcin Szopa</w:t>
            </w:r>
          </w:p>
          <w:p w:rsidR="002E1A30" w:rsidRPr="00CB5EDB" w:rsidRDefault="002E1A30" w:rsidP="005230B6">
            <w:r w:rsidRPr="00CC3EB2">
              <w:t>Kwiaty Polne</w:t>
            </w:r>
            <w:r w:rsidRPr="00CB5EDB">
              <w:t xml:space="preserve"> </w:t>
            </w:r>
            <w:r w:rsidRPr="00CC3EB2">
              <w:t>2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32-087</w:t>
            </w:r>
            <w:r w:rsidRPr="00CB5EDB">
              <w:t xml:space="preserve"> </w:t>
            </w:r>
            <w:r w:rsidRPr="00CC3EB2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5 643.86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2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proofErr w:type="spellStart"/>
            <w:r w:rsidRPr="00CC3EB2">
              <w:t>Poke</w:t>
            </w:r>
            <w:proofErr w:type="spellEnd"/>
            <w:r w:rsidRPr="00CC3EB2">
              <w:t xml:space="preserve"> </w:t>
            </w:r>
            <w:proofErr w:type="spellStart"/>
            <w:r w:rsidRPr="00CC3EB2">
              <w:t>Yoke</w:t>
            </w:r>
            <w:proofErr w:type="spellEnd"/>
            <w:r w:rsidRPr="00CC3EB2">
              <w:t xml:space="preserve"> Marcin Szopa</w:t>
            </w:r>
          </w:p>
          <w:p w:rsidR="002E1A30" w:rsidRPr="00CB5EDB" w:rsidRDefault="002E1A30" w:rsidP="005230B6">
            <w:r w:rsidRPr="00CC3EB2">
              <w:t>Kwiaty Polne</w:t>
            </w:r>
            <w:r w:rsidRPr="00CB5EDB">
              <w:t xml:space="preserve"> </w:t>
            </w:r>
            <w:r w:rsidRPr="00CC3EB2">
              <w:t>2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32-087</w:t>
            </w:r>
            <w:r w:rsidRPr="00CB5EDB">
              <w:t xml:space="preserve"> </w:t>
            </w:r>
            <w:r w:rsidRPr="00CC3EB2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5 177.07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3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proofErr w:type="spellStart"/>
            <w:r w:rsidRPr="00CC3EB2">
              <w:t>Poke</w:t>
            </w:r>
            <w:proofErr w:type="spellEnd"/>
            <w:r w:rsidRPr="00CC3EB2">
              <w:t xml:space="preserve"> </w:t>
            </w:r>
            <w:proofErr w:type="spellStart"/>
            <w:r w:rsidRPr="00CC3EB2">
              <w:t>Yoke</w:t>
            </w:r>
            <w:proofErr w:type="spellEnd"/>
            <w:r w:rsidRPr="00CC3EB2">
              <w:t xml:space="preserve"> Marcin Szopa</w:t>
            </w:r>
          </w:p>
          <w:p w:rsidR="002E1A30" w:rsidRPr="00CB5EDB" w:rsidRDefault="002E1A30" w:rsidP="005230B6">
            <w:r w:rsidRPr="00CC3EB2">
              <w:t>Kwiaty Polne</w:t>
            </w:r>
            <w:r w:rsidRPr="00CB5EDB">
              <w:t xml:space="preserve"> </w:t>
            </w:r>
            <w:r w:rsidRPr="00CC3EB2">
              <w:t>2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32-087</w:t>
            </w:r>
            <w:r w:rsidRPr="00CB5EDB">
              <w:t xml:space="preserve"> </w:t>
            </w:r>
            <w:r w:rsidRPr="00CC3EB2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2 715.84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4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proofErr w:type="spellStart"/>
            <w:r w:rsidRPr="00CC3EB2">
              <w:t>Poke</w:t>
            </w:r>
            <w:proofErr w:type="spellEnd"/>
            <w:r w:rsidRPr="00CC3EB2">
              <w:t xml:space="preserve"> </w:t>
            </w:r>
            <w:proofErr w:type="spellStart"/>
            <w:r w:rsidRPr="00CC3EB2">
              <w:t>Yoke</w:t>
            </w:r>
            <w:proofErr w:type="spellEnd"/>
            <w:r w:rsidRPr="00CC3EB2">
              <w:t xml:space="preserve"> Marcin Szopa</w:t>
            </w:r>
          </w:p>
          <w:p w:rsidR="002E1A30" w:rsidRPr="00CB5EDB" w:rsidRDefault="002E1A30" w:rsidP="005230B6">
            <w:r w:rsidRPr="00CC3EB2">
              <w:t>Kwiaty Polne</w:t>
            </w:r>
            <w:r w:rsidRPr="00CB5EDB">
              <w:t xml:space="preserve"> </w:t>
            </w:r>
            <w:r w:rsidRPr="00CC3EB2">
              <w:t>2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32-087</w:t>
            </w:r>
            <w:r w:rsidRPr="00CB5EDB">
              <w:t xml:space="preserve"> </w:t>
            </w:r>
            <w:r w:rsidRPr="00CC3EB2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3 960.60 zł</w:t>
            </w:r>
          </w:p>
        </w:tc>
      </w:tr>
      <w:tr w:rsidR="002E1A30" w:rsidRPr="00075CD0" w:rsidTr="005230B6">
        <w:tc>
          <w:tcPr>
            <w:tcW w:w="993" w:type="dxa"/>
            <w:vMerge w:val="restart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1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>Marcin Radomski Dialog-Media</w:t>
            </w:r>
          </w:p>
          <w:p w:rsidR="002E1A30" w:rsidRPr="00CB5EDB" w:rsidRDefault="002E1A30" w:rsidP="005230B6">
            <w:r w:rsidRPr="00CC3EB2">
              <w:t>Cypriana Godebskiego</w:t>
            </w:r>
            <w:r w:rsidRPr="00CB5EDB">
              <w:t xml:space="preserve"> </w:t>
            </w:r>
            <w:r w:rsidRPr="00CC3EB2">
              <w:t>5/55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81-134</w:t>
            </w:r>
            <w:r w:rsidRPr="00CB5EDB">
              <w:t xml:space="preserve"> </w:t>
            </w:r>
            <w:r w:rsidRPr="00CC3EB2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5 079.90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2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>Marcin Radomski Dialog-Media</w:t>
            </w:r>
          </w:p>
          <w:p w:rsidR="002E1A30" w:rsidRPr="00CB5EDB" w:rsidRDefault="002E1A30" w:rsidP="005230B6">
            <w:r w:rsidRPr="00CC3EB2">
              <w:lastRenderedPageBreak/>
              <w:t>Cypriana Godebskiego</w:t>
            </w:r>
            <w:r w:rsidRPr="00CB5EDB">
              <w:t xml:space="preserve"> </w:t>
            </w:r>
            <w:r w:rsidRPr="00CC3EB2">
              <w:t>5/55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81-134</w:t>
            </w:r>
            <w:r w:rsidRPr="00CB5EDB">
              <w:t xml:space="preserve"> </w:t>
            </w:r>
            <w:r w:rsidRPr="00CC3EB2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lastRenderedPageBreak/>
              <w:t>6 383.70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3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>Marcin Radomski Dialog-Media</w:t>
            </w:r>
          </w:p>
          <w:p w:rsidR="002E1A30" w:rsidRPr="00CB5EDB" w:rsidRDefault="002E1A30" w:rsidP="005230B6">
            <w:r w:rsidRPr="00CC3EB2">
              <w:t>Cypriana Godebskiego</w:t>
            </w:r>
            <w:r w:rsidRPr="00CB5EDB">
              <w:t xml:space="preserve"> </w:t>
            </w:r>
            <w:r w:rsidRPr="00CC3EB2">
              <w:t>5/55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81-134</w:t>
            </w:r>
            <w:r w:rsidRPr="00CB5EDB">
              <w:t xml:space="preserve"> </w:t>
            </w:r>
            <w:r w:rsidRPr="00CC3EB2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1 819.17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4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>Marcin Radomski Dialog-Media</w:t>
            </w:r>
          </w:p>
          <w:p w:rsidR="002E1A30" w:rsidRPr="00CB5EDB" w:rsidRDefault="002E1A30" w:rsidP="005230B6">
            <w:r w:rsidRPr="00CC3EB2">
              <w:t>Cypriana Godebskiego</w:t>
            </w:r>
            <w:r w:rsidRPr="00CB5EDB">
              <w:t xml:space="preserve"> </w:t>
            </w:r>
            <w:r w:rsidRPr="00CC3EB2">
              <w:t>5/55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81-134</w:t>
            </w:r>
            <w:r w:rsidRPr="00CB5EDB">
              <w:t xml:space="preserve"> </w:t>
            </w:r>
            <w:r w:rsidRPr="00CC3EB2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4 175.85 zł</w:t>
            </w:r>
          </w:p>
        </w:tc>
      </w:tr>
      <w:tr w:rsidR="002E1A30" w:rsidRPr="00075CD0" w:rsidTr="005230B6">
        <w:tc>
          <w:tcPr>
            <w:tcW w:w="993" w:type="dxa"/>
            <w:vMerge w:val="restart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1</w:t>
            </w:r>
          </w:p>
        </w:tc>
        <w:tc>
          <w:tcPr>
            <w:tcW w:w="4110" w:type="dxa"/>
            <w:shd w:val="clear" w:color="auto" w:fill="auto"/>
          </w:tcPr>
          <w:p w:rsidR="006A756A" w:rsidRPr="00C82837" w:rsidRDefault="006A756A" w:rsidP="006A756A">
            <w:pPr>
              <w:spacing w:before="40"/>
            </w:pPr>
            <w:proofErr w:type="spellStart"/>
            <w:r w:rsidRPr="00CC3EB2">
              <w:t>ProfiAudio</w:t>
            </w:r>
            <w:proofErr w:type="spellEnd"/>
            <w:r w:rsidRPr="00CC3EB2">
              <w:t xml:space="preserve"> IP Zbigniew Pogorzelski</w:t>
            </w:r>
          </w:p>
          <w:p w:rsidR="006A756A" w:rsidRPr="00CB5EDB" w:rsidRDefault="006A756A" w:rsidP="006A756A">
            <w:r>
              <w:t>Pogodna 2</w:t>
            </w:r>
            <w:r w:rsidRPr="00CC3EB2">
              <w:t xml:space="preserve">1 </w:t>
            </w:r>
          </w:p>
          <w:p w:rsidR="002E1A30" w:rsidRPr="00CB5EDB" w:rsidRDefault="006A756A" w:rsidP="006A756A">
            <w:pPr>
              <w:spacing w:after="120"/>
              <w:jc w:val="both"/>
            </w:pPr>
            <w:r w:rsidRPr="00CC3EB2">
              <w:t>0</w:t>
            </w:r>
            <w:r>
              <w:t>5</w:t>
            </w:r>
            <w:r w:rsidRPr="00CC3EB2">
              <w:t>-</w:t>
            </w:r>
            <w:r>
              <w:t>077</w:t>
            </w:r>
            <w:r w:rsidRPr="00CB5EDB">
              <w:t xml:space="preserve"> </w:t>
            </w:r>
            <w:r w:rsidRPr="00CC3E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13 530.00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2</w:t>
            </w:r>
          </w:p>
        </w:tc>
        <w:tc>
          <w:tcPr>
            <w:tcW w:w="4110" w:type="dxa"/>
            <w:shd w:val="clear" w:color="auto" w:fill="auto"/>
          </w:tcPr>
          <w:p w:rsidR="006A756A" w:rsidRPr="00C82837" w:rsidRDefault="006A756A" w:rsidP="006A756A">
            <w:pPr>
              <w:spacing w:before="40"/>
            </w:pPr>
            <w:proofErr w:type="spellStart"/>
            <w:r w:rsidRPr="00CC3EB2">
              <w:t>ProfiAudio</w:t>
            </w:r>
            <w:proofErr w:type="spellEnd"/>
            <w:r w:rsidRPr="00CC3EB2">
              <w:t xml:space="preserve"> IP Zbigniew Pogorzelski</w:t>
            </w:r>
          </w:p>
          <w:p w:rsidR="006A756A" w:rsidRPr="00CB5EDB" w:rsidRDefault="006A756A" w:rsidP="006A756A">
            <w:r>
              <w:t>Pogodna 2</w:t>
            </w:r>
            <w:r w:rsidRPr="00CC3EB2">
              <w:t xml:space="preserve">1 </w:t>
            </w:r>
          </w:p>
          <w:p w:rsidR="002E1A30" w:rsidRPr="00CB5EDB" w:rsidRDefault="006A756A" w:rsidP="006A756A">
            <w:pPr>
              <w:spacing w:after="120"/>
              <w:jc w:val="both"/>
            </w:pPr>
            <w:r w:rsidRPr="00CC3EB2">
              <w:t>0</w:t>
            </w:r>
            <w:r>
              <w:t>5</w:t>
            </w:r>
            <w:r w:rsidRPr="00CC3EB2">
              <w:t>-</w:t>
            </w:r>
            <w:r>
              <w:t>077</w:t>
            </w:r>
            <w:r w:rsidRPr="00CB5EDB">
              <w:t xml:space="preserve"> </w:t>
            </w:r>
            <w:r w:rsidRPr="00CC3E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5 535.00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3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proofErr w:type="spellStart"/>
            <w:r w:rsidRPr="00CC3EB2">
              <w:t>ProfiAudio</w:t>
            </w:r>
            <w:proofErr w:type="spellEnd"/>
            <w:r w:rsidRPr="00CC3EB2">
              <w:t xml:space="preserve"> IP Zbigniew Pogorzelski</w:t>
            </w:r>
          </w:p>
          <w:p w:rsidR="002E1A30" w:rsidRPr="00CB5EDB" w:rsidRDefault="006A756A" w:rsidP="005230B6">
            <w:r>
              <w:t>Pogodna 2</w:t>
            </w:r>
            <w:r w:rsidR="002E1A30" w:rsidRPr="00CC3EB2">
              <w:t xml:space="preserve">1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0</w:t>
            </w:r>
            <w:r w:rsidR="006A756A">
              <w:t>5</w:t>
            </w:r>
            <w:r w:rsidRPr="00CC3EB2">
              <w:t>-</w:t>
            </w:r>
            <w:r w:rsidR="006A756A">
              <w:t>077</w:t>
            </w:r>
            <w:r w:rsidRPr="00CB5EDB">
              <w:t xml:space="preserve"> </w:t>
            </w:r>
            <w:r w:rsidRPr="00CC3E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2 952.00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4</w:t>
            </w:r>
          </w:p>
        </w:tc>
        <w:tc>
          <w:tcPr>
            <w:tcW w:w="4110" w:type="dxa"/>
            <w:shd w:val="clear" w:color="auto" w:fill="auto"/>
          </w:tcPr>
          <w:p w:rsidR="006A756A" w:rsidRPr="00C82837" w:rsidRDefault="006A756A" w:rsidP="006A756A">
            <w:pPr>
              <w:spacing w:before="40"/>
            </w:pPr>
            <w:proofErr w:type="spellStart"/>
            <w:r w:rsidRPr="00CC3EB2">
              <w:t>ProfiAudio</w:t>
            </w:r>
            <w:proofErr w:type="spellEnd"/>
            <w:r w:rsidRPr="00CC3EB2">
              <w:t xml:space="preserve"> IP Zbigniew Pogorzelski</w:t>
            </w:r>
          </w:p>
          <w:p w:rsidR="006A756A" w:rsidRPr="00CB5EDB" w:rsidRDefault="006A756A" w:rsidP="006A756A">
            <w:r>
              <w:t>Pogodna 2</w:t>
            </w:r>
            <w:r w:rsidRPr="00CC3EB2">
              <w:t xml:space="preserve">1 </w:t>
            </w:r>
          </w:p>
          <w:p w:rsidR="002E1A30" w:rsidRPr="00CB5EDB" w:rsidRDefault="006A756A" w:rsidP="006A756A">
            <w:pPr>
              <w:spacing w:after="120"/>
              <w:jc w:val="both"/>
            </w:pPr>
            <w:r w:rsidRPr="00CC3EB2">
              <w:t>0</w:t>
            </w:r>
            <w:r>
              <w:t>5</w:t>
            </w:r>
            <w:r w:rsidRPr="00CC3EB2">
              <w:t>-</w:t>
            </w:r>
            <w:r>
              <w:t>077</w:t>
            </w:r>
            <w:r w:rsidRPr="00CB5EDB">
              <w:t xml:space="preserve"> </w:t>
            </w:r>
            <w:r w:rsidRPr="00CC3EB2">
              <w:t>Warszawa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6 888.00 zł</w:t>
            </w:r>
          </w:p>
        </w:tc>
      </w:tr>
      <w:tr w:rsidR="002E1A30" w:rsidRPr="00075CD0" w:rsidTr="005230B6">
        <w:tc>
          <w:tcPr>
            <w:tcW w:w="993" w:type="dxa"/>
            <w:vMerge w:val="restart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1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 xml:space="preserve">KONVERTA </w:t>
            </w:r>
            <w:r>
              <w:t>Sp. z o.o.</w:t>
            </w:r>
          </w:p>
          <w:p w:rsidR="002E1A30" w:rsidRPr="00CB5EDB" w:rsidRDefault="002E1A30" w:rsidP="005230B6">
            <w:r w:rsidRPr="00CC3EB2">
              <w:t>Słowackiego</w:t>
            </w:r>
            <w:r w:rsidRPr="00CB5EDB">
              <w:t xml:space="preserve"> </w:t>
            </w:r>
            <w:r w:rsidRPr="00CC3EB2">
              <w:t>6a/10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42-217</w:t>
            </w:r>
            <w:r w:rsidRPr="00CB5EDB">
              <w:t xml:space="preserve"> </w:t>
            </w:r>
            <w:r w:rsidRPr="00CC3EB2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7 930.93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2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 xml:space="preserve">KONVERTA </w:t>
            </w:r>
            <w:r>
              <w:t>Sp. z o.o.</w:t>
            </w:r>
          </w:p>
          <w:p w:rsidR="002E1A30" w:rsidRPr="00CB5EDB" w:rsidRDefault="002E1A30" w:rsidP="005230B6">
            <w:r w:rsidRPr="00CC3EB2">
              <w:t>Słowackiego</w:t>
            </w:r>
            <w:r w:rsidRPr="00CB5EDB">
              <w:t xml:space="preserve"> </w:t>
            </w:r>
            <w:r w:rsidRPr="00CC3EB2">
              <w:t>6a/10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42-217</w:t>
            </w:r>
            <w:r w:rsidRPr="00CB5EDB">
              <w:t xml:space="preserve"> </w:t>
            </w:r>
            <w:r w:rsidRPr="00CC3EB2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8 152.17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3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 xml:space="preserve">KONVERTA </w:t>
            </w:r>
            <w:proofErr w:type="spellStart"/>
            <w:r>
              <w:t>Sp.zo.o</w:t>
            </w:r>
            <w:proofErr w:type="spellEnd"/>
            <w:r>
              <w:t>.</w:t>
            </w:r>
          </w:p>
          <w:p w:rsidR="002E1A30" w:rsidRPr="00CB5EDB" w:rsidRDefault="002E1A30" w:rsidP="005230B6">
            <w:r w:rsidRPr="00CC3EB2">
              <w:t>Słowackiego</w:t>
            </w:r>
            <w:r w:rsidRPr="00CB5EDB">
              <w:t xml:space="preserve"> </w:t>
            </w:r>
            <w:r w:rsidRPr="00CC3EB2">
              <w:t>6a/10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42-217</w:t>
            </w:r>
            <w:r w:rsidRPr="00CB5EDB">
              <w:t xml:space="preserve"> </w:t>
            </w:r>
            <w:r w:rsidRPr="00CC3EB2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4 409.70 zł</w:t>
            </w:r>
          </w:p>
        </w:tc>
      </w:tr>
      <w:tr w:rsidR="002E1A30" w:rsidRPr="00075CD0" w:rsidTr="005230B6">
        <w:tc>
          <w:tcPr>
            <w:tcW w:w="993" w:type="dxa"/>
            <w:vMerge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4</w:t>
            </w:r>
          </w:p>
        </w:tc>
        <w:tc>
          <w:tcPr>
            <w:tcW w:w="4110" w:type="dxa"/>
            <w:shd w:val="clear" w:color="auto" w:fill="auto"/>
          </w:tcPr>
          <w:p w:rsidR="002E1A30" w:rsidRPr="00C82837" w:rsidRDefault="002E1A30" w:rsidP="005230B6">
            <w:pPr>
              <w:spacing w:before="40"/>
            </w:pPr>
            <w:r w:rsidRPr="00CC3EB2">
              <w:t xml:space="preserve">KONVERTA </w:t>
            </w:r>
            <w:r>
              <w:t xml:space="preserve">Sp. </w:t>
            </w:r>
            <w:proofErr w:type="spellStart"/>
            <w:r>
              <w:t>zo.o</w:t>
            </w:r>
            <w:proofErr w:type="spellEnd"/>
            <w:r>
              <w:t>.</w:t>
            </w:r>
          </w:p>
          <w:p w:rsidR="002E1A30" w:rsidRPr="00CB5EDB" w:rsidRDefault="002E1A30" w:rsidP="005230B6">
            <w:r w:rsidRPr="00CC3EB2">
              <w:t>Słowackiego</w:t>
            </w:r>
            <w:r w:rsidRPr="00CB5EDB">
              <w:t xml:space="preserve"> </w:t>
            </w:r>
            <w:r w:rsidRPr="00CC3EB2">
              <w:t>6a/10</w:t>
            </w:r>
            <w:r w:rsidRPr="00CB5EDB">
              <w:t xml:space="preserve"> </w:t>
            </w:r>
          </w:p>
          <w:p w:rsidR="002E1A30" w:rsidRPr="00CB5EDB" w:rsidRDefault="002E1A30" w:rsidP="005230B6">
            <w:pPr>
              <w:spacing w:after="120"/>
              <w:jc w:val="both"/>
            </w:pPr>
            <w:r w:rsidRPr="00CC3EB2">
              <w:t>42-217</w:t>
            </w:r>
            <w:r w:rsidRPr="00CB5EDB">
              <w:t xml:space="preserve"> </w:t>
            </w:r>
            <w:r w:rsidRPr="00CC3EB2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A30" w:rsidRPr="00CB5EDB" w:rsidRDefault="002E1A30" w:rsidP="005230B6">
            <w:pPr>
              <w:spacing w:before="120" w:after="120"/>
              <w:jc w:val="center"/>
            </w:pPr>
            <w:r w:rsidRPr="00CC3EB2">
              <w:t>6 778.05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86D" w:rsidRDefault="00A1586D">
      <w:r>
        <w:separator/>
      </w:r>
    </w:p>
  </w:endnote>
  <w:endnote w:type="continuationSeparator" w:id="0">
    <w:p w:rsidR="00A1586D" w:rsidRDefault="00A15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75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86D" w:rsidRDefault="00A1586D">
      <w:r>
        <w:separator/>
      </w:r>
    </w:p>
  </w:footnote>
  <w:footnote w:type="continuationSeparator" w:id="0">
    <w:p w:rsidR="00A1586D" w:rsidRDefault="00A15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56A" w:rsidRPr="006A756A" w:rsidRDefault="006A756A" w:rsidP="006A756A">
    <w:pPr>
      <w:rPr>
        <w:rFonts w:ascii="Verdana" w:hAnsi="Verdana" w:cs="Verdana"/>
        <w:i/>
        <w:noProof/>
        <w:sz w:val="14"/>
        <w:szCs w:val="16"/>
      </w:rPr>
    </w:pPr>
  </w:p>
  <w:p w:rsidR="006A756A" w:rsidRPr="006A756A" w:rsidRDefault="006A756A" w:rsidP="006A756A">
    <w:pPr>
      <w:rPr>
        <w:rFonts w:ascii="Verdana" w:hAnsi="Verdana" w:cs="Verdana"/>
        <w:i/>
        <w:noProof/>
        <w:sz w:val="14"/>
        <w:szCs w:val="16"/>
      </w:rPr>
    </w:pPr>
  </w:p>
  <w:p w:rsidR="006A756A" w:rsidRPr="006A756A" w:rsidRDefault="006A756A" w:rsidP="006A756A">
    <w:pPr>
      <w:tabs>
        <w:tab w:val="center" w:pos="0"/>
        <w:tab w:val="left" w:pos="4111"/>
      </w:tabs>
      <w:spacing w:after="120" w:line="276" w:lineRule="auto"/>
      <w:rPr>
        <w:rFonts w:ascii="Calibri" w:eastAsia="Calibri" w:hAnsi="Calibri"/>
        <w:i/>
        <w:sz w:val="22"/>
        <w:szCs w:val="22"/>
        <w:lang w:eastAsia="en-US"/>
      </w:rPr>
    </w:pPr>
    <w:r w:rsidRPr="006A756A">
      <w:rPr>
        <w:rFonts w:ascii="Calibri" w:eastAsia="Calibri" w:hAnsi="Calibri"/>
        <w:noProof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Obraz zawierający tekst, logo, Czcionka, Grafika&#10;&#10;Opis wygenerowany automatycznie" style="width:126.75pt;height:33.75pt;visibility:visible">
          <v:imagedata r:id="rId1" o:title="Obraz zawierający tekst, logo, Czcionka, Grafika&#10;&#10;Opis wygenerowany automatycznie" croptop="22557f" cropbottom="25300f" cropright="-610f"/>
        </v:shape>
      </w:pict>
    </w:r>
    <w:r w:rsidRPr="006A756A">
      <w:rPr>
        <w:rFonts w:ascii="Calibri" w:eastAsia="Calibri" w:hAnsi="Calibri"/>
        <w:i/>
        <w:sz w:val="22"/>
        <w:szCs w:val="22"/>
        <w:lang w:eastAsia="en-US"/>
      </w:rPr>
      <w:t xml:space="preserve">                    </w:t>
    </w:r>
    <w:r w:rsidRPr="006A756A">
      <w:rPr>
        <w:rFonts w:ascii="Calibri" w:eastAsia="Calibri" w:hAnsi="Calibri"/>
        <w:noProof/>
        <w:sz w:val="22"/>
        <w:szCs w:val="22"/>
        <w:lang w:eastAsia="en-US"/>
      </w:rPr>
      <w:pict>
        <v:shape id="Obraz 2" o:spid="_x0000_i1026" type="#_x0000_t75" alt="Obraz zawierający ptak, kurczak, kogut&#10;&#10;Opis wygenerowany automatycznie" style="width:108pt;height:36pt;visibility:visible">
          <v:imagedata r:id="rId2" o:title="Obraz zawierający ptak, kurczak, kogut&#10;&#10;Opis wygenerowany automatycznie"/>
        </v:shape>
      </w:pict>
    </w:r>
    <w:r w:rsidRPr="006A756A">
      <w:rPr>
        <w:rFonts w:ascii="Calibri" w:eastAsia="Calibri" w:hAnsi="Calibri"/>
        <w:i/>
        <w:sz w:val="22"/>
        <w:szCs w:val="22"/>
        <w:lang w:eastAsia="en-US"/>
      </w:rPr>
      <w:t xml:space="preserve">                             </w:t>
    </w:r>
    <w:r w:rsidRPr="006A756A">
      <w:rPr>
        <w:rFonts w:ascii="Calibri" w:eastAsia="Calibri" w:hAnsi="Calibri"/>
        <w:noProof/>
        <w:sz w:val="22"/>
        <w:szCs w:val="22"/>
        <w:lang w:eastAsia="en-US"/>
      </w:rPr>
      <w:pict>
        <v:shape id="Obraz 1" o:spid="_x0000_i1027" type="#_x0000_t75" alt="Obraz zawierający tekst, Grafika, projekt graficzny, Taniec&#10;&#10;Opis wygenerowany automatycznie" style="width:90pt;height:36pt;visibility:visible">
          <v:imagedata r:id="rId3" o:title="Obraz zawierający tekst, Grafika, projekt graficzny, Taniec&#10;&#10;Opis wygenerowany automatycznie"/>
        </v:shape>
      </w:pict>
    </w:r>
  </w:p>
  <w:p w:rsidR="006A756A" w:rsidRPr="006A756A" w:rsidRDefault="006A756A" w:rsidP="006A756A">
    <w:pPr>
      <w:tabs>
        <w:tab w:val="center" w:pos="0"/>
        <w:tab w:val="left" w:pos="4111"/>
      </w:tabs>
      <w:jc w:val="center"/>
      <w:rPr>
        <w:rFonts w:ascii="Calibri" w:eastAsia="Calibri" w:hAnsi="Calibri"/>
        <w:i/>
        <w:color w:val="333333"/>
        <w:lang w:eastAsia="en-US"/>
      </w:rPr>
    </w:pPr>
    <w:r w:rsidRPr="006A756A">
      <w:rPr>
        <w:rFonts w:ascii="Calibri" w:eastAsia="Calibri" w:hAnsi="Calibri"/>
        <w:lang w:eastAsia="en-US"/>
      </w:rPr>
      <w:t xml:space="preserve">Projekt pn.: </w:t>
    </w:r>
    <w:r w:rsidRPr="006A756A">
      <w:rPr>
        <w:rFonts w:ascii="Calibri" w:eastAsia="Calibri" w:hAnsi="Calibri"/>
        <w:i/>
        <w:color w:val="333333"/>
        <w:lang w:val="x-none" w:eastAsia="en-US"/>
      </w:rPr>
      <w:t>Inteligentny asystent głosowy do obsługi dokumentacji medycznej według zaleceń lekarzy</w:t>
    </w:r>
    <w:r w:rsidRPr="006A756A">
      <w:rPr>
        <w:rFonts w:ascii="Calibri" w:eastAsia="Calibri" w:hAnsi="Calibri"/>
        <w:i/>
        <w:color w:val="333333"/>
        <w:lang w:eastAsia="en-US"/>
      </w:rPr>
      <w:t xml:space="preserve">   </w:t>
    </w:r>
  </w:p>
  <w:p w:rsidR="006A756A" w:rsidRPr="006A756A" w:rsidRDefault="006A756A" w:rsidP="006A756A">
    <w:pPr>
      <w:tabs>
        <w:tab w:val="center" w:pos="0"/>
        <w:tab w:val="left" w:pos="4111"/>
      </w:tabs>
      <w:jc w:val="center"/>
      <w:rPr>
        <w:rFonts w:ascii="Calibri" w:eastAsia="Calibri" w:hAnsi="Calibri"/>
        <w:lang w:eastAsia="en-US"/>
      </w:rPr>
    </w:pPr>
    <w:r w:rsidRPr="006A756A">
      <w:rPr>
        <w:rFonts w:ascii="Calibri" w:eastAsia="Calibri" w:hAnsi="Calibri"/>
        <w:i/>
        <w:color w:val="333333"/>
        <w:lang w:eastAsia="en-US"/>
      </w:rPr>
      <w:t xml:space="preserve">       </w:t>
    </w:r>
    <w:r w:rsidRPr="006A756A">
      <w:rPr>
        <w:rFonts w:ascii="Calibri" w:eastAsia="Calibri" w:hAnsi="Calibri"/>
        <w:i/>
        <w:color w:val="333333"/>
        <w:lang w:val="x-none" w:eastAsia="en-US"/>
      </w:rPr>
      <w:t xml:space="preserve"> </w:t>
    </w:r>
    <w:r w:rsidRPr="006A756A">
      <w:rPr>
        <w:rFonts w:ascii="Calibri" w:eastAsia="Calibri" w:hAnsi="Calibri"/>
        <w:iCs/>
        <w:color w:val="333333"/>
        <w:lang w:eastAsia="en-US"/>
      </w:rPr>
      <w:t>jest</w:t>
    </w:r>
    <w:r w:rsidRPr="006A756A">
      <w:rPr>
        <w:rFonts w:ascii="Calibri" w:eastAsia="Calibri" w:hAnsi="Calibri"/>
        <w:i/>
        <w:color w:val="333333"/>
        <w:lang w:eastAsia="en-US"/>
      </w:rPr>
      <w:t xml:space="preserve"> </w:t>
    </w:r>
    <w:r w:rsidRPr="006A756A">
      <w:rPr>
        <w:rFonts w:ascii="Calibri" w:eastAsia="Calibri" w:hAnsi="Calibri"/>
        <w:lang w:eastAsia="en-US"/>
      </w:rPr>
      <w:t>współfinansowany przez Narodowe Centrum Badań i Rozwoju w ramach programu INFOSTRATEG IV.</w:t>
    </w:r>
  </w:p>
  <w:p w:rsidR="006A756A" w:rsidRPr="006A756A" w:rsidRDefault="006A756A" w:rsidP="006A756A">
    <w:pPr>
      <w:jc w:val="center"/>
      <w:rPr>
        <w:sz w:val="24"/>
        <w:szCs w:val="24"/>
      </w:rPr>
    </w:pPr>
    <w:r w:rsidRPr="006A756A">
      <w:rPr>
        <w:rFonts w:ascii="Calibri" w:eastAsia="Calibri" w:hAnsi="Calibri"/>
        <w:lang w:eastAsia="en-US"/>
      </w:rPr>
      <w:t>Nr umowy INFOSTRATEG4/0029/2022</w:t>
    </w:r>
  </w:p>
  <w:p w:rsidR="00CC3EB2" w:rsidRDefault="00CC3E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86D"/>
    <w:rsid w:val="00007727"/>
    <w:rsid w:val="00017720"/>
    <w:rsid w:val="00035488"/>
    <w:rsid w:val="000D7F25"/>
    <w:rsid w:val="000E00E5"/>
    <w:rsid w:val="00173B20"/>
    <w:rsid w:val="001C69FF"/>
    <w:rsid w:val="0023318D"/>
    <w:rsid w:val="002E1A30"/>
    <w:rsid w:val="003D72FD"/>
    <w:rsid w:val="00423179"/>
    <w:rsid w:val="00490DC0"/>
    <w:rsid w:val="00493F8C"/>
    <w:rsid w:val="004C7E9B"/>
    <w:rsid w:val="005614F2"/>
    <w:rsid w:val="00577BC6"/>
    <w:rsid w:val="0069085C"/>
    <w:rsid w:val="006A756A"/>
    <w:rsid w:val="006B27ED"/>
    <w:rsid w:val="00843263"/>
    <w:rsid w:val="00861E75"/>
    <w:rsid w:val="009D19BD"/>
    <w:rsid w:val="009F189D"/>
    <w:rsid w:val="00A1586D"/>
    <w:rsid w:val="00A80738"/>
    <w:rsid w:val="00C236D3"/>
    <w:rsid w:val="00C659E2"/>
    <w:rsid w:val="00C82837"/>
    <w:rsid w:val="00CB0802"/>
    <w:rsid w:val="00CC3EB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C1CEB9"/>
  <w15:chartTrackingRefBased/>
  <w15:docId w15:val="{443029E6-8762-43F4-BDAE-0CA5DD88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2023-09-27T11:42:00Z</cp:lastPrinted>
  <dcterms:created xsi:type="dcterms:W3CDTF">2023-09-27T11:43:00Z</dcterms:created>
  <dcterms:modified xsi:type="dcterms:W3CDTF">2023-09-27T11:43:00Z</dcterms:modified>
</cp:coreProperties>
</file>