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57494144" w:rsidR="001B2C00" w:rsidRPr="00686572" w:rsidRDefault="00573A7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573A7A">
        <w:rPr>
          <w:b/>
        </w:rPr>
        <w:t xml:space="preserve">Wykonanie konserwacji i </w:t>
      </w:r>
      <w:r w:rsidR="00207205">
        <w:rPr>
          <w:b/>
        </w:rPr>
        <w:t xml:space="preserve">bieżących </w:t>
      </w:r>
      <w:r w:rsidRPr="00573A7A">
        <w:rPr>
          <w:b/>
        </w:rPr>
        <w:t xml:space="preserve">napraw urządzeń </w:t>
      </w:r>
      <w:r w:rsidR="00207205">
        <w:rPr>
          <w:b/>
        </w:rPr>
        <w:t>dźwigowych zainstalowanych w obiektach Miasteczka Studenckiego</w:t>
      </w:r>
      <w:r w:rsidRPr="00573A7A">
        <w:rPr>
          <w:b/>
        </w:rPr>
        <w:t xml:space="preserve"> AGH - KC-zp.272-</w:t>
      </w:r>
      <w:r w:rsidR="00C07B36">
        <w:rPr>
          <w:b/>
        </w:rPr>
        <w:t>472</w:t>
      </w:r>
      <w:r w:rsidR="00BE194F">
        <w:rPr>
          <w:b/>
        </w:rPr>
        <w:t>/23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0EEAD9C8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(t.j. Dz. U. z 20</w:t>
      </w:r>
      <w:r w:rsidR="00BE194F">
        <w:rPr>
          <w:rFonts w:ascii="Times New Roman" w:hAnsi="Times New Roman"/>
        </w:rPr>
        <w:t>2</w:t>
      </w:r>
      <w:r w:rsidR="0083567C">
        <w:rPr>
          <w:rFonts w:ascii="Times New Roman" w:hAnsi="Times New Roman"/>
        </w:rPr>
        <w:t>3</w:t>
      </w:r>
      <w:r w:rsidRPr="00686572">
        <w:rPr>
          <w:rFonts w:ascii="Times New Roman" w:hAnsi="Times New Roman"/>
        </w:rPr>
        <w:t xml:space="preserve">r. poz. </w:t>
      </w:r>
      <w:r w:rsidR="0083567C">
        <w:rPr>
          <w:rFonts w:ascii="Times New Roman" w:hAnsi="Times New Roman"/>
        </w:rPr>
        <w:t>1605</w:t>
      </w:r>
      <w:r w:rsidRPr="00686572">
        <w:rPr>
          <w:rFonts w:ascii="Times New Roman" w:hAnsi="Times New Roman"/>
        </w:rPr>
        <w:t xml:space="preserve">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B9EC2" w14:textId="77777777" w:rsidR="000A17D1" w:rsidRDefault="000A17D1">
      <w:r>
        <w:separator/>
      </w:r>
    </w:p>
  </w:endnote>
  <w:endnote w:type="continuationSeparator" w:id="0">
    <w:p w14:paraId="4FBF7578" w14:textId="77777777" w:rsidR="000A17D1" w:rsidRDefault="000A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E9562" w14:textId="77777777" w:rsidR="000A17D1" w:rsidRDefault="000A17D1">
      <w:r>
        <w:separator/>
      </w:r>
    </w:p>
  </w:footnote>
  <w:footnote w:type="continuationSeparator" w:id="0">
    <w:p w14:paraId="7D91F9FB" w14:textId="77777777" w:rsidR="000A17D1" w:rsidRDefault="000A1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6257648">
    <w:abstractNumId w:val="14"/>
  </w:num>
  <w:num w:numId="2" w16cid:durableId="145437313">
    <w:abstractNumId w:val="0"/>
  </w:num>
  <w:num w:numId="3" w16cid:durableId="756245349">
    <w:abstractNumId w:val="12"/>
  </w:num>
  <w:num w:numId="4" w16cid:durableId="1464150909">
    <w:abstractNumId w:val="8"/>
  </w:num>
  <w:num w:numId="5" w16cid:durableId="2131238124">
    <w:abstractNumId w:val="7"/>
  </w:num>
  <w:num w:numId="6" w16cid:durableId="1763066257">
    <w:abstractNumId w:val="1"/>
  </w:num>
  <w:num w:numId="7" w16cid:durableId="1679503595">
    <w:abstractNumId w:val="6"/>
  </w:num>
  <w:num w:numId="8" w16cid:durableId="1520505086">
    <w:abstractNumId w:val="3"/>
  </w:num>
  <w:num w:numId="9" w16cid:durableId="1654721390">
    <w:abstractNumId w:val="2"/>
  </w:num>
  <w:num w:numId="10" w16cid:durableId="1974478204">
    <w:abstractNumId w:val="5"/>
  </w:num>
  <w:num w:numId="11" w16cid:durableId="1150172469">
    <w:abstractNumId w:val="11"/>
  </w:num>
  <w:num w:numId="12" w16cid:durableId="463546319">
    <w:abstractNumId w:val="4"/>
  </w:num>
  <w:num w:numId="13" w16cid:durableId="1998994997">
    <w:abstractNumId w:val="10"/>
  </w:num>
  <w:num w:numId="14" w16cid:durableId="1055078540">
    <w:abstractNumId w:val="13"/>
  </w:num>
  <w:num w:numId="15" w16cid:durableId="775057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0A17D1"/>
    <w:rsid w:val="000B65AF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07205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67C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194F"/>
    <w:rsid w:val="00BE6092"/>
    <w:rsid w:val="00C07B36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DF46A2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3EB2-4690-4706-999E-9394B9F37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336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6</cp:revision>
  <cp:lastPrinted>2022-04-04T09:54:00Z</cp:lastPrinted>
  <dcterms:created xsi:type="dcterms:W3CDTF">2022-06-28T06:21:00Z</dcterms:created>
  <dcterms:modified xsi:type="dcterms:W3CDTF">2023-09-26T06:40:00Z</dcterms:modified>
</cp:coreProperties>
</file>