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C869B" w14:textId="259C7D17" w:rsidR="00824673" w:rsidRDefault="00824673" w:rsidP="00824673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  <w:t>Kraków, 2023-</w:t>
      </w:r>
      <w:r w:rsidR="00D8070F">
        <w:rPr>
          <w:rFonts w:ascii="Verdana" w:hAnsi="Verdana"/>
          <w:sz w:val="16"/>
          <w:szCs w:val="16"/>
        </w:rPr>
        <w:t>10</w:t>
      </w:r>
      <w:r>
        <w:rPr>
          <w:rFonts w:ascii="Verdana" w:hAnsi="Verdana"/>
          <w:sz w:val="16"/>
          <w:szCs w:val="16"/>
        </w:rPr>
        <w:t>-0</w:t>
      </w:r>
      <w:r w:rsidR="00D8070F">
        <w:rPr>
          <w:rFonts w:ascii="Verdana" w:hAnsi="Verdana"/>
          <w:sz w:val="16"/>
          <w:szCs w:val="16"/>
        </w:rPr>
        <w:t>2</w:t>
      </w:r>
    </w:p>
    <w:p w14:paraId="2464A201" w14:textId="3438C769" w:rsidR="00824673" w:rsidRDefault="00824673" w:rsidP="00824673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Sprawa: KC-zp.272-</w:t>
      </w:r>
      <w:r w:rsidR="00D8070F">
        <w:rPr>
          <w:rFonts w:ascii="Verdana" w:hAnsi="Verdana"/>
          <w:sz w:val="16"/>
          <w:szCs w:val="16"/>
        </w:rPr>
        <w:t>504</w:t>
      </w:r>
      <w:r>
        <w:rPr>
          <w:rFonts w:ascii="Verdana" w:hAnsi="Verdana"/>
          <w:sz w:val="16"/>
          <w:szCs w:val="16"/>
        </w:rPr>
        <w:t>/23</w:t>
      </w:r>
      <w:r>
        <w:rPr>
          <w:rFonts w:ascii="Verdana" w:hAnsi="Verdana"/>
          <w:sz w:val="16"/>
          <w:szCs w:val="16"/>
        </w:rPr>
        <w:tab/>
      </w:r>
    </w:p>
    <w:p w14:paraId="43A7D4F5" w14:textId="77777777" w:rsidR="00824673" w:rsidRDefault="00824673" w:rsidP="00824673">
      <w:pPr>
        <w:ind w:left="4536"/>
      </w:pPr>
    </w:p>
    <w:p w14:paraId="18A1979E" w14:textId="77777777" w:rsidR="00824673" w:rsidRDefault="00824673" w:rsidP="00824673">
      <w:pPr>
        <w:ind w:left="3828" w:firstLine="708"/>
        <w:rPr>
          <w:rFonts w:ascii="Verdana" w:hAnsi="Verdana"/>
          <w:b/>
        </w:rPr>
      </w:pPr>
      <w:r>
        <w:rPr>
          <w:rFonts w:ascii="Verdana" w:hAnsi="Verdana"/>
          <w:b/>
        </w:rPr>
        <w:t>WYKONAWCY,</w:t>
      </w:r>
    </w:p>
    <w:p w14:paraId="0A424F5C" w14:textId="77777777" w:rsidR="00824673" w:rsidRDefault="00824673" w:rsidP="00824673">
      <w:pPr>
        <w:ind w:left="4536"/>
        <w:rPr>
          <w:rFonts w:ascii="Verdana" w:hAnsi="Verdana"/>
          <w:b/>
        </w:rPr>
      </w:pPr>
      <w:r>
        <w:rPr>
          <w:rFonts w:ascii="Verdana" w:hAnsi="Verdana"/>
          <w:b/>
        </w:rPr>
        <w:t>którzy odebrali SWZ</w:t>
      </w:r>
    </w:p>
    <w:p w14:paraId="2CEB306C" w14:textId="77777777" w:rsidR="00824673" w:rsidRDefault="00824673" w:rsidP="00824673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5AD7B52" w14:textId="77777777" w:rsidR="00824673" w:rsidRDefault="00824673" w:rsidP="00824673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14:paraId="7B60DBB1" w14:textId="77777777" w:rsidR="00824673" w:rsidRDefault="00824673" w:rsidP="00824673">
      <w:pPr>
        <w:rPr>
          <w:rFonts w:ascii="Verdana" w:hAnsi="Verdana"/>
          <w:sz w:val="20"/>
          <w:szCs w:val="20"/>
        </w:rPr>
      </w:pPr>
    </w:p>
    <w:p w14:paraId="4DD90C83" w14:textId="6AD419B7" w:rsidR="00824673" w:rsidRDefault="00824673" w:rsidP="00824673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</w:rPr>
        <w:t xml:space="preserve">Dotyczy: </w:t>
      </w:r>
      <w:r>
        <w:rPr>
          <w:rFonts w:ascii="Verdana" w:hAnsi="Verdana"/>
          <w:sz w:val="20"/>
          <w:szCs w:val="20"/>
          <w:u w:val="single"/>
        </w:rPr>
        <w:t xml:space="preserve">Dostawa </w:t>
      </w:r>
      <w:r w:rsidR="00D8070F" w:rsidRPr="00D8070F">
        <w:rPr>
          <w:rFonts w:ascii="Verdana" w:hAnsi="Verdana"/>
          <w:sz w:val="20"/>
          <w:szCs w:val="20"/>
          <w:u w:val="single"/>
        </w:rPr>
        <w:t>6 szt. przełączników sieciowych (</w:t>
      </w:r>
      <w:proofErr w:type="spellStart"/>
      <w:r w:rsidR="00D8070F" w:rsidRPr="00D8070F">
        <w:rPr>
          <w:rFonts w:ascii="Verdana" w:hAnsi="Verdana"/>
          <w:sz w:val="20"/>
          <w:szCs w:val="20"/>
          <w:u w:val="single"/>
        </w:rPr>
        <w:t>switchy</w:t>
      </w:r>
      <w:proofErr w:type="spellEnd"/>
      <w:r w:rsidR="00D8070F" w:rsidRPr="00D8070F">
        <w:rPr>
          <w:rFonts w:ascii="Verdana" w:hAnsi="Verdana"/>
          <w:sz w:val="20"/>
          <w:szCs w:val="20"/>
          <w:u w:val="single"/>
        </w:rPr>
        <w:t>) - KC-</w:t>
      </w:r>
      <w:proofErr w:type="spellStart"/>
      <w:r w:rsidR="00D8070F" w:rsidRPr="00D8070F">
        <w:rPr>
          <w:rFonts w:ascii="Verdana" w:hAnsi="Verdana"/>
          <w:sz w:val="20"/>
          <w:szCs w:val="20"/>
          <w:u w:val="single"/>
        </w:rPr>
        <w:t>zp</w:t>
      </w:r>
      <w:proofErr w:type="spellEnd"/>
      <w:r w:rsidR="00D8070F" w:rsidRPr="00D8070F">
        <w:rPr>
          <w:rFonts w:ascii="Verdana" w:hAnsi="Verdana"/>
          <w:sz w:val="20"/>
          <w:szCs w:val="20"/>
          <w:u w:val="single"/>
        </w:rPr>
        <w:t>. 272-504/23</w:t>
      </w:r>
      <w:r>
        <w:rPr>
          <w:rFonts w:ascii="Verdana" w:hAnsi="Verdana"/>
          <w:sz w:val="20"/>
          <w:szCs w:val="20"/>
          <w:u w:val="single"/>
        </w:rPr>
        <w:t>.</w:t>
      </w:r>
    </w:p>
    <w:p w14:paraId="1AC1D722" w14:textId="77777777" w:rsidR="00824673" w:rsidRDefault="00824673" w:rsidP="00824673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1966E927" w14:textId="77777777" w:rsidR="00824673" w:rsidRDefault="00824673" w:rsidP="00824673">
      <w:pPr>
        <w:jc w:val="both"/>
        <w:rPr>
          <w:rFonts w:ascii="Verdana" w:hAnsi="Verdana"/>
          <w:sz w:val="20"/>
          <w:szCs w:val="20"/>
        </w:rPr>
      </w:pPr>
    </w:p>
    <w:p w14:paraId="1C0B40AE" w14:textId="77777777" w:rsidR="00824673" w:rsidRDefault="00824673" w:rsidP="00824673">
      <w:pPr>
        <w:jc w:val="both"/>
        <w:rPr>
          <w:rFonts w:ascii="Verdana" w:hAnsi="Verdana"/>
          <w:bCs/>
          <w:sz w:val="20"/>
          <w:szCs w:val="20"/>
        </w:rPr>
      </w:pPr>
    </w:p>
    <w:p w14:paraId="76BD1FEF" w14:textId="7CD39106" w:rsidR="00824673" w:rsidRDefault="00824673" w:rsidP="00824673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Ogłoszenie zmian do </w:t>
      </w:r>
      <w:r>
        <w:rPr>
          <w:rFonts w:ascii="Verdana" w:hAnsi="Verdana"/>
          <w:sz w:val="20"/>
          <w:szCs w:val="20"/>
        </w:rPr>
        <w:t xml:space="preserve">ogłoszenia o zamówieniu </w:t>
      </w:r>
      <w:r>
        <w:rPr>
          <w:rFonts w:ascii="Verdana" w:hAnsi="Verdana"/>
          <w:bCs/>
          <w:sz w:val="20"/>
          <w:szCs w:val="20"/>
        </w:rPr>
        <w:t xml:space="preserve">zostało przekazane do publikacji Urzędowi Publikacji Unii Europejskiej w dniu </w:t>
      </w:r>
      <w:r w:rsidR="00D8070F">
        <w:rPr>
          <w:rFonts w:ascii="Verdana" w:hAnsi="Verdana"/>
          <w:bCs/>
          <w:sz w:val="20"/>
          <w:szCs w:val="20"/>
        </w:rPr>
        <w:t>02/10</w:t>
      </w:r>
      <w:r>
        <w:rPr>
          <w:rFonts w:ascii="Verdana" w:hAnsi="Verdana"/>
          <w:bCs/>
          <w:sz w:val="20"/>
          <w:szCs w:val="20"/>
        </w:rPr>
        <w:t>/2023 r</w:t>
      </w:r>
      <w:r>
        <w:rPr>
          <w:rFonts w:ascii="Verdana" w:hAnsi="Verdana"/>
          <w:sz w:val="20"/>
          <w:szCs w:val="20"/>
        </w:rPr>
        <w:t xml:space="preserve">. </w:t>
      </w:r>
    </w:p>
    <w:p w14:paraId="507F1407" w14:textId="77777777" w:rsidR="00824673" w:rsidRDefault="00824673" w:rsidP="00824673">
      <w:pPr>
        <w:jc w:val="both"/>
        <w:rPr>
          <w:rFonts w:ascii="Verdana" w:hAnsi="Verdana"/>
          <w:sz w:val="20"/>
          <w:szCs w:val="20"/>
        </w:rPr>
      </w:pPr>
    </w:p>
    <w:p w14:paraId="3630224A" w14:textId="77777777" w:rsidR="00824673" w:rsidRDefault="00824673" w:rsidP="00824673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>
        <w:rPr>
          <w:rFonts w:ascii="Verdana" w:hAnsi="Verdana"/>
          <w:bCs/>
          <w:sz w:val="20"/>
          <w:szCs w:val="20"/>
        </w:rPr>
        <w:t>Dzienniku Urzędowym Unii Europejskiej</w:t>
      </w:r>
      <w:r>
        <w:rPr>
          <w:rFonts w:ascii="Verdana" w:hAnsi="Verdana"/>
          <w:sz w:val="20"/>
          <w:szCs w:val="20"/>
        </w:rPr>
        <w:t xml:space="preserve">. </w:t>
      </w:r>
    </w:p>
    <w:p w14:paraId="6FA0513D" w14:textId="77777777" w:rsidR="00824673" w:rsidRDefault="00824673" w:rsidP="00824673">
      <w:pPr>
        <w:rPr>
          <w:rFonts w:ascii="Verdana" w:hAnsi="Verdana"/>
          <w:sz w:val="20"/>
          <w:szCs w:val="20"/>
        </w:rPr>
      </w:pPr>
    </w:p>
    <w:p w14:paraId="745981A0" w14:textId="77777777" w:rsidR="00824673" w:rsidRDefault="00824673" w:rsidP="00824673">
      <w:pPr>
        <w:rPr>
          <w:rFonts w:ascii="Verdana" w:hAnsi="Verdana"/>
          <w:sz w:val="20"/>
          <w:szCs w:val="20"/>
        </w:rPr>
      </w:pPr>
    </w:p>
    <w:p w14:paraId="2EC9202D" w14:textId="77777777" w:rsidR="00392574" w:rsidRDefault="00392574" w:rsidP="00BD2553"/>
    <w:p w14:paraId="74E4345D" w14:textId="77777777" w:rsidR="00BD2553" w:rsidRDefault="00BD2553" w:rsidP="00BD2553"/>
    <w:p w14:paraId="71B9C1B4" w14:textId="77777777" w:rsidR="00BD2553" w:rsidRDefault="00BD2553" w:rsidP="00BD2553"/>
    <w:p w14:paraId="7E490235" w14:textId="77777777" w:rsidR="00BD2553" w:rsidRDefault="00BD2553" w:rsidP="00BD2553"/>
    <w:p w14:paraId="51E6BA24" w14:textId="77777777" w:rsidR="00BD2553" w:rsidRDefault="00BD2553" w:rsidP="00BD2553"/>
    <w:p w14:paraId="1B7FDFE8" w14:textId="77777777" w:rsidR="00BD2553" w:rsidRDefault="00BD2553" w:rsidP="00BD2553"/>
    <w:p w14:paraId="13BD7F2E" w14:textId="77777777" w:rsidR="00BD2553" w:rsidRDefault="00BD2553" w:rsidP="00BD2553"/>
    <w:p w14:paraId="797688B8" w14:textId="77777777" w:rsidR="00BD2553" w:rsidRPr="00BD2553" w:rsidRDefault="00BD2553" w:rsidP="00BD2553"/>
    <w:sectPr w:rsidR="00BD2553" w:rsidRPr="00BD2553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26F6B" w14:textId="77777777" w:rsidR="007A7974" w:rsidRDefault="007A7974">
      <w:r>
        <w:separator/>
      </w:r>
    </w:p>
  </w:endnote>
  <w:endnote w:type="continuationSeparator" w:id="0">
    <w:p w14:paraId="11C9A69D" w14:textId="77777777" w:rsidR="007A7974" w:rsidRDefault="007A7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4E524" w14:textId="77777777"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D1FFC" w14:textId="77777777"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7ACDD" w14:textId="77777777"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59EF65BD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501EDA2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4AA2EEFE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67B7594B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7FE975F9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3A5FC898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A0F0A" w14:textId="77777777" w:rsidR="007A7974" w:rsidRDefault="007A7974">
      <w:r>
        <w:separator/>
      </w:r>
    </w:p>
  </w:footnote>
  <w:footnote w:type="continuationSeparator" w:id="0">
    <w:p w14:paraId="6DA1C717" w14:textId="77777777" w:rsidR="007A7974" w:rsidRDefault="007A7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173E1" w14:textId="77777777"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03469" w14:textId="08AA8954" w:rsidR="00421ADF" w:rsidRDefault="00421ADF" w:rsidP="00885C5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6175F6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9B31822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6B1888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3D0458A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808A17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E262B8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9603B0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BC5276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58471AE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509F7F5" w14:textId="77777777"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2FF31" w14:textId="152F86EE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E254B9">
      <w:rPr>
        <w:rFonts w:ascii="Verdana" w:hAnsi="Verdana"/>
        <w:noProof/>
        <w:sz w:val="26"/>
        <w:szCs w:val="26"/>
      </w:rPr>
      <w:drawing>
        <wp:inline distT="0" distB="0" distL="0" distR="0" wp14:anchorId="1C1C4D6E" wp14:editId="7CCE6617">
          <wp:extent cx="2657475" cy="13620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B4C9A0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5BA7DC42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51B9C7B6" w14:textId="77777777"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5F2F74F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AA8395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2ACD59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B8AB58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363EF2A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BDAEB4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8811E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C8A123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7E9096A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21B0E02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2F54F27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7EA385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F809C7B" w14:textId="77777777"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3FFCE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7A60BCB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81F2B6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ED12B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9832962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7D77E6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118FB2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668CB4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D4C670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718218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3CBDAB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E91822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F3BFC4B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B4AC46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E5E7B1D" w14:textId="77777777" w:rsidR="00421ADF" w:rsidRDefault="00421ADF" w:rsidP="00421ADF">
    <w:pPr>
      <w:pStyle w:val="Nagwek"/>
    </w:pPr>
  </w:p>
  <w:p w14:paraId="49A5E87E" w14:textId="77777777"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DE6"/>
    <w:rsid w:val="001B6005"/>
    <w:rsid w:val="002319A6"/>
    <w:rsid w:val="00292C4D"/>
    <w:rsid w:val="00392574"/>
    <w:rsid w:val="003E2CA9"/>
    <w:rsid w:val="003F2DC3"/>
    <w:rsid w:val="00421ADF"/>
    <w:rsid w:val="00577579"/>
    <w:rsid w:val="005F4C81"/>
    <w:rsid w:val="007762E7"/>
    <w:rsid w:val="007A7965"/>
    <w:rsid w:val="007A7974"/>
    <w:rsid w:val="00824673"/>
    <w:rsid w:val="00824E27"/>
    <w:rsid w:val="00885C5F"/>
    <w:rsid w:val="00A36A97"/>
    <w:rsid w:val="00BB24B9"/>
    <w:rsid w:val="00BD2553"/>
    <w:rsid w:val="00BF3F7B"/>
    <w:rsid w:val="00D8070F"/>
    <w:rsid w:val="00E254B9"/>
    <w:rsid w:val="00E35302"/>
    <w:rsid w:val="00E57218"/>
    <w:rsid w:val="00EB2DE6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5284E0"/>
  <w15:chartTrackingRefBased/>
  <w15:docId w15:val="{12C3023B-1CC1-466B-8759-E839D31BB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67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Anna Zarzycka</dc:creator>
  <cp:keywords/>
  <dc:description/>
  <cp:lastModifiedBy>Anna Zarzycka</cp:lastModifiedBy>
  <cp:revision>4</cp:revision>
  <cp:lastPrinted>2023-10-02T12:03:00Z</cp:lastPrinted>
  <dcterms:created xsi:type="dcterms:W3CDTF">2023-02-08T13:58:00Z</dcterms:created>
  <dcterms:modified xsi:type="dcterms:W3CDTF">2023-10-02T12:03:00Z</dcterms:modified>
</cp:coreProperties>
</file>