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09DE13B7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28416700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60CE91E3" w14:textId="670A0996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4F7A4A" w:rsidRPr="004F7A4A">
        <w:rPr>
          <w:b/>
        </w:rPr>
        <w:t xml:space="preserve">Dostawa i montaż wyposażenia do laboratoriów 109 i 109a w paw. A-2 AGH w Krakowie - </w:t>
      </w:r>
      <w:r w:rsidR="004F7A4A">
        <w:rPr>
          <w:b/>
        </w:rPr>
        <w:br/>
      </w:r>
      <w:r w:rsidR="004F7A4A" w:rsidRPr="004F7A4A">
        <w:rPr>
          <w:b/>
        </w:rPr>
        <w:t>KC-zp.272-530/23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 xml:space="preserve">zgodnie z zasadami określonymi </w:t>
      </w:r>
      <w:r w:rsidR="004F7A4A">
        <w:br/>
      </w:r>
      <w:r w:rsidRPr="00524B40">
        <w:t>w specyfikacji warunków zamówienia.</w:t>
      </w:r>
    </w:p>
    <w:p w14:paraId="0C2EBBF4" w14:textId="4C3AC576" w:rsidR="008D2AB8" w:rsidRDefault="008D2AB8" w:rsidP="00FA5871">
      <w:pPr>
        <w:widowControl w:val="0"/>
        <w:ind w:right="1"/>
        <w:jc w:val="both"/>
        <w:rPr>
          <w:b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1899"/>
        <w:gridCol w:w="1843"/>
        <w:gridCol w:w="992"/>
        <w:gridCol w:w="1134"/>
        <w:gridCol w:w="992"/>
        <w:gridCol w:w="993"/>
        <w:gridCol w:w="1558"/>
      </w:tblGrid>
      <w:tr w:rsidR="004E3322" w:rsidRPr="004E3322" w14:paraId="542A256D" w14:textId="77777777" w:rsidTr="004E3322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7D9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F20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Nazwa elementu</w:t>
            </w:r>
          </w:p>
          <w:p w14:paraId="783E529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4773B" w14:textId="4E4F930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Producent/model</w:t>
            </w:r>
            <w:r w:rsidR="00417868">
              <w:rPr>
                <w:b/>
                <w:sz w:val="22"/>
              </w:rPr>
              <w:t>/wyrób własny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EC16B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Liczba szt.</w:t>
            </w:r>
          </w:p>
          <w:p w14:paraId="399ED51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246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bCs/>
                <w:sz w:val="22"/>
              </w:rPr>
              <w:t xml:space="preserve">Cena jednostkowa netto </w:t>
            </w:r>
            <w:r w:rsidRPr="004E3322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D6BF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Wartość netto</w:t>
            </w:r>
          </w:p>
          <w:p w14:paraId="27E49F1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797C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VAT</w:t>
            </w:r>
          </w:p>
          <w:p w14:paraId="0645D0F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F0F6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 xml:space="preserve">Wartość brutto </w:t>
            </w:r>
          </w:p>
          <w:p w14:paraId="22AF345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[PLN]</w:t>
            </w:r>
          </w:p>
          <w:p w14:paraId="3678D25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 xml:space="preserve"> (z doliczonym </w:t>
            </w:r>
            <w:r w:rsidRPr="004E3322">
              <w:rPr>
                <w:b/>
                <w:bCs/>
                <w:sz w:val="22"/>
              </w:rPr>
              <w:t>VAT)</w:t>
            </w:r>
          </w:p>
        </w:tc>
      </w:tr>
      <w:tr w:rsidR="004E3322" w:rsidRPr="004E3322" w14:paraId="36633EEE" w14:textId="77777777" w:rsidTr="004E3322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AADE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F231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1A94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8020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29C56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4684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7D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4029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8</w:t>
            </w:r>
          </w:p>
        </w:tc>
      </w:tr>
      <w:tr w:rsidR="004E3322" w:rsidRPr="004E3322" w14:paraId="21AFB011" w14:textId="77777777" w:rsidTr="004E3322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20A9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D7D20" w14:textId="776E05AA" w:rsidR="004E3322" w:rsidRPr="004E3322" w:rsidRDefault="004F7A4A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Odkurzacz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623E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BD7EB" w14:textId="4C5EFE05" w:rsidR="004E3322" w:rsidRPr="004E3322" w:rsidRDefault="004F7A4A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7100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15E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89A6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77C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4FAFADE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4529F4E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24FA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6541E" w14:textId="44CE34D7" w:rsidR="004E3322" w:rsidRPr="004E3322" w:rsidRDefault="004F7A4A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Szafa na butle gazową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E16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44850" w14:textId="7343DF5A" w:rsidR="004E3322" w:rsidRPr="004E3322" w:rsidRDefault="004F7A4A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70B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0AB5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851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399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26DD80B" w14:textId="77777777" w:rsidTr="004E332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6349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CB371" w14:textId="13053E69" w:rsidR="004E3322" w:rsidRPr="004E3322" w:rsidRDefault="004F7A4A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Wentylator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CB21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22FA" w14:textId="0DDC8239" w:rsidR="004E3322" w:rsidRPr="004E3322" w:rsidRDefault="004F7A4A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7A6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EBA5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FEEF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FD65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19D4D0B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15E2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5AE61FF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RAZEM:</w:t>
            </w:r>
          </w:p>
          <w:p w14:paraId="49641A3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FB77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EC64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A189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0800238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11E4" w14:textId="0FBCD52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4E3322">
              <w:rPr>
                <w:b/>
              </w:rPr>
              <w:t>PLN</w:t>
            </w:r>
          </w:p>
          <w:p w14:paraId="2AA154B9" w14:textId="4FE9BF2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A828A6F" w14:textId="1AB43E0A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Cena brutto za całość zamówienia: ………………..</w:t>
            </w:r>
            <w:r w:rsidRPr="004E3322">
              <w:rPr>
                <w:b/>
              </w:rPr>
              <w:t xml:space="preserve"> PLN</w:t>
            </w:r>
          </w:p>
          <w:p w14:paraId="16BFD0A6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0A3BF9C1" w14:textId="57B4249B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90B9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C60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08F8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05B62387" w14:textId="77777777" w:rsidR="004E3322" w:rsidRPr="00524B40" w:rsidRDefault="004E3322" w:rsidP="00FA5871">
      <w:pPr>
        <w:widowControl w:val="0"/>
        <w:ind w:right="1"/>
        <w:jc w:val="both"/>
        <w:rPr>
          <w:b/>
        </w:rPr>
      </w:pPr>
    </w:p>
    <w:p w14:paraId="665B4010" w14:textId="33B66D68" w:rsidR="004E3322" w:rsidRDefault="004E3322" w:rsidP="004E3322">
      <w:pPr>
        <w:widowControl w:val="0"/>
        <w:ind w:right="1"/>
        <w:jc w:val="both"/>
        <w:rPr>
          <w:b/>
          <w:color w:val="FF0000"/>
        </w:rPr>
      </w:pPr>
      <w:r w:rsidRPr="00524B40">
        <w:rPr>
          <w:b/>
        </w:rPr>
        <w:t xml:space="preserve">Termin realizacji umowy: </w:t>
      </w:r>
      <w:r w:rsidR="004F7A4A">
        <w:rPr>
          <w:bCs/>
        </w:rPr>
        <w:t xml:space="preserve">do 70 </w:t>
      </w:r>
      <w:r w:rsidRPr="00524B40">
        <w:rPr>
          <w:bCs/>
        </w:rPr>
        <w:t>dni</w:t>
      </w:r>
      <w:r>
        <w:rPr>
          <w:bCs/>
        </w:rPr>
        <w:t xml:space="preserve"> </w:t>
      </w:r>
      <w:r w:rsidRPr="00524B40">
        <w:rPr>
          <w:bCs/>
        </w:rPr>
        <w:t>od daty podpisania umowy</w:t>
      </w:r>
      <w:r>
        <w:rPr>
          <w:bCs/>
        </w:rPr>
        <w:t xml:space="preserve"> </w:t>
      </w:r>
    </w:p>
    <w:p w14:paraId="788FFD01" w14:textId="0DD2E5B5" w:rsidR="004F7A4A" w:rsidRPr="004F7A4A" w:rsidRDefault="004F7A4A" w:rsidP="004E3322">
      <w:pPr>
        <w:widowControl w:val="0"/>
        <w:ind w:right="1"/>
        <w:jc w:val="both"/>
        <w:rPr>
          <w:b/>
          <w:color w:val="FF0000"/>
        </w:rPr>
      </w:pPr>
      <w:r>
        <w:rPr>
          <w:b/>
        </w:rPr>
        <w:t>Okres gwarancji</w:t>
      </w:r>
      <w:r w:rsidR="00BA6853">
        <w:rPr>
          <w:b/>
        </w:rPr>
        <w:t xml:space="preserve"> na wszystkie elementy dostawy oraz ich montaż</w:t>
      </w:r>
      <w:r>
        <w:rPr>
          <w:b/>
        </w:rPr>
        <w:t>: …….. 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 </w:t>
      </w:r>
      <w:r w:rsidRPr="004F7A4A">
        <w:rPr>
          <w:b/>
          <w:color w:val="FF0000"/>
        </w:rPr>
        <w:t>/kryterium oceny ofert/.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lastRenderedPageBreak/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33D6E4D4" w:rsidR="00714F5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6157A1F" w14:textId="2EE8DBC8" w:rsidR="00706840" w:rsidRPr="00706840" w:rsidRDefault="0070684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FF0000"/>
          <w:sz w:val="22"/>
          <w:szCs w:val="22"/>
        </w:rPr>
      </w:pPr>
      <w:r w:rsidRPr="00706840">
        <w:rPr>
          <w:color w:val="FF0000"/>
          <w:sz w:val="22"/>
          <w:szCs w:val="22"/>
        </w:rPr>
        <w:t>Oświadczamy, że szafa na butle spełnienia normy EN14470-2, EN14727, EN16121, EN16122 lub norm równoważne, tj</w:t>
      </w:r>
      <w:r>
        <w:rPr>
          <w:color w:val="FF0000"/>
          <w:sz w:val="22"/>
          <w:szCs w:val="22"/>
        </w:rPr>
        <w:t xml:space="preserve">. </w:t>
      </w:r>
      <w:bookmarkStart w:id="0" w:name="_GoBack"/>
      <w:bookmarkEnd w:id="0"/>
      <w:r w:rsidRPr="00706840">
        <w:rPr>
          <w:color w:val="FF0000"/>
          <w:sz w:val="22"/>
          <w:szCs w:val="22"/>
        </w:rPr>
        <w:t>......................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11ACBDB9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</w:t>
      </w:r>
      <w:r w:rsidR="004F7A4A">
        <w:rPr>
          <w:sz w:val="22"/>
          <w:szCs w:val="22"/>
        </w:rPr>
        <w:t>1</w:t>
      </w:r>
      <w:r w:rsidRPr="00524B40">
        <w:rPr>
          <w:sz w:val="22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F28EC" w14:textId="77777777" w:rsidR="00432181" w:rsidRDefault="00432181">
      <w:r>
        <w:separator/>
      </w:r>
    </w:p>
  </w:endnote>
  <w:endnote w:type="continuationSeparator" w:id="0">
    <w:p w14:paraId="43A1F06F" w14:textId="77777777" w:rsidR="00432181" w:rsidRDefault="00432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5945D" w14:textId="77777777" w:rsidR="00432181" w:rsidRDefault="00432181">
      <w:r>
        <w:separator/>
      </w:r>
    </w:p>
  </w:footnote>
  <w:footnote w:type="continuationSeparator" w:id="0">
    <w:p w14:paraId="4609A65D" w14:textId="77777777" w:rsidR="00432181" w:rsidRDefault="00432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E4C3090"/>
    <w:lvl w:ilvl="0" w:tplc="5ACE0E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8178C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7E98"/>
    <w:rsid w:val="002723B0"/>
    <w:rsid w:val="002F464C"/>
    <w:rsid w:val="0031442E"/>
    <w:rsid w:val="00315A4A"/>
    <w:rsid w:val="003612CE"/>
    <w:rsid w:val="00372BF5"/>
    <w:rsid w:val="00417868"/>
    <w:rsid w:val="00432181"/>
    <w:rsid w:val="004514D1"/>
    <w:rsid w:val="004B7300"/>
    <w:rsid w:val="004C6753"/>
    <w:rsid w:val="004E3322"/>
    <w:rsid w:val="004F7A4A"/>
    <w:rsid w:val="00524B40"/>
    <w:rsid w:val="00543892"/>
    <w:rsid w:val="00595C87"/>
    <w:rsid w:val="005D2C65"/>
    <w:rsid w:val="005E6D94"/>
    <w:rsid w:val="0063384F"/>
    <w:rsid w:val="00643C6F"/>
    <w:rsid w:val="00646202"/>
    <w:rsid w:val="0065290F"/>
    <w:rsid w:val="006815F6"/>
    <w:rsid w:val="00706840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06EEE"/>
    <w:rsid w:val="00970FE4"/>
    <w:rsid w:val="00990793"/>
    <w:rsid w:val="009F5CE3"/>
    <w:rsid w:val="00A0022B"/>
    <w:rsid w:val="00A346FE"/>
    <w:rsid w:val="00A47B4D"/>
    <w:rsid w:val="00A717DD"/>
    <w:rsid w:val="00A83018"/>
    <w:rsid w:val="00B774DC"/>
    <w:rsid w:val="00BA6853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73C0B-179A-43DB-9B46-5D8B4F40C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613</Words>
  <Characters>4803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7</cp:revision>
  <cp:lastPrinted>2023-07-28T05:38:00Z</cp:lastPrinted>
  <dcterms:created xsi:type="dcterms:W3CDTF">2023-09-20T06:48:00Z</dcterms:created>
  <dcterms:modified xsi:type="dcterms:W3CDTF">2023-10-03T08:01:00Z</dcterms:modified>
</cp:coreProperties>
</file>