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E4DE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4DE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4DED">
        <w:rPr>
          <w:sz w:val="22"/>
          <w:szCs w:val="22"/>
        </w:rPr>
        <w:t>2023-10-06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E4DED" w:rsidRPr="009E4DED" w:rsidRDefault="009E4DED" w:rsidP="00FB7F50">
      <w:pPr>
        <w:spacing w:after="40"/>
        <w:rPr>
          <w:b/>
          <w:bCs/>
          <w:sz w:val="22"/>
          <w:szCs w:val="22"/>
        </w:rPr>
      </w:pPr>
      <w:r w:rsidRPr="009E4DED">
        <w:rPr>
          <w:b/>
          <w:bCs/>
          <w:sz w:val="22"/>
          <w:szCs w:val="22"/>
        </w:rPr>
        <w:t>Akademia Górniczo - Hutnicza</w:t>
      </w:r>
    </w:p>
    <w:p w:rsidR="009E4DED" w:rsidRPr="009E4DED" w:rsidRDefault="009E4DED" w:rsidP="00FB7F50">
      <w:pPr>
        <w:spacing w:after="40"/>
        <w:rPr>
          <w:b/>
          <w:bCs/>
          <w:sz w:val="22"/>
          <w:szCs w:val="22"/>
        </w:rPr>
      </w:pPr>
      <w:r w:rsidRPr="009E4DED">
        <w:rPr>
          <w:b/>
          <w:bCs/>
          <w:sz w:val="22"/>
          <w:szCs w:val="22"/>
        </w:rPr>
        <w:t>im. Stanisława Staszica w Krakowie</w:t>
      </w:r>
    </w:p>
    <w:p w:rsidR="00FB7F50" w:rsidRPr="002245BE" w:rsidRDefault="009E4DED" w:rsidP="00FB7F50">
      <w:pPr>
        <w:spacing w:after="40"/>
        <w:rPr>
          <w:b/>
          <w:bCs/>
          <w:sz w:val="22"/>
          <w:szCs w:val="22"/>
        </w:rPr>
      </w:pPr>
      <w:r w:rsidRPr="009E4DED">
        <w:rPr>
          <w:b/>
          <w:bCs/>
          <w:sz w:val="22"/>
          <w:szCs w:val="22"/>
        </w:rPr>
        <w:t>Dział Zamówień Publicznych</w:t>
      </w:r>
    </w:p>
    <w:p w:rsidR="00FB7F50" w:rsidRPr="002245BE" w:rsidRDefault="009E4DED" w:rsidP="00FB7F50">
      <w:pPr>
        <w:rPr>
          <w:sz w:val="22"/>
          <w:szCs w:val="22"/>
        </w:rPr>
      </w:pPr>
      <w:r w:rsidRPr="009E4DE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4DED">
        <w:rPr>
          <w:sz w:val="22"/>
          <w:szCs w:val="22"/>
        </w:rPr>
        <w:t>30</w:t>
      </w:r>
    </w:p>
    <w:p w:rsidR="00FB7F50" w:rsidRPr="002245BE" w:rsidRDefault="009E4DED" w:rsidP="00FB7F50">
      <w:pPr>
        <w:rPr>
          <w:sz w:val="22"/>
          <w:szCs w:val="22"/>
        </w:rPr>
      </w:pPr>
      <w:r w:rsidRPr="009E4DE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4DE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4DED" w:rsidRPr="00607F9B" w:rsidTr="00395E01">
        <w:trPr>
          <w:trHeight w:val="638"/>
        </w:trPr>
        <w:tc>
          <w:tcPr>
            <w:tcW w:w="959" w:type="dxa"/>
            <w:shd w:val="clear" w:color="auto" w:fill="auto"/>
          </w:tcPr>
          <w:p w:rsidR="009E4DED" w:rsidRPr="00607F9B" w:rsidRDefault="009E4DED" w:rsidP="00395E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E4DED" w:rsidRPr="00607F9B" w:rsidRDefault="009E4DED" w:rsidP="00395E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4DE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E4DE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4DED">
              <w:rPr>
                <w:b/>
                <w:bCs/>
                <w:sz w:val="22"/>
                <w:szCs w:val="22"/>
              </w:rPr>
              <w:t>zakup i dostawa drukarki 3D w technologii DLP/SLA o dużym polu roboczym - KC-zp.272-509/23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4DED">
              <w:rPr>
                <w:b/>
                <w:sz w:val="22"/>
                <w:szCs w:val="22"/>
              </w:rPr>
              <w:t>KC-zp.272-509/23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4DED" w:rsidTr="00395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E4DED" w:rsidRPr="00D26ED6" w:rsidRDefault="009E4DED" w:rsidP="00395E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E4DED">
              <w:rPr>
                <w:b/>
                <w:sz w:val="22"/>
                <w:szCs w:val="22"/>
              </w:rPr>
              <w:t>ElectronX</w:t>
            </w:r>
            <w:proofErr w:type="spellEnd"/>
            <w:r w:rsidRPr="009E4DED">
              <w:rPr>
                <w:b/>
                <w:sz w:val="22"/>
                <w:szCs w:val="22"/>
              </w:rPr>
              <w:t xml:space="preserve"> Adam Kopczyński</w:t>
            </w:r>
          </w:p>
          <w:p w:rsidR="009E4DED" w:rsidRPr="009F0E5C" w:rsidRDefault="009E4DED" w:rsidP="00395E01">
            <w:pPr>
              <w:jc w:val="both"/>
              <w:rPr>
                <w:bCs/>
                <w:sz w:val="22"/>
                <w:szCs w:val="22"/>
              </w:rPr>
            </w:pPr>
            <w:r w:rsidRPr="009E4DED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4DED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E4DED">
              <w:rPr>
                <w:bCs/>
                <w:sz w:val="22"/>
                <w:szCs w:val="22"/>
              </w:rPr>
              <w:t>/8</w:t>
            </w:r>
          </w:p>
          <w:p w:rsidR="009E4DED" w:rsidRPr="009F0E5C" w:rsidRDefault="009E4DED" w:rsidP="00395E01">
            <w:pPr>
              <w:jc w:val="both"/>
              <w:rPr>
                <w:bCs/>
                <w:sz w:val="22"/>
                <w:szCs w:val="22"/>
              </w:rPr>
            </w:pPr>
            <w:r w:rsidRPr="009E4DED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4DED">
              <w:rPr>
                <w:bCs/>
                <w:sz w:val="22"/>
                <w:szCs w:val="22"/>
              </w:rPr>
              <w:t>Toruń</w:t>
            </w:r>
          </w:p>
          <w:p w:rsidR="009E4DED" w:rsidRPr="00D26ED6" w:rsidRDefault="009E4DED" w:rsidP="00395E0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4DED">
              <w:rPr>
                <w:b/>
                <w:sz w:val="22"/>
                <w:szCs w:val="22"/>
              </w:rPr>
              <w:t>4 299.00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E4DED" w:rsidRDefault="009E4DED" w:rsidP="00395E0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6E4CEE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2694"/>
        <w:gridCol w:w="2268"/>
      </w:tblGrid>
      <w:tr w:rsidR="006E4CEE" w:rsidRPr="008567C7" w:rsidTr="006E4CEE">
        <w:trPr>
          <w:trHeight w:val="510"/>
        </w:trPr>
        <w:tc>
          <w:tcPr>
            <w:tcW w:w="709" w:type="dxa"/>
            <w:vAlign w:val="center"/>
          </w:tcPr>
          <w:p w:rsidR="006E4CEE" w:rsidRPr="008567C7" w:rsidRDefault="006E4CE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6E4CEE" w:rsidRPr="008567C7" w:rsidRDefault="006E4CE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6E4CEE" w:rsidRPr="008567C7" w:rsidRDefault="006E4C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4DE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:rsidR="006E4CEE" w:rsidRPr="008567C7" w:rsidRDefault="006E4C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4DE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268" w:type="dxa"/>
            <w:vAlign w:val="center"/>
          </w:tcPr>
          <w:p w:rsidR="006E4CEE" w:rsidRPr="008567C7" w:rsidRDefault="006E4CE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E4CEE" w:rsidRPr="008567C7" w:rsidTr="006E4CEE">
        <w:tc>
          <w:tcPr>
            <w:tcW w:w="709" w:type="dxa"/>
            <w:vAlign w:val="center"/>
          </w:tcPr>
          <w:p w:rsidR="006E4CEE" w:rsidRPr="008567C7" w:rsidRDefault="006E4CEE" w:rsidP="00395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4D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6E4CEE" w:rsidRPr="002B6761" w:rsidRDefault="006E4CEE" w:rsidP="00395E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E4DED">
              <w:rPr>
                <w:rFonts w:ascii="Times New Roman" w:hAnsi="Times New Roman" w:cs="Times New Roman"/>
                <w:b/>
                <w:sz w:val="18"/>
                <w:szCs w:val="18"/>
              </w:rPr>
              <w:t>ElectronX</w:t>
            </w:r>
            <w:proofErr w:type="spellEnd"/>
            <w:r w:rsidRPr="009E4D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Adam Kopczyński</w:t>
            </w:r>
          </w:p>
          <w:p w:rsidR="006E4CEE" w:rsidRPr="008567C7" w:rsidRDefault="006E4CEE" w:rsidP="00395E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4DED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4DED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4DED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6E4CEE" w:rsidRPr="001B7815" w:rsidRDefault="006E4CEE" w:rsidP="00395E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4DED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4DED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559" w:type="dxa"/>
            <w:vAlign w:val="center"/>
          </w:tcPr>
          <w:p w:rsidR="006E4CEE" w:rsidRPr="008567C7" w:rsidRDefault="006E4CEE" w:rsidP="00395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4DE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4" w:type="dxa"/>
            <w:vAlign w:val="center"/>
          </w:tcPr>
          <w:p w:rsidR="006E4CEE" w:rsidRPr="008567C7" w:rsidRDefault="006E4CEE" w:rsidP="00395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4D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E4CEE" w:rsidRPr="008567C7" w:rsidRDefault="006E4CEE" w:rsidP="00395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4DE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404" w:rsidRDefault="003D6404">
      <w:r>
        <w:separator/>
      </w:r>
    </w:p>
  </w:endnote>
  <w:endnote w:type="continuationSeparator" w:id="0">
    <w:p w:rsidR="003D6404" w:rsidRDefault="003D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404" w:rsidRDefault="003D6404">
      <w:r>
        <w:separator/>
      </w:r>
    </w:p>
  </w:footnote>
  <w:footnote w:type="continuationSeparator" w:id="0">
    <w:p w:rsidR="003D6404" w:rsidRDefault="003D6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40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D640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4CEE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4DED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AF330"/>
  <w15:chartTrackingRefBased/>
  <w15:docId w15:val="{E5C77FBE-E9C6-4584-9F37-6CFCC5545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2023-10-06T07:52:00Z</cp:lastPrinted>
  <dcterms:created xsi:type="dcterms:W3CDTF">2023-10-06T07:52:00Z</dcterms:created>
  <dcterms:modified xsi:type="dcterms:W3CDTF">2023-10-06T07:52:00Z</dcterms:modified>
</cp:coreProperties>
</file>