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E15E98" w14:textId="1065146C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014419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1F6B12E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FF801E3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386D2294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4DD45BAF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66CE3332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0F8EF137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79C87B9B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1B3AE518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3D737FE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12FE342F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D24A732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422F04E0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0DAEBCE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994FCEE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33B7E7B1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314031BE" w14:textId="7D70E16B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7D2937" w:rsidRPr="007D2937">
        <w:rPr>
          <w:rFonts w:eastAsia="Times New Roman" w:cs="Calibri"/>
          <w:b/>
          <w:lang w:eastAsia="pl-PL"/>
        </w:rPr>
        <w:t xml:space="preserve">dostawa wyposażenia do magazynowania i przechowywania sprzętu sportowego do Hali Sportowej AGH przy ul. Armii Krajowej </w:t>
      </w:r>
      <w:r w:rsidR="001A441B">
        <w:rPr>
          <w:rFonts w:eastAsia="Times New Roman" w:cs="Calibri"/>
          <w:b/>
          <w:lang w:eastAsia="pl-PL"/>
        </w:rPr>
        <w:t>5</w:t>
      </w:r>
      <w:r w:rsidR="007D2937" w:rsidRPr="007D2937">
        <w:rPr>
          <w:rFonts w:eastAsia="Times New Roman" w:cs="Calibri"/>
          <w:b/>
          <w:lang w:eastAsia="pl-PL"/>
        </w:rPr>
        <w:t>A w Krakowie - KC-zp.272-583/23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06C10198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3566E73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7C09E91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38FF100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041D5C0E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5612A66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BA4766E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F6018AD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049F7FF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5FCD568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F93FD33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137997A" w14:textId="10CD2A76" w:rsidR="005103B9" w:rsidRPr="00014419" w:rsidRDefault="008F3D36" w:rsidP="0001441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014419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D2971D" w14:textId="77777777" w:rsidR="00A9332A" w:rsidRDefault="00A9332A" w:rsidP="0038231F">
      <w:pPr>
        <w:spacing w:after="0" w:line="240" w:lineRule="auto"/>
      </w:pPr>
      <w:r>
        <w:separator/>
      </w:r>
    </w:p>
  </w:endnote>
  <w:endnote w:type="continuationSeparator" w:id="0">
    <w:p w14:paraId="3C781D24" w14:textId="77777777" w:rsidR="00A9332A" w:rsidRDefault="00A933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BBC79" w14:textId="77777777" w:rsidR="007D2937" w:rsidRDefault="007D29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FA4D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293A1B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40A9A" w14:textId="77777777" w:rsidR="007D2937" w:rsidRDefault="007D29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081439" w14:textId="77777777" w:rsidR="00A9332A" w:rsidRDefault="00A9332A" w:rsidP="0038231F">
      <w:pPr>
        <w:spacing w:after="0" w:line="240" w:lineRule="auto"/>
      </w:pPr>
      <w:r>
        <w:separator/>
      </w:r>
    </w:p>
  </w:footnote>
  <w:footnote w:type="continuationSeparator" w:id="0">
    <w:p w14:paraId="7D52E10E" w14:textId="77777777" w:rsidR="00A9332A" w:rsidRDefault="00A9332A" w:rsidP="0038231F">
      <w:pPr>
        <w:spacing w:after="0" w:line="240" w:lineRule="auto"/>
      </w:pPr>
      <w:r>
        <w:continuationSeparator/>
      </w:r>
    </w:p>
  </w:footnote>
  <w:footnote w:id="1">
    <w:p w14:paraId="7FD4A48F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BBA0CF2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933DB" w14:textId="77777777" w:rsidR="007D2937" w:rsidRDefault="007D29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6A963" w14:textId="77777777" w:rsidR="007D2937" w:rsidRDefault="007D29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C5802" w14:textId="77777777" w:rsidR="007D2937" w:rsidRDefault="007D29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6836944">
    <w:abstractNumId w:val="7"/>
  </w:num>
  <w:num w:numId="2" w16cid:durableId="1216504211">
    <w:abstractNumId w:val="0"/>
  </w:num>
  <w:num w:numId="3" w16cid:durableId="275673886">
    <w:abstractNumId w:val="6"/>
  </w:num>
  <w:num w:numId="4" w16cid:durableId="228077119">
    <w:abstractNumId w:val="9"/>
  </w:num>
  <w:num w:numId="5" w16cid:durableId="1578319575">
    <w:abstractNumId w:val="8"/>
  </w:num>
  <w:num w:numId="6" w16cid:durableId="1968118264">
    <w:abstractNumId w:val="5"/>
  </w:num>
  <w:num w:numId="7" w16cid:durableId="1818037221">
    <w:abstractNumId w:val="1"/>
  </w:num>
  <w:num w:numId="8" w16cid:durableId="271934498">
    <w:abstractNumId w:val="3"/>
  </w:num>
  <w:num w:numId="9" w16cid:durableId="875124464">
    <w:abstractNumId w:val="2"/>
  </w:num>
  <w:num w:numId="10" w16cid:durableId="237525045">
    <w:abstractNumId w:val="4"/>
  </w:num>
  <w:num w:numId="11" w16cid:durableId="10589371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332A"/>
    <w:rsid w:val="00014419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A441B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2937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332A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D64574"/>
  <w15:chartTrackingRefBased/>
  <w15:docId w15:val="{A3C19D38-0E63-49D3-832D-DB713DE40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318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2023-10-03T12:40:00Z</cp:lastPrinted>
  <dcterms:created xsi:type="dcterms:W3CDTF">2023-10-03T12:40:00Z</dcterms:created>
  <dcterms:modified xsi:type="dcterms:W3CDTF">2023-10-03T12:40:00Z</dcterms:modified>
</cp:coreProperties>
</file>