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E117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E117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E117B">
        <w:rPr>
          <w:sz w:val="22"/>
          <w:szCs w:val="22"/>
        </w:rPr>
        <w:t>2023-10-0</w:t>
      </w:r>
      <w:r w:rsidR="00B54E89">
        <w:rPr>
          <w:sz w:val="22"/>
          <w:szCs w:val="22"/>
        </w:rPr>
        <w:t>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E117B" w:rsidRPr="00BE117B" w:rsidRDefault="00BE117B" w:rsidP="00FB7F50">
      <w:pPr>
        <w:spacing w:after="40"/>
        <w:rPr>
          <w:b/>
          <w:bCs/>
          <w:sz w:val="22"/>
          <w:szCs w:val="22"/>
        </w:rPr>
      </w:pPr>
      <w:r w:rsidRPr="00BE117B">
        <w:rPr>
          <w:b/>
          <w:bCs/>
          <w:sz w:val="22"/>
          <w:szCs w:val="22"/>
        </w:rPr>
        <w:t>Akademia Górniczo - Hutnicza</w:t>
      </w:r>
    </w:p>
    <w:p w:rsidR="00BE117B" w:rsidRPr="00BE117B" w:rsidRDefault="00BE117B" w:rsidP="00FB7F50">
      <w:pPr>
        <w:spacing w:after="40"/>
        <w:rPr>
          <w:b/>
          <w:bCs/>
          <w:sz w:val="22"/>
          <w:szCs w:val="22"/>
        </w:rPr>
      </w:pPr>
      <w:r w:rsidRPr="00BE117B">
        <w:rPr>
          <w:b/>
          <w:bCs/>
          <w:sz w:val="22"/>
          <w:szCs w:val="22"/>
        </w:rPr>
        <w:t>im. Stanisława Staszica w Krakowie</w:t>
      </w:r>
    </w:p>
    <w:p w:rsidR="00FB7F50" w:rsidRPr="002245BE" w:rsidRDefault="00BE117B" w:rsidP="00FB7F50">
      <w:pPr>
        <w:spacing w:after="40"/>
        <w:rPr>
          <w:b/>
          <w:bCs/>
          <w:sz w:val="22"/>
          <w:szCs w:val="22"/>
        </w:rPr>
      </w:pPr>
      <w:r w:rsidRPr="00BE117B">
        <w:rPr>
          <w:b/>
          <w:bCs/>
          <w:sz w:val="22"/>
          <w:szCs w:val="22"/>
        </w:rPr>
        <w:t>Dział Zamówień Publicznych</w:t>
      </w:r>
    </w:p>
    <w:p w:rsidR="00FB7F50" w:rsidRPr="002245BE" w:rsidRDefault="00BE117B" w:rsidP="00FB7F50">
      <w:pPr>
        <w:rPr>
          <w:sz w:val="22"/>
          <w:szCs w:val="22"/>
        </w:rPr>
      </w:pPr>
      <w:r w:rsidRPr="00BE117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E117B">
        <w:rPr>
          <w:sz w:val="22"/>
          <w:szCs w:val="22"/>
        </w:rPr>
        <w:t>30</w:t>
      </w:r>
    </w:p>
    <w:p w:rsidR="00FB7F50" w:rsidRPr="002245BE" w:rsidRDefault="00BE117B" w:rsidP="00FB7F50">
      <w:pPr>
        <w:rPr>
          <w:sz w:val="22"/>
          <w:szCs w:val="22"/>
        </w:rPr>
      </w:pPr>
      <w:r w:rsidRPr="00BE117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E117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E117B" w:rsidRPr="00607F9B" w:rsidTr="00C00FB1">
        <w:trPr>
          <w:trHeight w:val="638"/>
        </w:trPr>
        <w:tc>
          <w:tcPr>
            <w:tcW w:w="959" w:type="dxa"/>
            <w:shd w:val="clear" w:color="auto" w:fill="auto"/>
          </w:tcPr>
          <w:p w:rsidR="00BE117B" w:rsidRPr="00607F9B" w:rsidRDefault="00BE117B" w:rsidP="00C00F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E117B" w:rsidRPr="00607F9B" w:rsidRDefault="00BE117B" w:rsidP="00C00F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E117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E117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E117B">
              <w:rPr>
                <w:b/>
                <w:bCs/>
                <w:sz w:val="22"/>
                <w:szCs w:val="22"/>
              </w:rPr>
              <w:t>Remont Międzywydziałowego Laboratorium Mikroskopii Transmisyjnej nr 4 w paw. A-2  wraz z wykonaniem instalacji wentylacji mechanicznej, klimatyzacji oraz gazów technicznych w paw. A-2  AGH. KC-zp.272-522/23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E117B">
              <w:rPr>
                <w:b/>
                <w:sz w:val="22"/>
                <w:szCs w:val="22"/>
              </w:rPr>
              <w:t>KC-zp.272-522/23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E117B" w:rsidTr="00C00FB1">
        <w:trPr>
          <w:cantSplit/>
        </w:trPr>
        <w:tc>
          <w:tcPr>
            <w:tcW w:w="10150" w:type="dxa"/>
          </w:tcPr>
          <w:p w:rsidR="00BE117B" w:rsidRPr="00D26ED6" w:rsidRDefault="00BE117B" w:rsidP="00C00FB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117B">
              <w:rPr>
                <w:b/>
                <w:sz w:val="22"/>
                <w:szCs w:val="22"/>
              </w:rPr>
              <w:t>Kamil Trybuś Engineering</w:t>
            </w:r>
          </w:p>
          <w:p w:rsidR="00BE117B" w:rsidRPr="009F0E5C" w:rsidRDefault="00BE117B" w:rsidP="00C00FB1">
            <w:pPr>
              <w:jc w:val="both"/>
              <w:rPr>
                <w:bCs/>
                <w:sz w:val="22"/>
                <w:szCs w:val="22"/>
              </w:rPr>
            </w:pPr>
            <w:r w:rsidRPr="00BE117B">
              <w:rPr>
                <w:bCs/>
                <w:sz w:val="22"/>
                <w:szCs w:val="22"/>
              </w:rPr>
              <w:t>Wybickiego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117B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E117B">
              <w:rPr>
                <w:bCs/>
                <w:sz w:val="22"/>
                <w:szCs w:val="22"/>
              </w:rPr>
              <w:t>/5</w:t>
            </w:r>
          </w:p>
          <w:p w:rsidR="00BE117B" w:rsidRPr="009F0E5C" w:rsidRDefault="00BE117B" w:rsidP="00C00FB1">
            <w:pPr>
              <w:jc w:val="both"/>
              <w:rPr>
                <w:bCs/>
                <w:sz w:val="22"/>
                <w:szCs w:val="22"/>
              </w:rPr>
            </w:pPr>
            <w:r w:rsidRPr="00BE117B">
              <w:rPr>
                <w:bCs/>
                <w:sz w:val="22"/>
                <w:szCs w:val="22"/>
              </w:rPr>
              <w:t>31-261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117B">
              <w:rPr>
                <w:bCs/>
                <w:sz w:val="22"/>
                <w:szCs w:val="22"/>
              </w:rPr>
              <w:t>Kraków</w:t>
            </w:r>
          </w:p>
          <w:p w:rsidR="00BE117B" w:rsidRPr="00D26ED6" w:rsidRDefault="00BE117B" w:rsidP="00C00F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E117B" w:rsidRPr="00D26ED6" w:rsidRDefault="00BE117B" w:rsidP="00C00FB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E117B">
              <w:rPr>
                <w:sz w:val="22"/>
                <w:szCs w:val="22"/>
              </w:rPr>
              <w:t>Remont Międzywydziałowego Laboratorium Mikroskopii Transmisyjnej nr 4 w paw. A-2  wraz z wykonaniem instalacji wentylacji mechanicznej, klimatyzacji oraz gazów technicznych w paw. A-2  AGH. KC-zp.272-522/23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E117B">
              <w:rPr>
                <w:b/>
                <w:sz w:val="22"/>
                <w:szCs w:val="22"/>
              </w:rPr>
              <w:t>690 000.00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E117B" w:rsidRDefault="00BE117B" w:rsidP="00C00FB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5849B8" w:rsidRPr="00756CDA" w:rsidRDefault="00915B9E" w:rsidP="005849B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5849B8" w:rsidRPr="005849B8">
        <w:rPr>
          <w:color w:val="000000"/>
          <w:sz w:val="22"/>
          <w:szCs w:val="22"/>
        </w:rPr>
        <w:t xml:space="preserve"> </w:t>
      </w:r>
      <w:bookmarkStart w:id="1" w:name="_GoBack"/>
      <w:bookmarkEnd w:id="1"/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1984"/>
        <w:gridCol w:w="1985"/>
      </w:tblGrid>
      <w:tr w:rsidR="005849B8" w:rsidRPr="008567C7" w:rsidTr="00C00FB1">
        <w:trPr>
          <w:trHeight w:val="510"/>
        </w:trPr>
        <w:tc>
          <w:tcPr>
            <w:tcW w:w="70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5849B8" w:rsidRPr="008567C7" w:rsidRDefault="005849B8" w:rsidP="00C00F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5849B8" w:rsidRPr="008567C7" w:rsidRDefault="005849B8" w:rsidP="00C00F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849B8" w:rsidRPr="008567C7" w:rsidTr="00C00FB1">
        <w:tc>
          <w:tcPr>
            <w:tcW w:w="70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5849B8" w:rsidRPr="002B6761" w:rsidRDefault="005849B8" w:rsidP="00C00F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Kamil Trybuś Engineering</w:t>
            </w:r>
          </w:p>
          <w:p w:rsidR="005849B8" w:rsidRPr="008567C7" w:rsidRDefault="005849B8" w:rsidP="00C00F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5849B8" w:rsidRPr="001B7815" w:rsidRDefault="005849B8" w:rsidP="00C00F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849B8" w:rsidRPr="008567C7" w:rsidTr="00C00FB1">
        <w:tc>
          <w:tcPr>
            <w:tcW w:w="70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:rsidR="005849B8" w:rsidRPr="002B6761" w:rsidRDefault="005849B8" w:rsidP="00C00F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5849B8" w:rsidRPr="008567C7" w:rsidRDefault="005849B8" w:rsidP="00C00F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9B8" w:rsidRPr="001B7815" w:rsidRDefault="005849B8" w:rsidP="00C00F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55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59,43</w:t>
            </w:r>
          </w:p>
        </w:tc>
        <w:tc>
          <w:tcPr>
            <w:tcW w:w="1984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99,43</w:t>
            </w:r>
          </w:p>
        </w:tc>
      </w:tr>
      <w:tr w:rsidR="005849B8" w:rsidRPr="008567C7" w:rsidTr="00C00FB1">
        <w:tc>
          <w:tcPr>
            <w:tcW w:w="70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5849B8" w:rsidRPr="002B6761" w:rsidRDefault="005849B8" w:rsidP="00C00F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:rsidR="005849B8" w:rsidRPr="008567C7" w:rsidRDefault="005849B8" w:rsidP="00C00F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9B8" w:rsidRPr="001B7815" w:rsidRDefault="005849B8" w:rsidP="00C00F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59,16</w:t>
            </w:r>
          </w:p>
        </w:tc>
        <w:tc>
          <w:tcPr>
            <w:tcW w:w="1984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99,16</w:t>
            </w:r>
          </w:p>
        </w:tc>
      </w:tr>
      <w:tr w:rsidR="005849B8" w:rsidRPr="008567C7" w:rsidTr="00C00FB1">
        <w:tc>
          <w:tcPr>
            <w:tcW w:w="70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5849B8" w:rsidRPr="002B6761" w:rsidRDefault="005849B8" w:rsidP="00C00F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firm: </w:t>
            </w:r>
            <w:proofErr w:type="spellStart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2K-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Budownictwo sp. z o.o. sp.k.</w:t>
            </w:r>
          </w:p>
          <w:p w:rsidR="005849B8" w:rsidRPr="008567C7" w:rsidRDefault="005849B8" w:rsidP="00C00F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9B8" w:rsidRPr="001B7815" w:rsidRDefault="005849B8" w:rsidP="00C00F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55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54,11</w:t>
            </w:r>
          </w:p>
        </w:tc>
        <w:tc>
          <w:tcPr>
            <w:tcW w:w="1984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94,11</w:t>
            </w:r>
          </w:p>
        </w:tc>
      </w:tr>
      <w:tr w:rsidR="005849B8" w:rsidRPr="008567C7" w:rsidTr="00C00FB1">
        <w:tc>
          <w:tcPr>
            <w:tcW w:w="70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:rsidR="005849B8" w:rsidRPr="002B6761" w:rsidRDefault="005849B8" w:rsidP="00C00F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AUTOMATICA Karol </w:t>
            </w:r>
            <w:proofErr w:type="spellStart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Cienciała</w:t>
            </w:r>
            <w:proofErr w:type="spellEnd"/>
          </w:p>
          <w:p w:rsidR="005849B8" w:rsidRPr="008567C7" w:rsidRDefault="005849B8" w:rsidP="00C00F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W. Stwosza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5849B8" w:rsidRPr="001B7815" w:rsidRDefault="005849B8" w:rsidP="00C00F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25-453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55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41,40</w:t>
            </w:r>
          </w:p>
        </w:tc>
        <w:tc>
          <w:tcPr>
            <w:tcW w:w="1984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81,40</w:t>
            </w:r>
          </w:p>
        </w:tc>
      </w:tr>
      <w:tr w:rsidR="005849B8" w:rsidRPr="008567C7" w:rsidTr="00C00FB1">
        <w:tc>
          <w:tcPr>
            <w:tcW w:w="70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:rsidR="005849B8" w:rsidRPr="002B6761" w:rsidRDefault="005849B8" w:rsidP="00C00F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Klimatechnika</w:t>
            </w:r>
            <w:proofErr w:type="spellEnd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 Krzysztof </w:t>
            </w:r>
            <w:proofErr w:type="spellStart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Cienciała</w:t>
            </w:r>
            <w:proofErr w:type="spellEnd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Anna </w:t>
            </w:r>
            <w:proofErr w:type="spellStart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Cienciała</w:t>
            </w:r>
            <w:proofErr w:type="spellEnd"/>
          </w:p>
          <w:p w:rsidR="005849B8" w:rsidRPr="008567C7" w:rsidRDefault="005849B8" w:rsidP="00C00F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ul. Wita Stwosza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9B8" w:rsidRPr="001B7815" w:rsidRDefault="005849B8" w:rsidP="00C00F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25-453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55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37,95</w:t>
            </w:r>
          </w:p>
        </w:tc>
        <w:tc>
          <w:tcPr>
            <w:tcW w:w="1984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77,95</w:t>
            </w:r>
          </w:p>
        </w:tc>
      </w:tr>
      <w:tr w:rsidR="005849B8" w:rsidRPr="008567C7" w:rsidTr="00C00FB1">
        <w:tc>
          <w:tcPr>
            <w:tcW w:w="70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5849B8" w:rsidRPr="002B6761" w:rsidRDefault="005849B8" w:rsidP="00C00FB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>LeedAir</w:t>
            </w:r>
            <w:proofErr w:type="spellEnd"/>
            <w:r w:rsidRPr="00B058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849B8" w:rsidRPr="008567C7" w:rsidRDefault="005849B8" w:rsidP="00C00FB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Dauna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111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849B8" w:rsidRPr="001B7815" w:rsidRDefault="005849B8" w:rsidP="00C00FB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30-629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588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7A1C"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984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137A1C"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985" w:type="dxa"/>
            <w:vAlign w:val="center"/>
          </w:tcPr>
          <w:p w:rsidR="005849B8" w:rsidRPr="008567C7" w:rsidRDefault="005849B8" w:rsidP="00C00F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588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137A1C">
              <w:rPr>
                <w:color w:val="000000"/>
                <w:sz w:val="18"/>
                <w:szCs w:val="18"/>
              </w:rPr>
              <w:t>*)</w:t>
            </w:r>
          </w:p>
        </w:tc>
      </w:tr>
    </w:tbl>
    <w:p w:rsidR="005849B8" w:rsidRPr="00137A1C" w:rsidRDefault="005849B8" w:rsidP="005849B8">
      <w:pPr>
        <w:spacing w:before="120"/>
        <w:ind w:firstLine="709"/>
        <w:jc w:val="both"/>
        <w:rPr>
          <w:color w:val="000000"/>
          <w:sz w:val="18"/>
          <w:szCs w:val="18"/>
        </w:rPr>
      </w:pPr>
      <w:r w:rsidRPr="00137A1C">
        <w:rPr>
          <w:color w:val="000000"/>
          <w:sz w:val="18"/>
          <w:szCs w:val="18"/>
        </w:rPr>
        <w:t>*) Zamawiający nie przyznawał punktów, ponieważ oferta została odrzucona</w:t>
      </w:r>
    </w:p>
    <w:p w:rsidR="005849B8" w:rsidRDefault="005849B8" w:rsidP="005849B8">
      <w:pPr>
        <w:spacing w:before="120"/>
        <w:ind w:firstLine="709"/>
        <w:jc w:val="both"/>
        <w:rPr>
          <w:color w:val="000000"/>
        </w:rPr>
      </w:pPr>
    </w:p>
    <w:p w:rsidR="00F960D7" w:rsidRDefault="00F960D7" w:rsidP="005849B8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8E6" w:rsidRDefault="002918E6">
      <w:r>
        <w:separator/>
      </w:r>
    </w:p>
  </w:endnote>
  <w:endnote w:type="continuationSeparator" w:id="0">
    <w:p w:rsidR="002918E6" w:rsidRDefault="00291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8E6" w:rsidRDefault="002918E6">
      <w:r>
        <w:separator/>
      </w:r>
    </w:p>
  </w:footnote>
  <w:footnote w:type="continuationSeparator" w:id="0">
    <w:p w:rsidR="002918E6" w:rsidRDefault="00291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8E6"/>
    <w:rsid w:val="00005838"/>
    <w:rsid w:val="00022322"/>
    <w:rsid w:val="00042497"/>
    <w:rsid w:val="000C1E6F"/>
    <w:rsid w:val="000E4E56"/>
    <w:rsid w:val="001A1468"/>
    <w:rsid w:val="001B7815"/>
    <w:rsid w:val="001C31ED"/>
    <w:rsid w:val="002918E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49B8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4E89"/>
    <w:rsid w:val="00B8185B"/>
    <w:rsid w:val="00BD2174"/>
    <w:rsid w:val="00BE117B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B12650-D317-462C-AEC2-0ED443C2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E117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2023-10-05T10:08:00Z</dcterms:created>
  <dcterms:modified xsi:type="dcterms:W3CDTF">2023-10-05T10:09:00Z</dcterms:modified>
</cp:coreProperties>
</file>