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1CEEC7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754A77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347550E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C438DB">
        <w:rPr>
          <w:rFonts w:ascii="Times New Roman" w:eastAsia="Times New Roman" w:hAnsi="Times New Roman"/>
          <w:b/>
          <w:lang w:eastAsia="pl-PL"/>
        </w:rPr>
        <w:t>521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223BFD6" w14:textId="77777777" w:rsidR="00C438DB" w:rsidRDefault="00C438DB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C438DB">
        <w:rPr>
          <w:rFonts w:ascii="Times New Roman" w:hAnsi="Times New Roman"/>
          <w:b/>
        </w:rPr>
        <w:t xml:space="preserve">wykonanie pomiarów widm oscylacyjnego dichroizmu kołowego (VCD) oraz </w:t>
      </w:r>
      <w:proofErr w:type="spellStart"/>
      <w:r w:rsidRPr="00C438DB">
        <w:rPr>
          <w:rFonts w:ascii="Times New Roman" w:hAnsi="Times New Roman"/>
          <w:b/>
        </w:rPr>
        <w:t>ramanowskiej</w:t>
      </w:r>
      <w:proofErr w:type="spellEnd"/>
      <w:r w:rsidRPr="00C438DB">
        <w:rPr>
          <w:rFonts w:ascii="Times New Roman" w:hAnsi="Times New Roman"/>
          <w:b/>
        </w:rPr>
        <w:t xml:space="preserve"> aktywności optycznej (ROA) dla próbek ropy naftowej, jej produktów oraz innych cieczy oleistych - KC-zp.272-521/23</w:t>
      </w:r>
    </w:p>
    <w:p w14:paraId="1F94EBA1" w14:textId="21C232CE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2DCCB13" w14:textId="36BD7509" w:rsidR="00754A77" w:rsidRPr="00BD5987" w:rsidRDefault="004374F2" w:rsidP="00BD59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380495C" w14:textId="0BE031A2" w:rsidR="000F06EE" w:rsidRPr="00754A77" w:rsidRDefault="000F06EE" w:rsidP="000F06EE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754A77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BD5987">
      <w:headerReference w:type="default" r:id="rId7"/>
      <w:footerReference w:type="default" r:id="rId8"/>
      <w:pgSz w:w="11906" w:h="16838"/>
      <w:pgMar w:top="426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7A8D4" w14:textId="77777777" w:rsidR="00E248B0" w:rsidRDefault="00E248B0" w:rsidP="00025386">
      <w:pPr>
        <w:spacing w:after="0" w:line="240" w:lineRule="auto"/>
      </w:pPr>
      <w:r>
        <w:separator/>
      </w:r>
    </w:p>
  </w:endnote>
  <w:endnote w:type="continuationSeparator" w:id="0">
    <w:p w14:paraId="0919C9C0" w14:textId="77777777" w:rsidR="00E248B0" w:rsidRDefault="00E248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DC0F5B" w14:textId="77777777" w:rsidR="00E248B0" w:rsidRDefault="00E248B0" w:rsidP="00025386">
      <w:pPr>
        <w:spacing w:after="0" w:line="240" w:lineRule="auto"/>
      </w:pPr>
      <w:r>
        <w:separator/>
      </w:r>
    </w:p>
  </w:footnote>
  <w:footnote w:type="continuationSeparator" w:id="0">
    <w:p w14:paraId="1A2B5216" w14:textId="77777777" w:rsidR="00E248B0" w:rsidRDefault="00E248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3A8377F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354C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B6FEB"/>
    <w:rsid w:val="004374F2"/>
    <w:rsid w:val="00460705"/>
    <w:rsid w:val="00485239"/>
    <w:rsid w:val="004A52F1"/>
    <w:rsid w:val="004E27D7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64E26"/>
    <w:rsid w:val="006B0055"/>
    <w:rsid w:val="00745A44"/>
    <w:rsid w:val="00754A77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6D6B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D5987"/>
    <w:rsid w:val="00BE3BCE"/>
    <w:rsid w:val="00C05733"/>
    <w:rsid w:val="00C438DB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48B0"/>
    <w:rsid w:val="00E27ABB"/>
    <w:rsid w:val="00E67109"/>
    <w:rsid w:val="00E830E3"/>
    <w:rsid w:val="00E86D3B"/>
    <w:rsid w:val="00EB5C00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5</cp:revision>
  <cp:lastPrinted>2023-07-18T07:52:00Z</cp:lastPrinted>
  <dcterms:created xsi:type="dcterms:W3CDTF">2023-07-17T10:30:00Z</dcterms:created>
  <dcterms:modified xsi:type="dcterms:W3CDTF">2023-09-18T07:46:00Z</dcterms:modified>
</cp:coreProperties>
</file>