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E9AC0" w14:textId="77777777" w:rsidR="006A5DF1" w:rsidRDefault="002F0E59" w:rsidP="006A5DF1">
      <w:pPr>
        <w:spacing w:after="240"/>
        <w:jc w:val="right"/>
        <w:rPr>
          <w:sz w:val="22"/>
          <w:szCs w:val="22"/>
        </w:rPr>
      </w:pPr>
      <w:r w:rsidRPr="002F0E5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F0E59">
        <w:rPr>
          <w:sz w:val="22"/>
          <w:szCs w:val="22"/>
        </w:rPr>
        <w:t>2023-10-10</w:t>
      </w:r>
    </w:p>
    <w:p w14:paraId="7E336022" w14:textId="77777777" w:rsidR="002F0E59" w:rsidRPr="002F0E59" w:rsidRDefault="002F0E59" w:rsidP="006A5DF1">
      <w:pPr>
        <w:rPr>
          <w:b/>
          <w:bCs/>
          <w:sz w:val="22"/>
          <w:szCs w:val="22"/>
        </w:rPr>
      </w:pPr>
      <w:r w:rsidRPr="002F0E59">
        <w:rPr>
          <w:b/>
          <w:bCs/>
          <w:sz w:val="22"/>
          <w:szCs w:val="22"/>
        </w:rPr>
        <w:t>Akademia Górniczo - Hutnicza</w:t>
      </w:r>
    </w:p>
    <w:p w14:paraId="13FBF4E3" w14:textId="77777777" w:rsidR="002F0E59" w:rsidRPr="002F0E59" w:rsidRDefault="002F0E59" w:rsidP="006A5DF1">
      <w:pPr>
        <w:rPr>
          <w:b/>
          <w:bCs/>
          <w:sz w:val="22"/>
          <w:szCs w:val="22"/>
        </w:rPr>
      </w:pPr>
      <w:r w:rsidRPr="002F0E59">
        <w:rPr>
          <w:b/>
          <w:bCs/>
          <w:sz w:val="22"/>
          <w:szCs w:val="22"/>
        </w:rPr>
        <w:t>im. Stanisława Staszica w Krakowie</w:t>
      </w:r>
    </w:p>
    <w:p w14:paraId="43EE57BF" w14:textId="77777777" w:rsidR="006A5DF1" w:rsidRPr="00D91931" w:rsidRDefault="002F0E59" w:rsidP="006A5DF1">
      <w:pPr>
        <w:rPr>
          <w:b/>
          <w:bCs/>
          <w:sz w:val="22"/>
          <w:szCs w:val="22"/>
        </w:rPr>
      </w:pPr>
      <w:r w:rsidRPr="002F0E59">
        <w:rPr>
          <w:b/>
          <w:bCs/>
          <w:sz w:val="22"/>
          <w:szCs w:val="22"/>
        </w:rPr>
        <w:t>Dział Zamówień Publicznych</w:t>
      </w:r>
    </w:p>
    <w:p w14:paraId="29A90577" w14:textId="77777777" w:rsidR="006A5DF1" w:rsidRPr="00BD5546" w:rsidRDefault="002F0E59" w:rsidP="006A5DF1">
      <w:pPr>
        <w:rPr>
          <w:sz w:val="22"/>
          <w:szCs w:val="22"/>
        </w:rPr>
      </w:pPr>
      <w:r w:rsidRPr="002F0E5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F0E59">
        <w:rPr>
          <w:sz w:val="22"/>
          <w:szCs w:val="22"/>
        </w:rPr>
        <w:t>30</w:t>
      </w:r>
    </w:p>
    <w:p w14:paraId="54438038" w14:textId="77777777" w:rsidR="006A5DF1" w:rsidRPr="00394C47" w:rsidRDefault="002F0E59" w:rsidP="006A5DF1">
      <w:pPr>
        <w:rPr>
          <w:sz w:val="22"/>
          <w:szCs w:val="22"/>
        </w:rPr>
      </w:pPr>
      <w:r w:rsidRPr="002F0E5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94C47">
        <w:rPr>
          <w:sz w:val="22"/>
          <w:szCs w:val="22"/>
        </w:rPr>
        <w:t>Kraków</w:t>
      </w:r>
    </w:p>
    <w:p w14:paraId="3C9AC3F4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94C47">
        <w:rPr>
          <w:sz w:val="22"/>
          <w:szCs w:val="22"/>
        </w:rPr>
        <w:t>Pismo:</w:t>
      </w:r>
      <w:r w:rsidRPr="00394C47">
        <w:rPr>
          <w:b/>
          <w:bCs/>
          <w:sz w:val="22"/>
          <w:szCs w:val="22"/>
        </w:rPr>
        <w:t xml:space="preserve"> </w:t>
      </w:r>
      <w:r w:rsidR="00394C47" w:rsidRPr="00394C47">
        <w:rPr>
          <w:bCs/>
          <w:sz w:val="22"/>
          <w:szCs w:val="22"/>
        </w:rPr>
        <w:t>KC-zp.272-556/23</w:t>
      </w:r>
      <w:r w:rsidRPr="00D91931">
        <w:rPr>
          <w:sz w:val="22"/>
          <w:szCs w:val="22"/>
        </w:rPr>
        <w:tab/>
        <w:t xml:space="preserve"> </w:t>
      </w:r>
    </w:p>
    <w:p w14:paraId="185C38C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FB6C5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78CA2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EF437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5FCAA5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91E96B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F0E59" w:rsidRPr="002F0E5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F0E59" w:rsidRPr="002F0E59">
        <w:rPr>
          <w:b/>
          <w:bCs/>
          <w:sz w:val="22"/>
          <w:szCs w:val="22"/>
        </w:rPr>
        <w:t>Dostawa zestawów komputerowych i monitorów dla jednostek AGH - KC-zp.272-556/23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F0E59" w:rsidRPr="002F0E59">
        <w:rPr>
          <w:b/>
          <w:sz w:val="22"/>
          <w:szCs w:val="22"/>
        </w:rPr>
        <w:t>KC-zp.272-556/23</w:t>
      </w:r>
      <w:r w:rsidRPr="006A5DF1">
        <w:rPr>
          <w:b/>
          <w:sz w:val="22"/>
          <w:szCs w:val="22"/>
        </w:rPr>
        <w:t>.</w:t>
      </w:r>
    </w:p>
    <w:p w14:paraId="45894B5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181"/>
      </w:tblGrid>
      <w:tr w:rsidR="002F0E59" w:rsidRPr="006A5DF1" w14:paraId="60413827" w14:textId="77777777" w:rsidTr="008A1994">
        <w:tc>
          <w:tcPr>
            <w:tcW w:w="9356" w:type="dxa"/>
            <w:shd w:val="clear" w:color="auto" w:fill="auto"/>
          </w:tcPr>
          <w:p w14:paraId="3F1C266B" w14:textId="77777777" w:rsidR="002F4617" w:rsidRPr="00332E58" w:rsidRDefault="00600DE5" w:rsidP="002F4617">
            <w:pPr>
              <w:rPr>
                <w:b/>
                <w:sz w:val="24"/>
                <w:szCs w:val="24"/>
                <w:u w:val="single"/>
              </w:rPr>
            </w:pPr>
            <w:r w:rsidRPr="00332E58">
              <w:rPr>
                <w:b/>
                <w:sz w:val="24"/>
                <w:szCs w:val="24"/>
                <w:u w:val="single"/>
              </w:rPr>
              <w:t>Pytania zestaw 1</w:t>
            </w:r>
          </w:p>
          <w:p w14:paraId="35FA9A3C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  <w:p w14:paraId="69FBAE96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32E58">
              <w:rPr>
                <w:rFonts w:ascii="Times New Roman" w:hAnsi="Times New Roman"/>
              </w:rPr>
              <w:t xml:space="preserve">Czy Zamawiający będzie wymagał, aby każdy komputer posiadał naklejkę hologramową potwierdzającą oryginalność zainstalowanego systemu operacyjnego, a także - </w:t>
            </w:r>
            <w:r w:rsidRPr="00332E58">
              <w:rPr>
                <w:rFonts w:ascii="Times New Roman" w:hAnsi="Times New Roman"/>
                <w:b/>
              </w:rPr>
              <w:t>w przypadku oprogramowania Microsoft typu OEM</w:t>
            </w:r>
            <w:r w:rsidRPr="00332E58">
              <w:rPr>
                <w:rFonts w:ascii="Times New Roman" w:hAnsi="Times New Roman"/>
              </w:rPr>
              <w:t xml:space="preserve"> - wymagał dostarczenia pełnego pakietu OEM (koperta z nadrukiem, płyta DVD z obrazem systemu wraz z hologramem)  </w:t>
            </w:r>
          </w:p>
          <w:p w14:paraId="77659292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lub </w:t>
            </w:r>
          </w:p>
          <w:p w14:paraId="0EB4E254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Czy Zamawiający, w przypadku zaoferowania przez potencjalnych oferentów </w:t>
            </w:r>
            <w:r w:rsidRPr="00332E58">
              <w:rPr>
                <w:rFonts w:ascii="Times New Roman" w:hAnsi="Times New Roman"/>
                <w:b/>
              </w:rPr>
              <w:t>oprogramowania firmy Microsoft typu DOEM</w:t>
            </w:r>
            <w:r w:rsidRPr="00332E58">
              <w:rPr>
                <w:rFonts w:ascii="Times New Roman" w:hAnsi="Times New Roman"/>
              </w:rPr>
              <w:t>, będzie weryfikował posiadanie przez producenta komputera ważnej umowy z firmą Microsoft (dotyczy także oprogramowania w wersji edukacyjnej, do którego odsprzedaży są upoważnieni tylko oficjalni partnerzy firmy Microsoft)?</w:t>
            </w:r>
          </w:p>
          <w:p w14:paraId="4C5B6A96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  </w:t>
            </w:r>
          </w:p>
          <w:p w14:paraId="6A14CD90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Należy zwrócić uwagę, że używanie klucza licencyjnego systemu operacyjnego zaimplementowanego w BIOS (zaszytego w procesie OA3.0), jest możliwe tylko dla producentów sprzętu komputerowego, posiadających ważną umowę z firmą Microsoft na sprzedaż urządzeń z systemami Windows. </w:t>
            </w:r>
          </w:p>
          <w:p w14:paraId="3B1EFBAF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2EAA3168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Lista partnerów firmy Microsoft, upoważnionych do sprzedaży komputerów z oprogramowaniem Microsoft typu DOEM (w tym Microsoft Windows w wersji edukacyjnej) posiadających ważną umowę z firmą Microsoft jest dostępna pod adresem: </w:t>
            </w:r>
            <w:hyperlink r:id="rId7" w:history="1">
              <w:r w:rsidRPr="00332E58">
                <w:rPr>
                  <w:rStyle w:val="Hipercze"/>
                  <w:rFonts w:ascii="Times New Roman" w:hAnsi="Times New Roman"/>
                </w:rPr>
                <w:t>https://www.microsoft.com/pl-pl/dlapartnerow/doem/</w:t>
              </w:r>
            </w:hyperlink>
            <w:r w:rsidRPr="00332E58">
              <w:rPr>
                <w:rFonts w:ascii="Times New Roman" w:hAnsi="Times New Roman"/>
              </w:rPr>
              <w:t xml:space="preserve"> . </w:t>
            </w:r>
          </w:p>
          <w:p w14:paraId="52362B89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3310EED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32E58">
              <w:rPr>
                <w:rFonts w:ascii="Times New Roman" w:hAnsi="Times New Roman"/>
              </w:rPr>
              <w:t xml:space="preserve">Pytanie to uzasadniamy tym, że w ostatnim czasie w zamówieniach publicznych coraz więcej firm oferuje używane oraz podrabiane oprogramowanie komputerowe Microsoft, co może narazić Zamawiającego na konsekwencje prawne i problemy związane z użytkowaniem oprogramowania niezgodnie z postanowieniami licencyjnymi producenta oprogramowania. Krótka odpowiedź „TAK” na powyższe pytanie </w:t>
            </w:r>
            <w:r w:rsidRPr="00332E58">
              <w:rPr>
                <w:rFonts w:ascii="Times New Roman" w:hAnsi="Times New Roman"/>
                <w:b/>
              </w:rPr>
              <w:t>zabezpiecza</w:t>
            </w:r>
            <w:r w:rsidRPr="00332E58">
              <w:rPr>
                <w:rFonts w:ascii="Times New Roman" w:hAnsi="Times New Roman"/>
              </w:rPr>
              <w:t xml:space="preserve"> </w:t>
            </w:r>
            <w:r w:rsidRPr="00332E58">
              <w:rPr>
                <w:rFonts w:ascii="Times New Roman" w:hAnsi="Times New Roman"/>
                <w:b/>
              </w:rPr>
              <w:t xml:space="preserve">w 100% Zamawiającego przed zarówno podrabianym jak i używanym wcześniej na innych komputerach oprogramowaniem OEM lub DOEM. </w:t>
            </w:r>
          </w:p>
          <w:p w14:paraId="0C1639A5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BAE347A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75200C5E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9875DD1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Czy Zamawiający wymaga fabrycznie nowego systemu operacyjnego (nieużywanego nigdy wcześniej), w wersji z oryginalnym nośnikiem producenta oraz certyfikatem autentyczności dla każdej licencji ? </w:t>
            </w:r>
          </w:p>
          <w:p w14:paraId="09271BE2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3C65515E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14:paraId="15EF59B2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A50AD46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24142555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3E8EB9F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      </w:r>
            <w:proofErr w:type="spellStart"/>
            <w:r w:rsidRPr="00332E58">
              <w:rPr>
                <w:rFonts w:ascii="Times New Roman" w:hAnsi="Times New Roman"/>
              </w:rPr>
              <w:t>swz</w:t>
            </w:r>
            <w:proofErr w:type="spellEnd"/>
            <w:r w:rsidRPr="00332E58">
              <w:rPr>
                <w:rFonts w:ascii="Times New Roman" w:hAnsi="Times New Roman"/>
              </w:rPr>
              <w:t xml:space="preserve"> bądź projektu umowy następującego zapisu: </w:t>
            </w:r>
          </w:p>
          <w:p w14:paraId="09A40004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 w:rsidRPr="00332E58">
              <w:rPr>
                <w:rFonts w:ascii="Times New Roman" w:hAnsi="Times New Roman"/>
                <w:b/>
                <w:sz w:val="23"/>
                <w:szCs w:val="23"/>
              </w:rPr>
              <w:t xml:space="preserve"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 </w:t>
            </w:r>
          </w:p>
          <w:p w14:paraId="73A1575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Poniższe zdjęcie obrazuje obecnie stosowane zabezpieczenia producenta firmy Microsoft (klucz systemu jest zabezpieczony naklejką hologramową przez producenta. Po jej zdrapaniu uzyskujemy dostęp do oryginalnego klucza):</w:t>
            </w:r>
          </w:p>
          <w:p w14:paraId="0FA0A629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"/>
              <w:jc w:val="both"/>
            </w:pPr>
            <w:r w:rsidRPr="00332E58">
              <w:tab/>
            </w:r>
            <w:r w:rsidR="00A47F67">
              <w:rPr>
                <w:noProof/>
              </w:rPr>
              <w:pict w14:anchorId="0F45280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7pt;height:127.5pt;visibility:visible;mso-wrap-style:square">
                  <v:imagedata r:id="rId8" o:title=""/>
                </v:shape>
              </w:pict>
            </w:r>
          </w:p>
          <w:p w14:paraId="2113289F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2E58">
              <w:rPr>
                <w:rFonts w:ascii="Times New Roman" w:hAnsi="Times New Roman"/>
                <w:b/>
                <w:sz w:val="20"/>
                <w:szCs w:val="20"/>
              </w:rPr>
              <w:t>Rys. 1</w:t>
            </w:r>
            <w:r w:rsidRPr="00332E58">
              <w:rPr>
                <w:rFonts w:ascii="Times New Roman" w:hAnsi="Times New Roman"/>
                <w:sz w:val="20"/>
                <w:szCs w:val="20"/>
              </w:rPr>
              <w:t xml:space="preserve"> przykładowy kod zabezpieczony przez producenta systemu Microsoft Windows 11 (takie same naklejki mają Windows 10) z wymazanym, znajdującym się przed i za szarą naklejką kodem licencyjnym</w:t>
            </w:r>
          </w:p>
          <w:p w14:paraId="770A184D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953392F" w14:textId="77777777" w:rsidR="002F4617" w:rsidRPr="00332E58" w:rsidRDefault="00A47F6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 w14:anchorId="6B1E627F">
                <v:shape id="_x0000_i1026" type="#_x0000_t75" style="width:416.25pt;height:111.75pt;visibility:visible;mso-wrap-style:square">
                  <v:imagedata r:id="rId9" o:title=""/>
                </v:shape>
              </w:pict>
            </w:r>
          </w:p>
          <w:p w14:paraId="68C5999D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32E58">
              <w:rPr>
                <w:rFonts w:ascii="Times New Roman" w:hAnsi="Times New Roman"/>
                <w:b/>
                <w:sz w:val="18"/>
                <w:szCs w:val="18"/>
              </w:rPr>
              <w:t>Rys. 2</w:t>
            </w:r>
            <w:r w:rsidRPr="00332E58">
              <w:rPr>
                <w:rFonts w:ascii="Times New Roman" w:hAnsi="Times New Roman"/>
                <w:sz w:val="18"/>
                <w:szCs w:val="18"/>
              </w:rPr>
              <w:t xml:space="preserve"> przykładowy kod zabezpieczony przez producenta systemu Microsoft Windows Office </w:t>
            </w:r>
            <w:proofErr w:type="spellStart"/>
            <w:r w:rsidRPr="00332E58">
              <w:rPr>
                <w:rFonts w:ascii="Times New Roman" w:hAnsi="Times New Roman"/>
                <w:sz w:val="18"/>
                <w:szCs w:val="18"/>
              </w:rPr>
              <w:t>Home&amp;Business</w:t>
            </w:r>
            <w:proofErr w:type="spellEnd"/>
            <w:r w:rsidRPr="00332E58">
              <w:rPr>
                <w:rFonts w:ascii="Times New Roman" w:hAnsi="Times New Roman"/>
                <w:sz w:val="18"/>
                <w:szCs w:val="18"/>
              </w:rPr>
              <w:t xml:space="preserve"> z wymazanym, znajdującym się w prawym dolnym rogu numerem seryjnym produktu. Kod licencyjny znajduje się w środku szczelnie zapakowanego i zafoliowanego pudełka (Rys. 3)</w:t>
            </w:r>
          </w:p>
          <w:p w14:paraId="7FA2F832" w14:textId="77777777" w:rsidR="002F4617" w:rsidRPr="00332E58" w:rsidRDefault="00A47F6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lastRenderedPageBreak/>
              <w:pict w14:anchorId="07B591EF">
                <v:shape id="_x0000_i1027" type="#_x0000_t75" style="width:198pt;height:148.5pt;rotation:90;visibility:visible;mso-wrap-style:square">
                  <v:imagedata r:id="rId10" o:title=""/>
                </v:shape>
              </w:pict>
            </w:r>
          </w:p>
          <w:p w14:paraId="2A18800A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2E58">
              <w:rPr>
                <w:rFonts w:ascii="Times New Roman" w:hAnsi="Times New Roman"/>
                <w:b/>
                <w:sz w:val="20"/>
                <w:szCs w:val="20"/>
              </w:rPr>
              <w:t>Rys. 3</w:t>
            </w:r>
            <w:r w:rsidRPr="00332E58">
              <w:rPr>
                <w:rFonts w:ascii="Times New Roman" w:hAnsi="Times New Roman"/>
                <w:sz w:val="20"/>
                <w:szCs w:val="20"/>
              </w:rPr>
              <w:t xml:space="preserve"> Przykładowe zdjęcie pudełka dla produktu Microsoft </w:t>
            </w:r>
            <w:proofErr w:type="spellStart"/>
            <w:r w:rsidRPr="00332E58">
              <w:rPr>
                <w:rFonts w:ascii="Times New Roman" w:hAnsi="Times New Roman"/>
                <w:sz w:val="20"/>
                <w:szCs w:val="20"/>
              </w:rPr>
              <w:t>Home&amp;Business</w:t>
            </w:r>
            <w:proofErr w:type="spellEnd"/>
            <w:r w:rsidRPr="00332E5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8F4CC70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2539F22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  <w:b/>
              </w:rPr>
              <w:t>Jesteśmy przekonani</w:t>
            </w:r>
            <w:r w:rsidRPr="00332E58">
              <w:rPr>
                <w:rFonts w:ascii="Times New Roman" w:hAnsi="Times New Roman"/>
              </w:rPr>
              <w:t xml:space="preserve">, że dzięki takiemu zapisowi do wzoru umowy Zamawiający otrzyma od potencjalnego Wykonawcy w pełni oryginalne oprogramowanie zgodne z warunkami licencjonowania producenta oprogramowania. </w:t>
            </w:r>
          </w:p>
          <w:p w14:paraId="4D0CA8E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9B87FAE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14:paraId="3607274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B7AAC61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3C33DA0F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</w:p>
          <w:p w14:paraId="2C413C9B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Czy Zamawiający, w celu zabezpieczenia swojego interesu (zarówno finansowego, jak i prawnego) skorzysta z przysługującego mu prawa do weryfikacji dostarczonego sprzętu na etapie dostawy pod kątem legalności oprogramowania?</w:t>
            </w:r>
          </w:p>
          <w:p w14:paraId="5DBEC0E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9FB396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      </w:r>
            <w:proofErr w:type="spellStart"/>
            <w:r w:rsidRPr="00332E58">
              <w:rPr>
                <w:rFonts w:ascii="Times New Roman" w:hAnsi="Times New Roman"/>
              </w:rPr>
              <w:t>windows</w:t>
            </w:r>
            <w:proofErr w:type="spellEnd"/>
            <w:r w:rsidRPr="00332E58">
              <w:rPr>
                <w:rFonts w:ascii="Times New Roman" w:hAnsi="Times New Roman"/>
              </w:rPr>
              <w:t xml:space="preserve"> 10”  i zobaczyć jak duża jest rozpiętość cenowa oferowanego tam rzekomo oryginalnego oprogramowania) ale również Microsoft Office </w:t>
            </w:r>
            <w:proofErr w:type="spellStart"/>
            <w:r w:rsidRPr="00332E58">
              <w:rPr>
                <w:rFonts w:ascii="Times New Roman" w:hAnsi="Times New Roman"/>
              </w:rPr>
              <w:t>Home&amp;Business</w:t>
            </w:r>
            <w:proofErr w:type="spellEnd"/>
            <w:r w:rsidRPr="00332E58">
              <w:rPr>
                <w:rFonts w:ascii="Times New Roman" w:hAnsi="Times New Roman"/>
              </w:rPr>
              <w:t xml:space="preserve"> (również wystarczy wpisać w popularnym serwisie aukcyjnym frazę „Home &amp; Business” by zauważyć jaka jest rozpiętość cenowa „oryginalnego i nowego licencjonowanego oprogramowania”.</w:t>
            </w:r>
          </w:p>
          <w:p w14:paraId="35D61C4E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 </w:t>
            </w:r>
          </w:p>
          <w:p w14:paraId="7208A7C9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Dodatkowo chcemy poinformować Zamawiającego, że taka weryfikacja legalności oprogramowania na etapie dostawy jest całkowicie bezpłatna oraz, że nasza firma może pomóc Zamawiającemu przy weryfikacji takiego oprogramowania na etapie dostawy.</w:t>
            </w:r>
          </w:p>
          <w:p w14:paraId="5119C6D9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4EE6459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Czy Zamawiający w trosce o to, aby otrzymany sprzęt komputerowy był jak najwyższej jakości, a jego montaż i produkcja odbywały się wg ścisłych norm jakościowych i środowiskowych, co wpływa na bezpieczeństwo i komfort użytkowania oraz serwisowania sprzętu,  ponadto gwarantuje, że komputery które otrzyma będą komputerami firm które sprzedają tylko i wyłącznie nowe oprogramowanie Microsoft, z legalnego kanału dystrybucji w Polsce lub bezpośrednio od producenta, będzie żądał przedstawienia Certyfikatów ISO-9001 oraz ISO-14001 na produkcję, montaż i serwis sprzętu komputerowego, w celu potwierdzenia spełniania wymagań? Jeśli tak to zwracamy się z wnioskiem o dołączenie do opisu przedmiotu zamówienia</w:t>
            </w:r>
            <w:r w:rsidRPr="00332E58">
              <w:rPr>
                <w:rFonts w:ascii="Times New Roman" w:hAnsi="Times New Roman"/>
                <w:b/>
              </w:rPr>
              <w:t xml:space="preserve">. </w:t>
            </w:r>
            <w:r w:rsidRPr="00332E58">
              <w:rPr>
                <w:rFonts w:ascii="Times New Roman" w:hAnsi="Times New Roman"/>
              </w:rPr>
              <w:t xml:space="preserve"> następującego zapisu:</w:t>
            </w:r>
          </w:p>
          <w:p w14:paraId="288C8B4A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</w:pPr>
          </w:p>
          <w:p w14:paraId="32C8715F" w14:textId="77777777" w:rsidR="002F4617" w:rsidRPr="00332E58" w:rsidRDefault="002F4617" w:rsidP="002F4617">
            <w:pPr>
              <w:ind w:left="360" w:firstLine="348"/>
              <w:jc w:val="both"/>
              <w:rPr>
                <w:u w:val="single"/>
              </w:rPr>
            </w:pPr>
            <w:r w:rsidRPr="00332E58">
              <w:rPr>
                <w:u w:val="single"/>
              </w:rPr>
              <w:t xml:space="preserve">Certyfikat PN-EN ISO 9001:2015 producenta urządzenia, w zakresie co najmniej produkcji, montażu i serwisu urządzeń komputerowych – wydruk certyfikatu załączyć do oferty, </w:t>
            </w:r>
          </w:p>
          <w:p w14:paraId="4EB21B08" w14:textId="77777777" w:rsidR="002F4617" w:rsidRPr="00332E58" w:rsidRDefault="002F4617" w:rsidP="002F4617">
            <w:pPr>
              <w:ind w:left="360" w:firstLine="348"/>
              <w:jc w:val="both"/>
              <w:rPr>
                <w:u w:val="single"/>
              </w:rPr>
            </w:pPr>
            <w:r w:rsidRPr="00332E58">
              <w:rPr>
                <w:u w:val="single"/>
              </w:rPr>
              <w:t xml:space="preserve">Certyfikat PN-EN ISO 14001:2015 producenta urządzenia, w zakresie co najmniej produkcji, montażu i serwisu urządzeń komputerowych – wydruk certyfikatu załączyć do oferty, </w:t>
            </w:r>
          </w:p>
          <w:p w14:paraId="21C3F3B9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569D6AC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785D75D9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347EFF4B" w14:textId="77777777" w:rsidR="002F4617" w:rsidRPr="00332E58" w:rsidRDefault="002F4617" w:rsidP="002F4617">
            <w:pPr>
              <w:jc w:val="both"/>
            </w:pPr>
            <w:r w:rsidRPr="00332E58">
              <w:t>Czy Zamawiający, w przypadku oprogramowania OEM (</w:t>
            </w:r>
            <w:proofErr w:type="spellStart"/>
            <w:r w:rsidRPr="00332E58">
              <w:t>Original</w:t>
            </w:r>
            <w:proofErr w:type="spellEnd"/>
            <w:r w:rsidRPr="00332E58">
              <w:t xml:space="preserve"> </w:t>
            </w:r>
            <w:proofErr w:type="spellStart"/>
            <w:r w:rsidRPr="00332E58">
              <w:t>Equipment</w:t>
            </w:r>
            <w:proofErr w:type="spellEnd"/>
            <w:r w:rsidRPr="00332E58">
              <w:t xml:space="preserve"> </w:t>
            </w:r>
            <w:proofErr w:type="spellStart"/>
            <w:r w:rsidRPr="00332E58">
              <w:t>Manufacturer</w:t>
            </w:r>
            <w:proofErr w:type="spellEnd"/>
            <w:r w:rsidRPr="00332E58">
              <w:t xml:space="preserve">) będzie wymagał dostarczenia pełnego pakietu OEM, </w:t>
            </w:r>
            <w:proofErr w:type="spellStart"/>
            <w:r w:rsidRPr="00332E58">
              <w:t>tj</w:t>
            </w:r>
            <w:proofErr w:type="spellEnd"/>
            <w:r w:rsidRPr="00332E58">
              <w:t xml:space="preserve"> </w:t>
            </w:r>
            <w:r w:rsidRPr="00332E58">
              <w:rPr>
                <w:b/>
              </w:rPr>
              <w:t>koperty z nadrukiem, nośnikiem DVD z obrazem systemu oraz hologramem</w:t>
            </w:r>
            <w:r w:rsidRPr="00332E58">
              <w:t>, zgodnej z poniższym przykładowym zdjęciem?</w:t>
            </w:r>
          </w:p>
          <w:p w14:paraId="0714A4A9" w14:textId="77777777" w:rsidR="002F4617" w:rsidRPr="00332E58" w:rsidRDefault="002F4617" w:rsidP="002F4617"/>
          <w:p w14:paraId="3DFD94A7" w14:textId="77777777" w:rsidR="002F4617" w:rsidRPr="00332E58" w:rsidRDefault="00A47F67" w:rsidP="002F4617">
            <w:pPr>
              <w:jc w:val="center"/>
            </w:pPr>
            <w:r>
              <w:rPr>
                <w:noProof/>
              </w:rPr>
              <w:pict w14:anchorId="5BAC3199">
                <v:shape id="_x0000_i1028" type="#_x0000_t75" alt="https://techsetter.pl/wp-content/uploads/2020/12/Microsoft-Windows-OEM-1024x736.jpg" style="width:274.5pt;height:197.25pt;visibility:visible;mso-wrap-style:square">
                  <v:imagedata r:id="rId11" o:title="Microsoft-Windows-OEM-1024x736"/>
                </v:shape>
              </w:pict>
            </w:r>
          </w:p>
          <w:p w14:paraId="443C996B" w14:textId="77777777" w:rsidR="002F4617" w:rsidRPr="00332E58" w:rsidRDefault="002F4617" w:rsidP="002F4617"/>
          <w:p w14:paraId="63D67409" w14:textId="77777777" w:rsidR="002F4617" w:rsidRPr="00332E58" w:rsidRDefault="002F4617" w:rsidP="002F4617">
            <w:r w:rsidRPr="00332E58">
              <w:t xml:space="preserve">W ostatnim czasie w wielu zamówieniach publicznych pojawiają się wykonawcy, którzy w ramach dostawy dostarczają tylko </w:t>
            </w:r>
            <w:proofErr w:type="spellStart"/>
            <w:r w:rsidRPr="00332E58">
              <w:t>sticker</w:t>
            </w:r>
            <w:proofErr w:type="spellEnd"/>
            <w:r w:rsidRPr="00332E58">
              <w:t xml:space="preserve"> z kluczem produktu (tego typu </w:t>
            </w:r>
            <w:proofErr w:type="spellStart"/>
            <w:r w:rsidRPr="00332E58">
              <w:t>stickery</w:t>
            </w:r>
            <w:proofErr w:type="spellEnd"/>
            <w:r w:rsidRPr="00332E58">
              <w:t xml:space="preserve"> można znaleźć na portalach aukcyjnych z Chin) – </w:t>
            </w:r>
            <w:proofErr w:type="spellStart"/>
            <w:r w:rsidRPr="00332E58">
              <w:t>stickery</w:t>
            </w:r>
            <w:proofErr w:type="spellEnd"/>
            <w:r w:rsidRPr="00332E58">
              <w:t xml:space="preserve"> te nie spełniają podstawowych wymagań dotyczących legalności.</w:t>
            </w:r>
          </w:p>
          <w:p w14:paraId="352E7921" w14:textId="77777777" w:rsidR="002F4617" w:rsidRPr="00332E58" w:rsidRDefault="002F4617" w:rsidP="002F4617">
            <w:r w:rsidRPr="00332E58">
              <w:t xml:space="preserve">Zgodnie z warunkami licencjonowania oprogramowania Windows, firmy Microsoft, tylko dostarczenie całości produktu OEM, tj. koperty z nadrukiem, wewnętrznej części, w której umieszczony jest </w:t>
            </w:r>
            <w:proofErr w:type="spellStart"/>
            <w:r w:rsidRPr="00332E58">
              <w:t>sticker</w:t>
            </w:r>
            <w:proofErr w:type="spellEnd"/>
            <w:r w:rsidRPr="00332E58">
              <w:t xml:space="preserve"> oraz zabezpieczonej hologramami płyty DVD z obrazem systemu, jest zgodne z warunkami licencjonowania.</w:t>
            </w:r>
          </w:p>
          <w:p w14:paraId="52E9A421" w14:textId="77777777" w:rsidR="002F4617" w:rsidRPr="00332E58" w:rsidRDefault="002F4617" w:rsidP="002F4617"/>
          <w:p w14:paraId="684A6838" w14:textId="77777777" w:rsidR="002F4617" w:rsidRPr="00332E58" w:rsidRDefault="002F4617" w:rsidP="002F4617">
            <w:r w:rsidRPr="00332E58">
              <w:t xml:space="preserve">Dodatkowo w wielu przypadkach dostawy te są realizowane w oparciu o </w:t>
            </w:r>
            <w:proofErr w:type="spellStart"/>
            <w:r w:rsidRPr="00332E58">
              <w:t>stickery</w:t>
            </w:r>
            <w:proofErr w:type="spellEnd"/>
            <w:r w:rsidRPr="00332E58">
              <w:t xml:space="preserve"> o poniższym wyglądzie:</w:t>
            </w:r>
          </w:p>
          <w:p w14:paraId="098D0B35" w14:textId="77777777" w:rsidR="002F4617" w:rsidRPr="00332E58" w:rsidRDefault="00A47F67" w:rsidP="002F4617">
            <w:pPr>
              <w:jc w:val="center"/>
            </w:pPr>
            <w:r>
              <w:rPr>
                <w:noProof/>
              </w:rPr>
              <w:pict w14:anchorId="77F7A820">
                <v:shape id="_x0000_i1029" type="#_x0000_t75" alt="Chiny Aktywacja internetowa Windows Genuine Sticker System operacyjny X20-19608 dostawca" style="width:264.75pt;height:189pt;visibility:visible;mso-wrap-style:square">
                  <v:imagedata r:id="rId12" o:title="Chiny Aktywacja internetowa Windows Genuine Sticker System operacyjny X20-19608 dostawca"/>
                </v:shape>
              </w:pict>
            </w:r>
          </w:p>
          <w:p w14:paraId="02F3A216" w14:textId="77777777" w:rsidR="002F4617" w:rsidRPr="00332E58" w:rsidRDefault="002F4617" w:rsidP="002F4617"/>
          <w:p w14:paraId="579DD173" w14:textId="77777777" w:rsidR="002F4617" w:rsidRPr="00332E58" w:rsidRDefault="002F4617" w:rsidP="002F4617">
            <w:pPr>
              <w:jc w:val="both"/>
            </w:pPr>
            <w:r w:rsidRPr="00332E58">
              <w:t xml:space="preserve">Natomiast ten wzór naklejki COA w przypadku oprogramowania Windows na naszym rynku nie jest w sprzedaży od co najmniej trzech lat – więc jest rzeczą oczywistą, że te </w:t>
            </w:r>
            <w:proofErr w:type="spellStart"/>
            <w:r w:rsidRPr="00332E58">
              <w:t>stickery</w:t>
            </w:r>
            <w:proofErr w:type="spellEnd"/>
            <w:r w:rsidRPr="00332E58">
              <w:t xml:space="preserve">, mimo, że są do złudzenia podobne do oryginalnych, nie są </w:t>
            </w:r>
            <w:r w:rsidRPr="00332E58">
              <w:lastRenderedPageBreak/>
              <w:t>przeznaczone na nasz rynek a co za tym idzie Zamawiający odbierając taką dostawę naraża się na zablokowanie tych kluczy w perspektywie kilku miesięcy i problemy natury prawnej.</w:t>
            </w:r>
          </w:p>
          <w:p w14:paraId="5C79101B" w14:textId="77777777" w:rsidR="002F4617" w:rsidRPr="00332E58" w:rsidRDefault="002F4617" w:rsidP="002F4617">
            <w:pPr>
              <w:jc w:val="both"/>
            </w:pPr>
          </w:p>
          <w:p w14:paraId="2B6BB8CC" w14:textId="77777777" w:rsidR="002F4617" w:rsidRPr="00332E58" w:rsidRDefault="002F4617" w:rsidP="002F4617">
            <w:pPr>
              <w:jc w:val="both"/>
            </w:pPr>
            <w:r w:rsidRPr="00332E58">
              <w:t xml:space="preserve">Dodatkowo, poniżej prezentujemy środek koperty OEM z widoczną pozostałą częścią naklejki (po odklejeniu </w:t>
            </w:r>
            <w:proofErr w:type="spellStart"/>
            <w:r w:rsidRPr="00332E58">
              <w:t>stickera</w:t>
            </w:r>
            <w:proofErr w:type="spellEnd"/>
            <w:r w:rsidRPr="00332E58">
              <w:t xml:space="preserve"> z kodem produktu), która jest o tyle istotna, że na podstawie zawartego na niej numeru, pozwala w przyszłości na np. odzyskanie klucza produktu w przypadku uszkodzenia samego </w:t>
            </w:r>
            <w:proofErr w:type="spellStart"/>
            <w:r w:rsidRPr="00332E58">
              <w:t>stickera</w:t>
            </w:r>
            <w:proofErr w:type="spellEnd"/>
            <w:r w:rsidRPr="00332E58">
              <w:t>.</w:t>
            </w:r>
          </w:p>
          <w:p w14:paraId="5E9D2D8B" w14:textId="77777777" w:rsidR="002F4617" w:rsidRPr="00332E58" w:rsidRDefault="002F4617" w:rsidP="002F4617"/>
          <w:p w14:paraId="4EE9199E" w14:textId="77777777" w:rsidR="002F4617" w:rsidRPr="00332E58" w:rsidRDefault="00A47F67" w:rsidP="002F4617">
            <w:r>
              <w:rPr>
                <w:noProof/>
              </w:rPr>
              <w:pict w14:anchorId="72F9C2E4">
                <v:shape id="_x0000_i1030" type="#_x0000_t75" alt="Oryginalna płyta DVD Windows 10Pro PL FQC-08918" style="width:315.75pt;height:177.75pt;visibility:visible;mso-wrap-style:square">
                  <v:imagedata r:id="rId13" o:title="Oryginalna płyta DVD Windows 10Pro PL FQC-08918"/>
                </v:shape>
              </w:pict>
            </w:r>
          </w:p>
          <w:p w14:paraId="5F88A05B" w14:textId="77777777" w:rsidR="002F4617" w:rsidRPr="00332E58" w:rsidRDefault="002F4617" w:rsidP="002F4617"/>
          <w:p w14:paraId="177CBAB9" w14:textId="77777777" w:rsidR="002F4617" w:rsidRPr="00332E58" w:rsidRDefault="002F4617" w:rsidP="002F4617">
            <w:r w:rsidRPr="00332E58">
              <w:t>Dodatkowo, Microsoft na swoich stronach pod adresami:</w:t>
            </w:r>
          </w:p>
          <w:p w14:paraId="271401C2" w14:textId="77777777" w:rsidR="002F4617" w:rsidRPr="00332E58" w:rsidRDefault="002F4617" w:rsidP="002F4617"/>
          <w:p w14:paraId="45942BF2" w14:textId="77777777" w:rsidR="002F4617" w:rsidRPr="00332E58" w:rsidRDefault="00A47F67" w:rsidP="002F4617">
            <w:hyperlink r:id="rId14" w:history="1">
              <w:r w:rsidR="002F4617" w:rsidRPr="00332E58">
                <w:rPr>
                  <w:rStyle w:val="Hipercze"/>
                </w:rPr>
                <w:t>https://www.microsoft.com/en-us/howtotell/Shop.aspx</w:t>
              </w:r>
            </w:hyperlink>
          </w:p>
          <w:p w14:paraId="6066ACCB" w14:textId="77777777" w:rsidR="002F4617" w:rsidRPr="00332E58" w:rsidRDefault="002F4617" w:rsidP="002F4617"/>
          <w:p w14:paraId="5DFFC554" w14:textId="77777777" w:rsidR="002F4617" w:rsidRPr="00332E58" w:rsidRDefault="00A47F67" w:rsidP="002F4617">
            <w:hyperlink r:id="rId15" w:history="1">
              <w:r w:rsidR="002F4617" w:rsidRPr="00332E58">
                <w:rPr>
                  <w:rStyle w:val="Hipercze"/>
                </w:rPr>
                <w:t>https://www.microsoft.com/en-us/howtotell/software-packaged</w:t>
              </w:r>
            </w:hyperlink>
          </w:p>
          <w:p w14:paraId="384222B3" w14:textId="77777777" w:rsidR="002F4617" w:rsidRPr="00332E58" w:rsidRDefault="002F4617" w:rsidP="002F4617"/>
          <w:p w14:paraId="5C39F82E" w14:textId="77777777" w:rsidR="002F4617" w:rsidRPr="00332E58" w:rsidRDefault="002F4617" w:rsidP="002F4617">
            <w:pPr>
              <w:jc w:val="both"/>
            </w:pPr>
            <w:r w:rsidRPr="00332E58">
              <w:t>pokazuje jak wyglądają obecnie sprzedawane klucze produktów OEM oraz BOX i jak w sposób łatwy sprawdzić, czy posiadają one odpowiednie zabezpieczenia (takie jak hologramy, mikrodruki, druk widoczny w świetle UV itp.)</w:t>
            </w:r>
          </w:p>
          <w:p w14:paraId="36F2DDAB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1E2EC49C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 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03396633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C12579E" w14:textId="77777777" w:rsidR="002F4617" w:rsidRPr="00332E58" w:rsidRDefault="002F4617" w:rsidP="002F4617">
            <w:pPr>
              <w:jc w:val="both"/>
            </w:pPr>
            <w:r w:rsidRPr="00332E58">
              <w:t>Czy Zamawiający przeprowadzi weryfikację otrzymanego oprogramowania poprzez podanie kodu (kod QR + w formacie np. X11-11111 (gdzie 1 oznacza różne cyfry) na infolinii firmy Microsoft?</w:t>
            </w:r>
          </w:p>
          <w:p w14:paraId="76B81EDD" w14:textId="77777777" w:rsidR="002F4617" w:rsidRPr="00332E58" w:rsidRDefault="002F4617" w:rsidP="002F4617">
            <w:pPr>
              <w:jc w:val="both"/>
            </w:pPr>
          </w:p>
          <w:p w14:paraId="10850CA8" w14:textId="77777777" w:rsidR="002F4617" w:rsidRPr="00332E58" w:rsidRDefault="002F4617" w:rsidP="002F4617">
            <w:pPr>
              <w:jc w:val="both"/>
            </w:pPr>
            <w:r w:rsidRPr="00332E58">
              <w:t xml:space="preserve">Kod ten znajduje się po prawej stronie </w:t>
            </w:r>
            <w:proofErr w:type="spellStart"/>
            <w:r w:rsidRPr="00332E58">
              <w:t>stickera</w:t>
            </w:r>
            <w:proofErr w:type="spellEnd"/>
            <w:r w:rsidRPr="00332E58">
              <w:t>, zawierającego klucz produktu.</w:t>
            </w:r>
          </w:p>
          <w:p w14:paraId="5B4352FC" w14:textId="77777777" w:rsidR="002F4617" w:rsidRPr="00332E58" w:rsidRDefault="002F4617" w:rsidP="002F4617">
            <w:pPr>
              <w:jc w:val="both"/>
            </w:pPr>
            <w:r w:rsidRPr="00332E58">
              <w:br/>
              <w:t>Podanie tego kodu pozwoli na uzyskanie szybkiej i jednoznacznej informacji, czy dostarczone Zamawiającemu licencje są przeznaczone na nasz rynek, czy też są to licencje z Chin lub innych krajów, a co za tym idzie ich użytkowanie w naszym kraju jest niezgodne z prawem i naraża Zamawiającego na spore problemy natury prawnej.</w:t>
            </w:r>
          </w:p>
          <w:p w14:paraId="40D3721A" w14:textId="77777777" w:rsidR="002F4617" w:rsidRPr="00332E58" w:rsidRDefault="002F4617" w:rsidP="002F4617">
            <w:pPr>
              <w:jc w:val="both"/>
            </w:pPr>
            <w:r w:rsidRPr="00332E58">
              <w:t>Dodatkowo, w przypadku wątpliwości Zamawiającego co do otrzymanego oprogramowania zachęcamy do kontaktu z naszą firmą – umożliwimy Zamawiającemu dużo sprawniejszy dostęp do osób w Microsoft zajmujących się problemem nielegalnego oprogramowania, które obecnie zalewa nasz rynek.</w:t>
            </w:r>
          </w:p>
          <w:p w14:paraId="0ACD2026" w14:textId="77777777" w:rsidR="002F4617" w:rsidRPr="00332E58" w:rsidRDefault="002F4617" w:rsidP="002F4617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</w:p>
          <w:p w14:paraId="7A56F6F7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754D658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53CD95D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A6B9F38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Czy Zamawiający wymaga, aby dostarczone licencje na system posiadały aktywną możliwość maksymalnej ilości aktywacji przy pomocy połączenia internetowego oraz telefonicznego przewidzianej przez producenta oprogramowania?</w:t>
            </w:r>
          </w:p>
          <w:p w14:paraId="0DC830C4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540387C6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267C9617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496BE0F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Czy Zamawiający celem zabezpieczenia się przed otrzymaniem w ramach przedmiotowego </w:t>
            </w:r>
            <w:r w:rsidRPr="00332E58">
              <w:rPr>
                <w:rFonts w:ascii="Times New Roman" w:hAnsi="Times New Roman"/>
              </w:rPr>
              <w:lastRenderedPageBreak/>
              <w:t>postępowania fałszowanego bądź używanego oprogramowania będzie żądał na etapie dostawy przedstawienia dokumentów dotyczących zakupu tego oprogramowania w autoryzowanym kanale dystrybucyjnym producenta oprogramowania?</w:t>
            </w:r>
          </w:p>
          <w:p w14:paraId="760606C9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03F35D8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32E58">
              <w:rPr>
                <w:rFonts w:ascii="Times New Roman" w:hAnsi="Times New Roman"/>
              </w:rPr>
              <w:t xml:space="preserve">Pragniemy poinformować Zamawiającego, że każda sztuka systemu operacyjnego w wersji OEM posiada swój unikalny numer seryjny który jest także zapisany na dokumencie zakupu w przypadku zakupu w oficjalnym kanale dystrybucyjnym producenta. </w:t>
            </w:r>
            <w:r w:rsidRPr="00332E58">
              <w:rPr>
                <w:rFonts w:ascii="Times New Roman" w:hAnsi="Times New Roman"/>
                <w:b/>
              </w:rPr>
              <w:t>W naszej ocenie, wymaganie tych dokumentów wraz ze sprawdzeniem zgodności w/w dokumentów z dostarczonymi licencjami oprogramowania, jest obecnie jedyną możliwością zabezpieczenia się przed otrzymaniem podrabianego bądź używanego (niezgodnego z zasadami licencjonowania EULA) oprogramowania.</w:t>
            </w:r>
          </w:p>
          <w:p w14:paraId="74017DCD" w14:textId="77777777" w:rsidR="002F4617" w:rsidRPr="00332E58" w:rsidRDefault="002F4617" w:rsidP="002F4617"/>
          <w:p w14:paraId="7844159C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66FDF07D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</w:pPr>
          </w:p>
          <w:p w14:paraId="36FFDE20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W jaki sposób Zamawiający zamierza zweryfikować czy w przypadku zaoferowania przez Wykonawców oprogramowania używanego (aktywowanego przynajmniej drugi raz) zostało ono odinstalowane z poprzedniego urządzenia? Czy Zamawiający zweryfikuje to bezpośrednio u producenta?</w:t>
            </w:r>
          </w:p>
          <w:p w14:paraId="10F94EFD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757FFD3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Pytanie dotyczące:</w:t>
            </w:r>
            <w:r w:rsidRPr="00332E58">
              <w:rPr>
                <w:rFonts w:ascii="Times New Roman" w:hAnsi="Times New Roman"/>
                <w:u w:val="single"/>
              </w:rPr>
              <w:t xml:space="preserve"> komputer stacjonarny</w:t>
            </w:r>
          </w:p>
          <w:p w14:paraId="15FE192C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50186674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Mając na uwadze powyżej opisane zagrożenia, jesteśmy przekonani, że istnieje konieczność nałożenia na dostawców, przez zamawiające jednostki rządowe ogłaszające przetargi publiczne, obowiązku złożenia oświadczenia, w ramach dokumentacji wymaganej przez zamawiającego, o zaproponowanej poniżej lub zbliżonej treści. W związku z tym </w:t>
            </w:r>
            <w:r w:rsidRPr="00332E58">
              <w:rPr>
                <w:rFonts w:ascii="Times New Roman" w:hAnsi="Times New Roman"/>
                <w:bCs/>
              </w:rPr>
              <w:t xml:space="preserve">czy Zamawiający będzie żądał na etapie składania ofert </w:t>
            </w:r>
            <w:r w:rsidRPr="00332E58">
              <w:rPr>
                <w:rFonts w:ascii="Times New Roman" w:hAnsi="Times New Roman"/>
                <w:b/>
                <w:bCs/>
              </w:rPr>
              <w:t>następującego</w:t>
            </w:r>
            <w:r w:rsidRPr="00332E58">
              <w:rPr>
                <w:rFonts w:ascii="Times New Roman" w:hAnsi="Times New Roman"/>
                <w:bCs/>
              </w:rPr>
              <w:t xml:space="preserve"> </w:t>
            </w:r>
            <w:r w:rsidRPr="00332E58">
              <w:rPr>
                <w:rFonts w:ascii="Times New Roman" w:hAnsi="Times New Roman"/>
                <w:b/>
                <w:bCs/>
              </w:rPr>
              <w:t>oświadczenia wykonawcy</w:t>
            </w:r>
            <w:r w:rsidRPr="00332E58">
              <w:rPr>
                <w:rFonts w:ascii="Times New Roman" w:hAnsi="Times New Roman"/>
              </w:rPr>
              <w:t xml:space="preserve">: </w:t>
            </w:r>
          </w:p>
          <w:p w14:paraId="531F5631" w14:textId="77777777" w:rsidR="002F4617" w:rsidRPr="00332E58" w:rsidRDefault="002F4617" w:rsidP="002F4617">
            <w:pPr>
              <w:pStyle w:val="Default"/>
              <w:ind w:left="708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>„</w:t>
            </w:r>
            <w:r w:rsidRPr="00332E58">
              <w:rPr>
                <w:i/>
                <w:iCs/>
                <w:sz w:val="22"/>
                <w:szCs w:val="22"/>
              </w:rPr>
              <w:t xml:space="preserve">Będąc świadomym konsekwencji wynikających z przepisów prawa: </w:t>
            </w:r>
          </w:p>
          <w:p w14:paraId="743A7EC6" w14:textId="77777777" w:rsidR="002F4617" w:rsidRPr="00332E58" w:rsidRDefault="002F4617" w:rsidP="002F4617">
            <w:pPr>
              <w:pStyle w:val="Default"/>
              <w:ind w:left="708"/>
              <w:jc w:val="both"/>
              <w:rPr>
                <w:sz w:val="22"/>
                <w:szCs w:val="22"/>
              </w:rPr>
            </w:pPr>
            <w:r w:rsidRPr="00332E58">
              <w:rPr>
                <w:i/>
                <w:iCs/>
                <w:sz w:val="22"/>
                <w:szCs w:val="22"/>
              </w:rPr>
              <w:t>niniejszym oświadczam, że uzyskanie, zwielokrotnianie i rozpowszechnianie oprogramowania [---] dokonywane w celu wykonania przedmiotowego zamówienia publicznego, nie naruszyło i nie będzie naruszać praw własności intelektualnej żadnej osoby trzeciej i jest zgodne z Ustawą o prawie autorskim i prawach pokrewnych z dnia 4 lutego 1994 r., Prawem własności przemysłowej z dnia 30 czerwca 2000 r. (Dz. U. z 2013, poz. 1410), oraz innymi obowiązującymi przepisami polskiego prawa. Oświadczam również, że certyfikaty i etykiety producenta oprogramowania dołączone do oprogramowania [---] i inne elementy oprogramowania, są oryginalne, a oprogramowanie jest nowe i nie używane nigdy wcześniej</w:t>
            </w:r>
            <w:r w:rsidRPr="00332E58">
              <w:rPr>
                <w:sz w:val="22"/>
                <w:szCs w:val="22"/>
              </w:rPr>
              <w:t xml:space="preserve">”? </w:t>
            </w:r>
          </w:p>
          <w:p w14:paraId="031E5E21" w14:textId="77777777" w:rsidR="002F4617" w:rsidRPr="00332E58" w:rsidRDefault="002F4617" w:rsidP="002F4617">
            <w:pPr>
              <w:pStyle w:val="Default"/>
              <w:rPr>
                <w:sz w:val="23"/>
                <w:szCs w:val="23"/>
              </w:rPr>
            </w:pPr>
          </w:p>
          <w:p w14:paraId="3F0DD68E" w14:textId="77777777" w:rsidR="002F4617" w:rsidRPr="00332E58" w:rsidRDefault="002F4617" w:rsidP="002F4617">
            <w:pPr>
              <w:pStyle w:val="Akapitzlist"/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Pytanie dotyczące: </w:t>
            </w:r>
            <w:r w:rsidRPr="00332E58">
              <w:rPr>
                <w:rFonts w:ascii="Times New Roman" w:hAnsi="Times New Roman"/>
                <w:u w:val="single"/>
              </w:rPr>
              <w:t>komputer stacjonarny</w:t>
            </w:r>
          </w:p>
          <w:p w14:paraId="10ECD2C5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85E7720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 xml:space="preserve">Czy Zamawiający </w:t>
            </w:r>
            <w:r w:rsidRPr="00332E58">
              <w:rPr>
                <w:rFonts w:ascii="Times New Roman" w:hAnsi="Times New Roman"/>
                <w:sz w:val="23"/>
                <w:szCs w:val="23"/>
              </w:rPr>
              <w:t xml:space="preserve">zawrze poniższą klauzulę w projekcie umowy: </w:t>
            </w:r>
          </w:p>
          <w:p w14:paraId="0B0D033C" w14:textId="77777777" w:rsidR="002F4617" w:rsidRPr="00332E58" w:rsidRDefault="002F4617" w:rsidP="002F4617">
            <w:pPr>
              <w:pStyle w:val="Akapitzlist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32E58">
              <w:rPr>
                <w:rFonts w:ascii="Times New Roman" w:hAnsi="Times New Roman"/>
              </w:rPr>
              <w:t>„</w:t>
            </w:r>
            <w:r w:rsidRPr="00332E58">
              <w:rPr>
                <w:rFonts w:ascii="Times New Roman" w:hAnsi="Times New Roman"/>
                <w:i/>
                <w:iCs/>
              </w:rPr>
              <w:t xml:space="preserve">W ramach procedury odbioru związanej z wykonaniem umowy o udzielenie zamówienia publicznego, zamawiający zastrzega sobie prawo weryfikacji czy oprogramowanie i powiązane z nim elementy, takie jak certyfikaty/etykiety producenta oprogramowania dołączone do oprogramowania są oryginalne i licencjonowane zgodnie z prawem. W powyższym celu zamawiający może zwrócić się do przedstawicieli producenta danego oprogramowania z prośbą o weryfikację czy oferowane oprogramowanie i materiały do niego dołączone są oryginalne. W przypadku identyfikacji nielicencjonowanego lub podrobionego oprogramowania lub jego elementów, w tym podrobionych lub przerobionych certyfikatów/etykiet producenta, zamawiający zastrzega sobie prawo do wstrzymania płatności do czasu dostarczenia oprogramowania i certyfikatów/etykiet należycie licencjonowanych i oryginalnych oraz do odstąpienia od umowy w terminie [---] dni od daty dostawy. Ponadto, powyższe informacje zostaną przekazane producentowi, firmie Microsoft oraz odpowiednim służbom i organom ścigania. </w:t>
            </w:r>
          </w:p>
          <w:p w14:paraId="0D41CAE6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30119294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332E58">
              <w:tab/>
              <w:t xml:space="preserve">Prosimy Zamawiającego o poważne potraktowanie poważnego problemu, ponieważ jeśli Zamawiający nie dopilnuje swojego interesu, a oprogramowanie zostanie zweryfikowane </w:t>
            </w:r>
            <w:r w:rsidRPr="00332E58">
              <w:rPr>
                <w:b/>
              </w:rPr>
              <w:t>już</w:t>
            </w:r>
            <w:r w:rsidRPr="00332E58">
              <w:t xml:space="preserve"> </w:t>
            </w:r>
            <w:r w:rsidRPr="00332E58">
              <w:rPr>
                <w:b/>
              </w:rPr>
              <w:t xml:space="preserve">po dostawie sprzętu komputerowego (przez którąś z firm biorących udział w postępowaniu lub przez producenta oprogramowania lub przez odpowiednie </w:t>
            </w:r>
            <w:r w:rsidRPr="00332E58">
              <w:rPr>
                <w:b/>
              </w:rPr>
              <w:lastRenderedPageBreak/>
              <w:t>służby)</w:t>
            </w:r>
            <w:r w:rsidRPr="00332E58">
              <w:t>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      </w:r>
          </w:p>
          <w:p w14:paraId="2D30F402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</w:p>
          <w:p w14:paraId="4A0DCC10" w14:textId="77777777" w:rsidR="002F4617" w:rsidRPr="00332E58" w:rsidRDefault="002F461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332E58">
              <w:tab/>
              <w:t xml:space="preserve">Jednocześnie zachęcamy zamawiającego do zapoznania się z pismem, które zostało zamieszczone na stronie </w:t>
            </w:r>
            <w:r w:rsidRPr="00332E58">
              <w:rPr>
                <w:b/>
              </w:rPr>
              <w:t>Urzędu Zamówień Publicznych</w:t>
            </w:r>
            <w:r w:rsidRPr="00332E58">
              <w:t>, które potwierdza że problem istnieje i jest poważny oraz również ukazuje, w jaki sposób można bronić się przed nieuczciwymi praktykami:</w:t>
            </w:r>
          </w:p>
          <w:p w14:paraId="0E5A6BC4" w14:textId="77777777" w:rsidR="002F4617" w:rsidRPr="00332E58" w:rsidRDefault="00A47F67" w:rsidP="002F46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hyperlink r:id="rId16" w:history="1">
              <w:r w:rsidR="002F4617" w:rsidRPr="00332E58">
                <w:rPr>
                  <w:rStyle w:val="Hipercze"/>
                </w:rPr>
                <w:t>https://www.uzp.gov.pl/__data/assets/pdf_file/0007/31012/Nielegalne_oprogramowanie_w_zamowieniach_publicznych.pdf</w:t>
              </w:r>
            </w:hyperlink>
          </w:p>
          <w:p w14:paraId="3DE4EB89" w14:textId="77777777" w:rsidR="002F4617" w:rsidRPr="00332E58" w:rsidRDefault="002F4617" w:rsidP="008A19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22CBC7E" w14:textId="77777777" w:rsidR="002F0E59" w:rsidRPr="00332E58" w:rsidRDefault="002F0E59" w:rsidP="008A1994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332E58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14:paraId="5947D975" w14:textId="77777777" w:rsidR="002F0E59" w:rsidRPr="00332E58" w:rsidRDefault="00F0040C" w:rsidP="008A199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>Zamawiający nie wymaga dostarczenia systemu operacyjnego.</w:t>
            </w:r>
          </w:p>
          <w:p w14:paraId="346E335F" w14:textId="77777777" w:rsidR="00F0040C" w:rsidRPr="00A47F67" w:rsidRDefault="00F0040C" w:rsidP="008A19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2B5A380" w14:textId="77777777" w:rsidR="00F0040C" w:rsidRPr="00A47F67" w:rsidRDefault="00F0040C" w:rsidP="008A1994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lightGray"/>
              </w:rPr>
            </w:pPr>
            <w:r w:rsidRPr="00A47F67">
              <w:rPr>
                <w:b/>
                <w:sz w:val="22"/>
                <w:szCs w:val="22"/>
                <w:highlight w:val="lightGray"/>
              </w:rPr>
              <w:t>Zestaw pytań nr 2</w:t>
            </w:r>
          </w:p>
          <w:p w14:paraId="0D4E0CC4" w14:textId="77777777" w:rsidR="00F0040C" w:rsidRPr="00A47F67" w:rsidRDefault="00F0040C" w:rsidP="008A199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332E58">
              <w:rPr>
                <w:sz w:val="24"/>
                <w:szCs w:val="24"/>
              </w:rPr>
              <w:t xml:space="preserve">Czy Zamawiający wprowadzi następujący wymóg dotyczący pozycji OPZ – komputer stacjonarny: „Certyfikat wystawiony przez niezależną, akredytowaną jednostkę badawczą, który potwierdza roczne zużycie energii ogółem, według ROZPORZĄDZENIA KOMISJI (UE) NR 617/2013. Oznacza to energię elektryczną zużytą przez produkt w określonych okresach w ramach zdefiniowanych trybów i stanów poboru mocy – Certyfikat dołączyć do Oferty.” ? Wnioskujemy o wprowadzenie takie zapisu, ponieważ: a) Zapis ten wypełnia wprost aktualne wytyczne dla sektora publicznego i zalecenia Prezesa Urzędu Zamówień Publicznych zamieszczone w Rekomendacjach w sprawie udzielania zamówień publicznych na dostawę zestawów komputerowych, które to rekomendacje wprost odwołują się do rozporządzenia Komisji Europejskiej nr 617/2013 w sprawie zużycia energii przez produkt w określonych okresach w ramach zdefiniowanych trybów i stanów poborów mocy, a także b) zapis ten jest zgodny z wymogami Ministerstwa Klimatu i Środowiska dotyczącymi sposobu uwzględniania kryterium efektywności energetycznej w postępowaniu o udzielenie zamówienia publicznego (https://bip.mos.gov.pl/energetyka/wytyczne-dla-sektorapublicznego/ gdzie wg art. 11 ust. 2 pkt 2 ustawy z dnia 20 maja 2016 r. o efektywności energetycznej (tj. Dz. U. z 2021 r., poz. 2166) ustawodawca nakłada obowiązki dla organów władzy publicznej w postaci m.in. nabywania efektywnych energetycznie produktów i w przypadku produktów związanych z energią nieobjętych etykietami energetycznymi - wymagania w zakresie poziomów referencyjnych efektywności energetycznej ustalonych na podstawie rozporządzeń Komisji UE, w których określono wymogi dotyczące </w:t>
            </w:r>
            <w:proofErr w:type="spellStart"/>
            <w:r w:rsidRPr="00332E58">
              <w:rPr>
                <w:sz w:val="24"/>
                <w:szCs w:val="24"/>
              </w:rPr>
              <w:t>ekoprojektu</w:t>
            </w:r>
            <w:proofErr w:type="spellEnd"/>
            <w:r w:rsidRPr="00332E58">
              <w:rPr>
                <w:sz w:val="24"/>
                <w:szCs w:val="24"/>
              </w:rPr>
              <w:t xml:space="preserve"> na mocy dyrektywy 2009/125/WE), a co za tym idzie c) zapis ten zapewnia Zamawiającemu otrzymanie sprzętu komputerowego charakteryzującego się niskim zużyciem energii i spełniającym wszelkie obowiązujące obecnie w Polsce i Unii Europejskiej normy w tym zakresie.</w:t>
            </w:r>
          </w:p>
          <w:p w14:paraId="064C7594" w14:textId="77777777" w:rsidR="00F0040C" w:rsidRPr="00A47F67" w:rsidRDefault="00F0040C" w:rsidP="008A19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E4765FB" w14:textId="77777777" w:rsidR="00F0040C" w:rsidRPr="00332E58" w:rsidRDefault="00F0040C" w:rsidP="008A1994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332E58">
              <w:rPr>
                <w:b/>
                <w:sz w:val="22"/>
                <w:szCs w:val="22"/>
                <w:u w:val="single"/>
              </w:rPr>
              <w:t>Odpowiedź Zamawiającego:</w:t>
            </w:r>
          </w:p>
          <w:p w14:paraId="542013BF" w14:textId="77777777" w:rsidR="00F0040C" w:rsidRPr="00332E58" w:rsidRDefault="00F0040C" w:rsidP="008A199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>Wszystkie nowe komputery wprowadzane do obrotu  muszą spełniać odpowiednie wymagania.</w:t>
            </w:r>
          </w:p>
          <w:p w14:paraId="6DA256DB" w14:textId="77777777" w:rsidR="00F0040C" w:rsidRPr="00332E58" w:rsidRDefault="00F0040C" w:rsidP="008A199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>Zamawiający nie wymaga dostarczenia wraz z ofertą dodatkowych certyfikatów.</w:t>
            </w:r>
          </w:p>
          <w:p w14:paraId="07EB12E9" w14:textId="77777777" w:rsidR="00F0040C" w:rsidRPr="00A47F67" w:rsidRDefault="00F0040C" w:rsidP="008A19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F0E59" w:rsidRPr="006A5DF1" w14:paraId="1710B54E" w14:textId="77777777" w:rsidTr="008A1994">
        <w:tc>
          <w:tcPr>
            <w:tcW w:w="9356" w:type="dxa"/>
            <w:shd w:val="clear" w:color="auto" w:fill="auto"/>
          </w:tcPr>
          <w:p w14:paraId="41142342" w14:textId="77777777" w:rsidR="002F0E59" w:rsidRPr="00332E58" w:rsidRDefault="00600DE5" w:rsidP="00BC6BB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32E58">
              <w:rPr>
                <w:b/>
                <w:bCs/>
                <w:sz w:val="22"/>
                <w:szCs w:val="22"/>
              </w:rPr>
              <w:lastRenderedPageBreak/>
              <w:t>Pytania zestaw 3</w:t>
            </w:r>
          </w:p>
          <w:p w14:paraId="3C9974D1" w14:textId="77777777" w:rsidR="00BC6BBE" w:rsidRPr="00332E58" w:rsidRDefault="00BC6BBE" w:rsidP="00BC6BBE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 xml:space="preserve">1. Czy w przedmiotowym zamówieniu będą miały zastosowanie zapisy Art. 83 ust.1 pkt 26 ustawy o podatku VAT dotyczące dostaw sprzętu komputerowego do placówek oświatowych? </w:t>
            </w:r>
          </w:p>
          <w:p w14:paraId="66234798" w14:textId="77777777" w:rsidR="00BC6BBE" w:rsidRPr="00332E58" w:rsidRDefault="00BC6BBE" w:rsidP="00BC6BBE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 xml:space="preserve">2. Jeśli odpowiedź na pierwsze pytanie brzmi „tak” to czy Zamawiający, w celu prawidłowego porównania ofert, oczekuje od wykonawców zastosowania dla sprzętu komputerowego: </w:t>
            </w:r>
          </w:p>
          <w:p w14:paraId="727E91F8" w14:textId="77777777" w:rsidR="00BC6BBE" w:rsidRPr="00332E58" w:rsidRDefault="00BC6BBE" w:rsidP="00BC6BBE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 xml:space="preserve">a) 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</w:t>
            </w:r>
            <w:r w:rsidRPr="00332E58">
              <w:rPr>
                <w:sz w:val="22"/>
                <w:szCs w:val="22"/>
              </w:rPr>
              <w:lastRenderedPageBreak/>
              <w:t xml:space="preserve">w pozycjach, których to dotyczy? </w:t>
            </w:r>
          </w:p>
          <w:p w14:paraId="7CB2CBAE" w14:textId="77777777" w:rsidR="00600DE5" w:rsidRPr="00332E58" w:rsidRDefault="00BC6BBE" w:rsidP="00BC6BB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>b) Czy też Zamawiający mając pewność, że takie potwierdzające zaświadczenie zostanie wydane (albo już zostało wydane) przez organ prowadzący oczekuje od Wykonawców zastosowania stawek VAT 0% już na etapie przygotowania ofert?</w:t>
            </w:r>
          </w:p>
          <w:p w14:paraId="723CC453" w14:textId="77777777" w:rsidR="00332E58" w:rsidRPr="00332E58" w:rsidRDefault="00332E58" w:rsidP="00BC6BB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0449692" w14:textId="77777777" w:rsidR="002F0E59" w:rsidRPr="00332E58" w:rsidRDefault="002F0E59" w:rsidP="00BC6BB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32E58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14:paraId="0251209B" w14:textId="77777777" w:rsidR="00332E58" w:rsidRPr="00332E58" w:rsidRDefault="00332E58" w:rsidP="008342D3">
            <w:pPr>
              <w:jc w:val="both"/>
              <w:rPr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>W ofercie należy uwzględnić 23 % stawkę podatku VAT.</w:t>
            </w:r>
          </w:p>
          <w:p w14:paraId="7D5C8B4F" w14:textId="77777777" w:rsidR="008342D3" w:rsidRPr="00332E58" w:rsidRDefault="00332E58" w:rsidP="008342D3">
            <w:pPr>
              <w:jc w:val="both"/>
              <w:rPr>
                <w:iCs/>
                <w:sz w:val="22"/>
                <w:szCs w:val="22"/>
              </w:rPr>
            </w:pPr>
            <w:r w:rsidRPr="00332E58">
              <w:rPr>
                <w:sz w:val="22"/>
                <w:szCs w:val="22"/>
              </w:rPr>
              <w:t xml:space="preserve">Zgodnie z zapisami w </w:t>
            </w:r>
            <w:r w:rsidR="008342D3" w:rsidRPr="00332E58">
              <w:rPr>
                <w:sz w:val="22"/>
                <w:szCs w:val="22"/>
              </w:rPr>
              <w:t xml:space="preserve"> SWZ oraz </w:t>
            </w:r>
            <w:r w:rsidRPr="00332E58">
              <w:rPr>
                <w:sz w:val="22"/>
                <w:szCs w:val="22"/>
              </w:rPr>
              <w:t xml:space="preserve">na </w:t>
            </w:r>
            <w:r w:rsidR="008342D3" w:rsidRPr="00332E58">
              <w:rPr>
                <w:sz w:val="22"/>
                <w:szCs w:val="22"/>
              </w:rPr>
              <w:t xml:space="preserve"> formularzu oferty, </w:t>
            </w:r>
            <w:r w:rsidR="008342D3" w:rsidRPr="00332E58">
              <w:rPr>
                <w:iCs/>
                <w:sz w:val="22"/>
                <w:szCs w:val="22"/>
              </w:rPr>
              <w:t xml:space="preserve">Zamawiający oświadcza, że zgodnie z Ustawą z dnia 11 marca 2004 r. o podatku od towarów i usług (Dz.U. z dnia 5 kwietnia 2004 r.) będzie ubiegał się o zgodę na zastosowanie stawki podatku VAT w wysokości 0% </w:t>
            </w:r>
            <w:r w:rsidR="008342D3" w:rsidRPr="00332E58">
              <w:rPr>
                <w:b/>
                <w:bCs/>
                <w:iCs/>
                <w:sz w:val="22"/>
                <w:szCs w:val="22"/>
              </w:rPr>
              <w:t xml:space="preserve">na zestawy komputerów stacjonarnych i monitorów </w:t>
            </w:r>
            <w:r w:rsidR="008342D3" w:rsidRPr="00332E58">
              <w:rPr>
                <w:iCs/>
                <w:sz w:val="22"/>
                <w:szCs w:val="22"/>
              </w:rPr>
              <w:t xml:space="preserve">wchodzących w zakres niniejszej umowy. Po przedstawieniu przez Zamawiającego zamówienia potwierdzonego przez organ nadzorujący Zamawiającego Wykonawca uwzględni w wystawionej fakturze 0% stawkę podatku VAT.  </w:t>
            </w:r>
          </w:p>
          <w:p w14:paraId="62594DF6" w14:textId="77777777" w:rsidR="002F0E59" w:rsidRPr="00A47F67" w:rsidRDefault="002F0E59" w:rsidP="00332E58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7082A2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default" r:id="rId17"/>
      <w:footerReference w:type="even" r:id="rId18"/>
      <w:footerReference w:type="default" r:id="rId19"/>
      <w:footerReference w:type="first" r:id="rId2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940E1" w14:textId="77777777" w:rsidR="00E86C21" w:rsidRDefault="00E86C21">
      <w:r>
        <w:separator/>
      </w:r>
    </w:p>
  </w:endnote>
  <w:endnote w:type="continuationSeparator" w:id="0">
    <w:p w14:paraId="45122B9B" w14:textId="77777777" w:rsidR="00E86C21" w:rsidRDefault="00E8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E40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D1D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64B9E" w14:textId="77777777" w:rsidR="00A47F67" w:rsidRDefault="00A47F6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3020C48" w14:textId="3D1AF859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0B8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EB5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DD9883" w14:textId="77777777" w:rsidR="006D4AB3" w:rsidRDefault="006D4AB3">
    <w:pPr>
      <w:pStyle w:val="Stopka"/>
      <w:tabs>
        <w:tab w:val="clear" w:pos="4536"/>
        <w:tab w:val="left" w:pos="6237"/>
      </w:tabs>
    </w:pPr>
  </w:p>
  <w:p w14:paraId="383093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69AFD" w14:textId="77777777" w:rsidR="00E86C21" w:rsidRDefault="00E86C21">
      <w:r>
        <w:separator/>
      </w:r>
    </w:p>
  </w:footnote>
  <w:footnote w:type="continuationSeparator" w:id="0">
    <w:p w14:paraId="4F327AC0" w14:textId="77777777" w:rsidR="00E86C21" w:rsidRDefault="00E86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AE92" w14:textId="77777777" w:rsidR="002F0E59" w:rsidRDefault="00A47F67">
    <w:pPr>
      <w:pStyle w:val="Nagwek"/>
    </w:pPr>
    <w:r>
      <w:rPr>
        <w:rFonts w:ascii="Arial" w:hAnsi="Arial"/>
        <w:noProof/>
      </w:rPr>
      <w:pict w14:anchorId="06AEE6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31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A312A0"/>
    <w:multiLevelType w:val="hybridMultilevel"/>
    <w:tmpl w:val="267CD60E"/>
    <w:lvl w:ilvl="0" w:tplc="CCC42FE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1355580">
    <w:abstractNumId w:val="4"/>
  </w:num>
  <w:num w:numId="2" w16cid:durableId="629633849">
    <w:abstractNumId w:val="7"/>
  </w:num>
  <w:num w:numId="3" w16cid:durableId="24525148">
    <w:abstractNumId w:val="2"/>
  </w:num>
  <w:num w:numId="4" w16cid:durableId="1895577548">
    <w:abstractNumId w:val="6"/>
  </w:num>
  <w:num w:numId="5" w16cid:durableId="682442598">
    <w:abstractNumId w:val="0"/>
  </w:num>
  <w:num w:numId="6" w16cid:durableId="823547671">
    <w:abstractNumId w:val="1"/>
  </w:num>
  <w:num w:numId="7" w16cid:durableId="54208828">
    <w:abstractNumId w:val="5"/>
  </w:num>
  <w:num w:numId="8" w16cid:durableId="2536362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C21"/>
    <w:rsid w:val="00031374"/>
    <w:rsid w:val="000A1097"/>
    <w:rsid w:val="000E2A8F"/>
    <w:rsid w:val="0012774F"/>
    <w:rsid w:val="00144B7A"/>
    <w:rsid w:val="00180C6E"/>
    <w:rsid w:val="001D75AC"/>
    <w:rsid w:val="0029606A"/>
    <w:rsid w:val="002F0E59"/>
    <w:rsid w:val="002F4617"/>
    <w:rsid w:val="00332E58"/>
    <w:rsid w:val="00394C47"/>
    <w:rsid w:val="004848F3"/>
    <w:rsid w:val="004A75F2"/>
    <w:rsid w:val="005144A9"/>
    <w:rsid w:val="00520165"/>
    <w:rsid w:val="005B1B08"/>
    <w:rsid w:val="00600DE5"/>
    <w:rsid w:val="00632C3C"/>
    <w:rsid w:val="00662BDB"/>
    <w:rsid w:val="006A5DF1"/>
    <w:rsid w:val="006B7198"/>
    <w:rsid w:val="006D4AB3"/>
    <w:rsid w:val="006F3B81"/>
    <w:rsid w:val="007D7198"/>
    <w:rsid w:val="008342D3"/>
    <w:rsid w:val="00870F9F"/>
    <w:rsid w:val="008804B6"/>
    <w:rsid w:val="00897AB0"/>
    <w:rsid w:val="008A3553"/>
    <w:rsid w:val="00947A50"/>
    <w:rsid w:val="009B3429"/>
    <w:rsid w:val="00A47F67"/>
    <w:rsid w:val="00A905AC"/>
    <w:rsid w:val="00BA6584"/>
    <w:rsid w:val="00BB55D0"/>
    <w:rsid w:val="00BC6BBE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86C21"/>
    <w:rsid w:val="00EA14B3"/>
    <w:rsid w:val="00EA416E"/>
    <w:rsid w:val="00F0040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2DD5ED"/>
  <w15:chartTrackingRefBased/>
  <w15:docId w15:val="{AD4E6748-0AF6-493A-9BF4-4CE5FAD83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F461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F461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2F461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47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microsoft.com/pl-pl/dlapartnerow/doem/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uzp.gov.pl/__data/assets/pdf_file/0007/31012/Nielegalne_oprogramowanie_w_zamowieniach_publicznych.pdf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s://www.microsoft.com/en-us/howtotell/software-packaged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microsoft.com/en-us/howtotell/Shop.aspx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2735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Lucyna Śliwa-Naporowska</cp:lastModifiedBy>
  <cp:revision>2</cp:revision>
  <cp:lastPrinted>2023-10-10T12:32:00Z</cp:lastPrinted>
  <dcterms:created xsi:type="dcterms:W3CDTF">2023-10-10T12:32:00Z</dcterms:created>
  <dcterms:modified xsi:type="dcterms:W3CDTF">2023-10-10T12:32:00Z</dcterms:modified>
</cp:coreProperties>
</file>