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11CCA" w14:textId="77777777" w:rsidR="00FB7F50" w:rsidRPr="002245BE" w:rsidRDefault="008B3CB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B3CB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B3CB4">
        <w:rPr>
          <w:sz w:val="22"/>
          <w:szCs w:val="22"/>
        </w:rPr>
        <w:t>2023-10-11</w:t>
      </w:r>
    </w:p>
    <w:p w14:paraId="306A195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15A3182" w14:textId="77777777" w:rsidR="008B3CB4" w:rsidRPr="008B3CB4" w:rsidRDefault="008B3CB4" w:rsidP="00FB7F50">
      <w:pPr>
        <w:spacing w:after="40"/>
        <w:rPr>
          <w:b/>
          <w:bCs/>
          <w:sz w:val="22"/>
          <w:szCs w:val="22"/>
        </w:rPr>
      </w:pPr>
      <w:r w:rsidRPr="008B3CB4">
        <w:rPr>
          <w:b/>
          <w:bCs/>
          <w:sz w:val="22"/>
          <w:szCs w:val="22"/>
        </w:rPr>
        <w:t>Akademia Górniczo - Hutnicza</w:t>
      </w:r>
    </w:p>
    <w:p w14:paraId="2C2A3673" w14:textId="77777777" w:rsidR="008B3CB4" w:rsidRPr="008B3CB4" w:rsidRDefault="008B3CB4" w:rsidP="00FB7F50">
      <w:pPr>
        <w:spacing w:after="40"/>
        <w:rPr>
          <w:b/>
          <w:bCs/>
          <w:sz w:val="22"/>
          <w:szCs w:val="22"/>
        </w:rPr>
      </w:pPr>
      <w:r w:rsidRPr="008B3CB4">
        <w:rPr>
          <w:b/>
          <w:bCs/>
          <w:sz w:val="22"/>
          <w:szCs w:val="22"/>
        </w:rPr>
        <w:t>im. Stanisława Staszica w Krakowie</w:t>
      </w:r>
    </w:p>
    <w:p w14:paraId="6A7794BE" w14:textId="77777777" w:rsidR="00FB7F50" w:rsidRPr="002245BE" w:rsidRDefault="008B3CB4" w:rsidP="00FB7F50">
      <w:pPr>
        <w:spacing w:after="40"/>
        <w:rPr>
          <w:b/>
          <w:bCs/>
          <w:sz w:val="22"/>
          <w:szCs w:val="22"/>
        </w:rPr>
      </w:pPr>
      <w:r w:rsidRPr="008B3CB4">
        <w:rPr>
          <w:b/>
          <w:bCs/>
          <w:sz w:val="22"/>
          <w:szCs w:val="22"/>
        </w:rPr>
        <w:t>Dział Zamówień Publicznych</w:t>
      </w:r>
    </w:p>
    <w:p w14:paraId="08923B5B" w14:textId="77777777" w:rsidR="00FB7F50" w:rsidRPr="002245BE" w:rsidRDefault="008B3CB4" w:rsidP="00FB7F50">
      <w:pPr>
        <w:rPr>
          <w:sz w:val="22"/>
          <w:szCs w:val="22"/>
        </w:rPr>
      </w:pPr>
      <w:r w:rsidRPr="008B3CB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B3CB4">
        <w:rPr>
          <w:sz w:val="22"/>
          <w:szCs w:val="22"/>
        </w:rPr>
        <w:t>30</w:t>
      </w:r>
    </w:p>
    <w:p w14:paraId="6CFBCEF9" w14:textId="77777777" w:rsidR="00FB7F50" w:rsidRPr="002245BE" w:rsidRDefault="008B3CB4" w:rsidP="00FB7F50">
      <w:pPr>
        <w:rPr>
          <w:sz w:val="22"/>
          <w:szCs w:val="22"/>
        </w:rPr>
      </w:pPr>
      <w:r w:rsidRPr="008B3CB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B3CB4">
        <w:rPr>
          <w:sz w:val="22"/>
          <w:szCs w:val="22"/>
        </w:rPr>
        <w:t>Kraków</w:t>
      </w:r>
    </w:p>
    <w:p w14:paraId="13401A26" w14:textId="19356C5B" w:rsidR="008642B3" w:rsidRDefault="003D658C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1D37E8A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8B3CB4" w:rsidRPr="00607F9B" w14:paraId="55F55F0C" w14:textId="77777777" w:rsidTr="003257EE">
        <w:trPr>
          <w:trHeight w:val="638"/>
        </w:trPr>
        <w:tc>
          <w:tcPr>
            <w:tcW w:w="959" w:type="dxa"/>
            <w:shd w:val="clear" w:color="auto" w:fill="auto"/>
          </w:tcPr>
          <w:p w14:paraId="04E598D4" w14:textId="77777777" w:rsidR="008B3CB4" w:rsidRPr="00607F9B" w:rsidRDefault="008B3CB4" w:rsidP="003257E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724B309" w14:textId="77777777" w:rsidR="008B3CB4" w:rsidRPr="00607F9B" w:rsidRDefault="008B3CB4" w:rsidP="003257E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B3CB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B3CB4">
              <w:rPr>
                <w:b/>
                <w:bCs/>
                <w:sz w:val="22"/>
                <w:szCs w:val="22"/>
              </w:rPr>
              <w:t xml:space="preserve">Dostawa 5 mieszadeł magnetycznych z funkcją grzania i akcesoriami dla </w:t>
            </w:r>
            <w:proofErr w:type="spellStart"/>
            <w:r w:rsidRPr="008B3CB4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8B3CB4">
              <w:rPr>
                <w:b/>
                <w:bCs/>
                <w:sz w:val="22"/>
                <w:szCs w:val="22"/>
              </w:rPr>
              <w:t xml:space="preserve"> - KC-</w:t>
            </w:r>
            <w:proofErr w:type="spellStart"/>
            <w:r w:rsidRPr="008B3CB4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8B3CB4">
              <w:rPr>
                <w:b/>
                <w:bCs/>
                <w:sz w:val="22"/>
                <w:szCs w:val="22"/>
              </w:rPr>
              <w:t>. 272-419/23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B3CB4">
              <w:rPr>
                <w:b/>
                <w:sz w:val="22"/>
                <w:szCs w:val="22"/>
              </w:rPr>
              <w:t>KC-</w:t>
            </w:r>
            <w:proofErr w:type="spellStart"/>
            <w:r w:rsidRPr="008B3CB4">
              <w:rPr>
                <w:b/>
                <w:sz w:val="22"/>
                <w:szCs w:val="22"/>
              </w:rPr>
              <w:t>zp</w:t>
            </w:r>
            <w:proofErr w:type="spellEnd"/>
            <w:r w:rsidRPr="008B3CB4">
              <w:rPr>
                <w:b/>
                <w:sz w:val="22"/>
                <w:szCs w:val="22"/>
              </w:rPr>
              <w:t>. 272-419/23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14C3616" w14:textId="1FB0CAA6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C12A77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C12A77">
        <w:rPr>
          <w:sz w:val="22"/>
          <w:szCs w:val="22"/>
        </w:rPr>
        <w:t>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B3CB4" w14:paraId="68EE7A5C" w14:textId="77777777" w:rsidTr="003257EE">
        <w:trPr>
          <w:cantSplit/>
        </w:trPr>
        <w:tc>
          <w:tcPr>
            <w:tcW w:w="10150" w:type="dxa"/>
          </w:tcPr>
          <w:p w14:paraId="23C3C4F5" w14:textId="77777777" w:rsidR="008B3CB4" w:rsidRPr="00D26ED6" w:rsidRDefault="008B3CB4" w:rsidP="003257E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B3CB4">
              <w:rPr>
                <w:b/>
                <w:sz w:val="22"/>
                <w:szCs w:val="22"/>
              </w:rPr>
              <w:t>IKA Poland Sp. z o.o.</w:t>
            </w:r>
          </w:p>
          <w:p w14:paraId="2867B21D" w14:textId="6961D4E2" w:rsidR="008B3CB4" w:rsidRPr="009F0E5C" w:rsidRDefault="008B3CB4" w:rsidP="003257EE">
            <w:pPr>
              <w:jc w:val="both"/>
              <w:rPr>
                <w:bCs/>
                <w:sz w:val="22"/>
                <w:szCs w:val="22"/>
              </w:rPr>
            </w:pPr>
            <w:r w:rsidRPr="008B3CB4">
              <w:rPr>
                <w:bCs/>
                <w:sz w:val="22"/>
                <w:szCs w:val="22"/>
              </w:rPr>
              <w:t>ul. Poleczki</w:t>
            </w:r>
            <w:r w:rsidR="003D658C">
              <w:rPr>
                <w:bCs/>
                <w:sz w:val="22"/>
                <w:szCs w:val="22"/>
              </w:rPr>
              <w:t xml:space="preserve"> </w:t>
            </w:r>
            <w:r w:rsidRPr="008B3CB4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D28C479" w14:textId="77777777" w:rsidR="008B3CB4" w:rsidRPr="009F0E5C" w:rsidRDefault="008B3CB4" w:rsidP="003257EE">
            <w:pPr>
              <w:jc w:val="both"/>
              <w:rPr>
                <w:bCs/>
                <w:sz w:val="22"/>
                <w:szCs w:val="22"/>
              </w:rPr>
            </w:pPr>
            <w:r w:rsidRPr="008B3CB4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B3CB4">
              <w:rPr>
                <w:bCs/>
                <w:sz w:val="22"/>
                <w:szCs w:val="22"/>
              </w:rPr>
              <w:t>Warszawa</w:t>
            </w:r>
          </w:p>
          <w:p w14:paraId="577E8120" w14:textId="6930C12F" w:rsidR="008B3CB4" w:rsidRPr="00D26ED6" w:rsidRDefault="008B3CB4" w:rsidP="003D658C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D658C">
              <w:rPr>
                <w:sz w:val="22"/>
                <w:szCs w:val="22"/>
              </w:rPr>
              <w:t xml:space="preserve"> </w:t>
            </w:r>
            <w:r w:rsidRPr="008B3CB4">
              <w:rPr>
                <w:sz w:val="22"/>
                <w:szCs w:val="22"/>
              </w:rPr>
              <w:t>Dostaw</w:t>
            </w:r>
            <w:r w:rsidR="003D658C">
              <w:rPr>
                <w:sz w:val="22"/>
                <w:szCs w:val="22"/>
              </w:rPr>
              <w:t>ę</w:t>
            </w:r>
            <w:r w:rsidRPr="008B3CB4">
              <w:rPr>
                <w:sz w:val="22"/>
                <w:szCs w:val="22"/>
              </w:rPr>
              <w:t xml:space="preserve"> 5 mieszadeł magnetycznych z funkcją grzania i akcesoriami dla </w:t>
            </w:r>
            <w:proofErr w:type="spellStart"/>
            <w:r w:rsidRPr="008B3CB4">
              <w:rPr>
                <w:sz w:val="22"/>
                <w:szCs w:val="22"/>
              </w:rPr>
              <w:t>WIMiC</w:t>
            </w:r>
            <w:proofErr w:type="spellEnd"/>
            <w:r w:rsidRPr="008B3CB4">
              <w:rPr>
                <w:sz w:val="22"/>
                <w:szCs w:val="22"/>
              </w:rPr>
              <w:t xml:space="preserve"> - KC-</w:t>
            </w:r>
            <w:proofErr w:type="spellStart"/>
            <w:r w:rsidRPr="008B3CB4">
              <w:rPr>
                <w:sz w:val="22"/>
                <w:szCs w:val="22"/>
              </w:rPr>
              <w:t>zp</w:t>
            </w:r>
            <w:proofErr w:type="spellEnd"/>
            <w:r w:rsidRPr="008B3CB4">
              <w:rPr>
                <w:sz w:val="22"/>
                <w:szCs w:val="22"/>
              </w:rPr>
              <w:t>. 272-419/23</w:t>
            </w:r>
            <w:r w:rsidRPr="00D26ED6">
              <w:rPr>
                <w:sz w:val="22"/>
                <w:szCs w:val="22"/>
              </w:rPr>
              <w:t xml:space="preserve"> </w:t>
            </w:r>
            <w:r w:rsidR="003D658C">
              <w:rPr>
                <w:sz w:val="22"/>
                <w:szCs w:val="22"/>
              </w:rPr>
              <w:br/>
            </w: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B3CB4">
              <w:rPr>
                <w:b/>
                <w:sz w:val="22"/>
                <w:szCs w:val="22"/>
              </w:rPr>
              <w:t>32 230.60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B2C98CB" w14:textId="04CD6C0E" w:rsidR="008B3CB4" w:rsidRDefault="008B3CB4" w:rsidP="003257E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3D658C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14:paraId="1FD91AB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79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992"/>
        <w:gridCol w:w="992"/>
        <w:gridCol w:w="1134"/>
        <w:gridCol w:w="1418"/>
      </w:tblGrid>
      <w:tr w:rsidR="003D658C" w:rsidRPr="008567C7" w14:paraId="7FC2021F" w14:textId="77777777" w:rsidTr="003D658C">
        <w:trPr>
          <w:trHeight w:val="510"/>
        </w:trPr>
        <w:tc>
          <w:tcPr>
            <w:tcW w:w="709" w:type="dxa"/>
            <w:vAlign w:val="center"/>
          </w:tcPr>
          <w:p w14:paraId="66E31C59" w14:textId="77777777" w:rsidR="003D658C" w:rsidRPr="008567C7" w:rsidRDefault="003D658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14:paraId="31C366D0" w14:textId="77777777" w:rsidR="003D658C" w:rsidRPr="008567C7" w:rsidRDefault="003D658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304C034B" w14:textId="77777777" w:rsidR="003D658C" w:rsidRPr="008567C7" w:rsidRDefault="003D658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92" w:type="dxa"/>
            <w:vAlign w:val="center"/>
          </w:tcPr>
          <w:p w14:paraId="6F2723E4" w14:textId="77777777" w:rsidR="003D658C" w:rsidRPr="008567C7" w:rsidRDefault="003D658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134" w:type="dxa"/>
            <w:vAlign w:val="center"/>
          </w:tcPr>
          <w:p w14:paraId="4B98E541" w14:textId="77777777" w:rsidR="003D658C" w:rsidRPr="008567C7" w:rsidRDefault="003D658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418" w:type="dxa"/>
            <w:vAlign w:val="center"/>
          </w:tcPr>
          <w:p w14:paraId="03B2DC81" w14:textId="77777777" w:rsidR="003D658C" w:rsidRPr="008567C7" w:rsidRDefault="003D658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D658C" w:rsidRPr="008567C7" w14:paraId="219F7383" w14:textId="77777777" w:rsidTr="003D658C">
        <w:tc>
          <w:tcPr>
            <w:tcW w:w="709" w:type="dxa"/>
            <w:vAlign w:val="center"/>
          </w:tcPr>
          <w:p w14:paraId="50D8677B" w14:textId="77777777" w:rsidR="003D658C" w:rsidRPr="008567C7" w:rsidRDefault="003D658C" w:rsidP="003257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694" w:type="dxa"/>
            <w:vAlign w:val="center"/>
          </w:tcPr>
          <w:p w14:paraId="1906BC38" w14:textId="77777777" w:rsidR="003D658C" w:rsidRPr="002B6761" w:rsidRDefault="003D658C" w:rsidP="003257E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b/>
                <w:sz w:val="18"/>
                <w:szCs w:val="18"/>
              </w:rPr>
              <w:t>IKA Poland Sp. z o.o.</w:t>
            </w:r>
          </w:p>
          <w:p w14:paraId="326F5E5A" w14:textId="3D4759A5" w:rsidR="003D658C" w:rsidRPr="008567C7" w:rsidRDefault="003D658C" w:rsidP="003257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bCs/>
                <w:sz w:val="18"/>
                <w:szCs w:val="18"/>
              </w:rPr>
              <w:t>ul. Poleczki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3</w:t>
            </w:r>
            <w:r w:rsidRPr="008B3CB4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5836A66" w14:textId="77777777" w:rsidR="003D658C" w:rsidRPr="001B7815" w:rsidRDefault="003D658C" w:rsidP="003257E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bCs/>
                <w:sz w:val="18"/>
                <w:szCs w:val="18"/>
              </w:rPr>
              <w:t>02-822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3CB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92" w:type="dxa"/>
            <w:vAlign w:val="center"/>
          </w:tcPr>
          <w:p w14:paraId="4D95C4BD" w14:textId="77777777" w:rsidR="003D658C" w:rsidRPr="008567C7" w:rsidRDefault="003D658C" w:rsidP="003257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92" w:type="dxa"/>
            <w:vAlign w:val="center"/>
          </w:tcPr>
          <w:p w14:paraId="05A95FE7" w14:textId="21EBCB7E" w:rsidR="003D658C" w:rsidRPr="008567C7" w:rsidRDefault="003D658C" w:rsidP="003257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442B4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8B3CB4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Align w:val="center"/>
          </w:tcPr>
          <w:p w14:paraId="4DD0E135" w14:textId="46022C22" w:rsidR="003D658C" w:rsidRPr="008567C7" w:rsidRDefault="003D658C" w:rsidP="003257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14:paraId="51D63441" w14:textId="77777777" w:rsidR="003D658C" w:rsidRPr="008567C7" w:rsidRDefault="003D658C" w:rsidP="003257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3D658C" w:rsidRPr="008567C7" w14:paraId="538ED27F" w14:textId="77777777" w:rsidTr="003D658C">
        <w:tc>
          <w:tcPr>
            <w:tcW w:w="709" w:type="dxa"/>
            <w:vAlign w:val="center"/>
          </w:tcPr>
          <w:p w14:paraId="7D1F3EE7" w14:textId="77777777" w:rsidR="003D658C" w:rsidRPr="008567C7" w:rsidRDefault="003D658C" w:rsidP="003257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14:paraId="32BD2DB6" w14:textId="516AEAE2" w:rsidR="003D658C" w:rsidRPr="002B6761" w:rsidRDefault="003D658C" w:rsidP="003257E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"WITKO"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14:paraId="1E8F7A75" w14:textId="77777777" w:rsidR="003D658C" w:rsidRPr="008567C7" w:rsidRDefault="003D658C" w:rsidP="003257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bCs/>
                <w:sz w:val="18"/>
                <w:szCs w:val="18"/>
              </w:rPr>
              <w:t>ul. Piłsudskiego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3CB4">
              <w:rPr>
                <w:rFonts w:ascii="Times New Roman" w:hAnsi="Times New Roman" w:cs="Times New Roman"/>
                <w:bCs/>
                <w:sz w:val="18"/>
                <w:szCs w:val="18"/>
              </w:rPr>
              <w:t>143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1599E18" w14:textId="77777777" w:rsidR="003D658C" w:rsidRPr="001B7815" w:rsidRDefault="003D658C" w:rsidP="003257E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bCs/>
                <w:sz w:val="18"/>
                <w:szCs w:val="18"/>
              </w:rPr>
              <w:t>92-332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3CB4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</w:tc>
        <w:tc>
          <w:tcPr>
            <w:tcW w:w="992" w:type="dxa"/>
            <w:vAlign w:val="center"/>
          </w:tcPr>
          <w:p w14:paraId="6612AC0C" w14:textId="77777777" w:rsidR="003D658C" w:rsidRPr="008567C7" w:rsidRDefault="003D658C" w:rsidP="003257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14:paraId="755F4470" w14:textId="77777777" w:rsidR="003D658C" w:rsidRPr="008567C7" w:rsidRDefault="003D658C" w:rsidP="003257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62D1808F" w14:textId="77777777" w:rsidR="003D658C" w:rsidRPr="008567C7" w:rsidRDefault="003D658C" w:rsidP="003257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14:paraId="49E439EB" w14:textId="57B7069D" w:rsidR="003D658C" w:rsidRPr="008567C7" w:rsidRDefault="003D658C" w:rsidP="003257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 w:rsidRPr="003D658C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*</w:t>
            </w:r>
          </w:p>
        </w:tc>
      </w:tr>
      <w:tr w:rsidR="003D658C" w:rsidRPr="008567C7" w14:paraId="26FDF142" w14:textId="77777777" w:rsidTr="003D658C">
        <w:tc>
          <w:tcPr>
            <w:tcW w:w="709" w:type="dxa"/>
            <w:vAlign w:val="center"/>
          </w:tcPr>
          <w:p w14:paraId="292E4215" w14:textId="77777777" w:rsidR="003D658C" w:rsidRPr="008567C7" w:rsidRDefault="003D658C" w:rsidP="003257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694" w:type="dxa"/>
            <w:vAlign w:val="center"/>
          </w:tcPr>
          <w:p w14:paraId="6EA9E157" w14:textId="37A7FDEA" w:rsidR="003D658C" w:rsidRPr="002B6761" w:rsidRDefault="003D658C" w:rsidP="003257E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BYRSKI</w:t>
            </w:r>
            <w:r w:rsidRPr="008B3CB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 Wojciech Byrski</w:t>
            </w:r>
          </w:p>
          <w:p w14:paraId="0636ABEA" w14:textId="77777777" w:rsidR="003D658C" w:rsidRPr="008567C7" w:rsidRDefault="003D658C" w:rsidP="003257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bCs/>
                <w:sz w:val="18"/>
                <w:szCs w:val="18"/>
              </w:rPr>
              <w:t>ul. Przy Bażantarni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3CB4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3CB4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14:paraId="7A6DD34C" w14:textId="77777777" w:rsidR="003D658C" w:rsidRPr="001B7815" w:rsidRDefault="003D658C" w:rsidP="003257E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bCs/>
                <w:sz w:val="18"/>
                <w:szCs w:val="18"/>
              </w:rPr>
              <w:t>02-793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3CB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92" w:type="dxa"/>
            <w:vAlign w:val="center"/>
          </w:tcPr>
          <w:p w14:paraId="624FF9A7" w14:textId="77777777" w:rsidR="003D658C" w:rsidRPr="008567C7" w:rsidRDefault="003D658C" w:rsidP="003257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14:paraId="31295D00" w14:textId="77777777" w:rsidR="003D658C" w:rsidRPr="008567C7" w:rsidRDefault="003D658C" w:rsidP="003257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1AE1A0F8" w14:textId="77777777" w:rsidR="003D658C" w:rsidRPr="008567C7" w:rsidRDefault="003D658C" w:rsidP="003257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14:paraId="23B9B914" w14:textId="23859159" w:rsidR="003D658C" w:rsidRPr="008567C7" w:rsidRDefault="003D658C" w:rsidP="003257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 w:rsidRPr="003D658C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*</w:t>
            </w:r>
          </w:p>
        </w:tc>
      </w:tr>
      <w:tr w:rsidR="003D658C" w:rsidRPr="008567C7" w14:paraId="1F0BD4B4" w14:textId="77777777" w:rsidTr="003D658C">
        <w:tc>
          <w:tcPr>
            <w:tcW w:w="709" w:type="dxa"/>
            <w:vAlign w:val="center"/>
          </w:tcPr>
          <w:p w14:paraId="771D4545" w14:textId="77777777" w:rsidR="003D658C" w:rsidRPr="008567C7" w:rsidRDefault="003D658C" w:rsidP="003257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694" w:type="dxa"/>
            <w:vAlign w:val="center"/>
          </w:tcPr>
          <w:p w14:paraId="38F74F2B" w14:textId="77777777" w:rsidR="003D658C" w:rsidRPr="002B6761" w:rsidRDefault="003D658C" w:rsidP="003257E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B3CB4">
              <w:rPr>
                <w:rFonts w:ascii="Times New Roman" w:hAnsi="Times New Roman" w:cs="Times New Roman"/>
                <w:b/>
                <w:sz w:val="18"/>
                <w:szCs w:val="18"/>
              </w:rPr>
              <w:t>Linegal</w:t>
            </w:r>
            <w:proofErr w:type="spellEnd"/>
            <w:r w:rsidRPr="008B3CB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Chemicals Sp. z o.o.</w:t>
            </w:r>
          </w:p>
          <w:p w14:paraId="02A4FC11" w14:textId="77777777" w:rsidR="003D658C" w:rsidRPr="008567C7" w:rsidRDefault="003D658C" w:rsidP="003257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bCs/>
                <w:sz w:val="18"/>
                <w:szCs w:val="18"/>
              </w:rPr>
              <w:t>ul. Warszawska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3CB4">
              <w:rPr>
                <w:rFonts w:ascii="Times New Roman" w:hAnsi="Times New Roman" w:cs="Times New Roman"/>
                <w:bCs/>
                <w:sz w:val="18"/>
                <w:szCs w:val="18"/>
              </w:rPr>
              <w:t>35 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E66CAAE" w14:textId="77777777" w:rsidR="003D658C" w:rsidRPr="001B7815" w:rsidRDefault="003D658C" w:rsidP="003257E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bCs/>
                <w:sz w:val="18"/>
                <w:szCs w:val="18"/>
              </w:rPr>
              <w:t>05-082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3CB4">
              <w:rPr>
                <w:rFonts w:ascii="Times New Roman" w:hAnsi="Times New Roman" w:cs="Times New Roman"/>
                <w:bCs/>
                <w:sz w:val="18"/>
                <w:szCs w:val="18"/>
              </w:rPr>
              <w:t>Blizne Łaszczyńskiego</w:t>
            </w:r>
          </w:p>
        </w:tc>
        <w:tc>
          <w:tcPr>
            <w:tcW w:w="992" w:type="dxa"/>
            <w:vAlign w:val="center"/>
          </w:tcPr>
          <w:p w14:paraId="187A3907" w14:textId="77777777" w:rsidR="003D658C" w:rsidRPr="008567C7" w:rsidRDefault="003D658C" w:rsidP="003257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14:paraId="23EA746C" w14:textId="77777777" w:rsidR="003D658C" w:rsidRPr="008567C7" w:rsidRDefault="003D658C" w:rsidP="003257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74811385" w14:textId="77777777" w:rsidR="003D658C" w:rsidRPr="008567C7" w:rsidRDefault="003D658C" w:rsidP="003257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14:paraId="44D44946" w14:textId="5625D4C7" w:rsidR="003D658C" w:rsidRPr="008567C7" w:rsidRDefault="003D658C" w:rsidP="003257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CB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 w:rsidRPr="003D658C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*</w:t>
            </w:r>
          </w:p>
        </w:tc>
      </w:tr>
    </w:tbl>
    <w:p w14:paraId="23EBC1C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bookmarkEnd w:id="0"/>
    <w:p w14:paraId="3141CC78" w14:textId="0C591571" w:rsidR="00F960D7" w:rsidRDefault="003D658C" w:rsidP="00F960D7">
      <w:pPr>
        <w:spacing w:line="360" w:lineRule="auto"/>
        <w:jc w:val="both"/>
        <w:rPr>
          <w:bCs/>
        </w:rPr>
      </w:pPr>
      <w:r w:rsidRPr="003D658C">
        <w:rPr>
          <w:bCs/>
          <w:color w:val="FF0000"/>
        </w:rPr>
        <w:t>*</w:t>
      </w:r>
      <w:r>
        <w:rPr>
          <w:bCs/>
        </w:rPr>
        <w:t>-odrzucona</w:t>
      </w: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FB99B" w14:textId="77777777" w:rsidR="00A04974" w:rsidRDefault="00A04974">
      <w:r>
        <w:separator/>
      </w:r>
    </w:p>
  </w:endnote>
  <w:endnote w:type="continuationSeparator" w:id="0">
    <w:p w14:paraId="46124789" w14:textId="77777777" w:rsidR="00A04974" w:rsidRDefault="00A04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9A95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EEA3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4CB65D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A0ED59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24F2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44E31" w14:textId="77777777" w:rsidR="00A04974" w:rsidRDefault="00A04974">
      <w:r>
        <w:separator/>
      </w:r>
    </w:p>
  </w:footnote>
  <w:footnote w:type="continuationSeparator" w:id="0">
    <w:p w14:paraId="32E60882" w14:textId="77777777" w:rsidR="00A04974" w:rsidRDefault="00A04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E8C9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5AB3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345A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97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D658C"/>
    <w:rsid w:val="00431C0B"/>
    <w:rsid w:val="00437CAD"/>
    <w:rsid w:val="00442B46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673F"/>
    <w:rsid w:val="00657C1E"/>
    <w:rsid w:val="006B585D"/>
    <w:rsid w:val="006E3089"/>
    <w:rsid w:val="00712C39"/>
    <w:rsid w:val="0075025B"/>
    <w:rsid w:val="00756CDA"/>
    <w:rsid w:val="007D2E57"/>
    <w:rsid w:val="007E2ACC"/>
    <w:rsid w:val="007E68C5"/>
    <w:rsid w:val="00832144"/>
    <w:rsid w:val="008567C7"/>
    <w:rsid w:val="008642B3"/>
    <w:rsid w:val="008A6C10"/>
    <w:rsid w:val="008B3CB4"/>
    <w:rsid w:val="008E5102"/>
    <w:rsid w:val="00915B9E"/>
    <w:rsid w:val="00952256"/>
    <w:rsid w:val="0097748A"/>
    <w:rsid w:val="009F0E5C"/>
    <w:rsid w:val="00A029B8"/>
    <w:rsid w:val="00A04974"/>
    <w:rsid w:val="00A17CDB"/>
    <w:rsid w:val="00AA02AC"/>
    <w:rsid w:val="00B32D12"/>
    <w:rsid w:val="00B464D3"/>
    <w:rsid w:val="00B8185B"/>
    <w:rsid w:val="00BD2174"/>
    <w:rsid w:val="00C12A77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52D205"/>
  <w15:chartTrackingRefBased/>
  <w15:docId w15:val="{FF0C5C10-FAE3-429D-9AC1-2EC27CAE1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8B3CB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242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1899-12-31T23:00:00Z</cp:lastPrinted>
  <dcterms:created xsi:type="dcterms:W3CDTF">2023-10-11T12:24:00Z</dcterms:created>
  <dcterms:modified xsi:type="dcterms:W3CDTF">2023-10-11T12:24:00Z</dcterms:modified>
</cp:coreProperties>
</file>