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2F388" w14:textId="2D0CD3AC" w:rsidR="00FB7F50" w:rsidRPr="002245BE" w:rsidRDefault="005C57A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57A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57A5">
        <w:rPr>
          <w:sz w:val="22"/>
          <w:szCs w:val="22"/>
        </w:rPr>
        <w:t>2023-10-1</w:t>
      </w:r>
      <w:r w:rsidR="00BB7411">
        <w:rPr>
          <w:sz w:val="22"/>
          <w:szCs w:val="22"/>
        </w:rPr>
        <w:t>2</w:t>
      </w:r>
    </w:p>
    <w:p w14:paraId="31C584A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17E786D" w14:textId="77777777" w:rsidR="005C57A5" w:rsidRPr="005C57A5" w:rsidRDefault="005C57A5" w:rsidP="00FB7F50">
      <w:pPr>
        <w:spacing w:after="40"/>
        <w:rPr>
          <w:b/>
          <w:bCs/>
          <w:sz w:val="22"/>
          <w:szCs w:val="22"/>
        </w:rPr>
      </w:pPr>
      <w:r w:rsidRPr="005C57A5">
        <w:rPr>
          <w:b/>
          <w:bCs/>
          <w:sz w:val="22"/>
          <w:szCs w:val="22"/>
        </w:rPr>
        <w:t>Akademia Górniczo - Hutnicza</w:t>
      </w:r>
    </w:p>
    <w:p w14:paraId="6BDE8FD6" w14:textId="77777777" w:rsidR="005C57A5" w:rsidRPr="005C57A5" w:rsidRDefault="005C57A5" w:rsidP="00FB7F50">
      <w:pPr>
        <w:spacing w:after="40"/>
        <w:rPr>
          <w:b/>
          <w:bCs/>
          <w:sz w:val="22"/>
          <w:szCs w:val="22"/>
        </w:rPr>
      </w:pPr>
      <w:r w:rsidRPr="005C57A5">
        <w:rPr>
          <w:b/>
          <w:bCs/>
          <w:sz w:val="22"/>
          <w:szCs w:val="22"/>
        </w:rPr>
        <w:t>im. Stanisława Staszica w Krakowie</w:t>
      </w:r>
    </w:p>
    <w:p w14:paraId="54410552" w14:textId="77777777" w:rsidR="00FB7F50" w:rsidRPr="002245BE" w:rsidRDefault="005C57A5" w:rsidP="00FB7F50">
      <w:pPr>
        <w:spacing w:after="40"/>
        <w:rPr>
          <w:b/>
          <w:bCs/>
          <w:sz w:val="22"/>
          <w:szCs w:val="22"/>
        </w:rPr>
      </w:pPr>
      <w:r w:rsidRPr="005C57A5">
        <w:rPr>
          <w:b/>
          <w:bCs/>
          <w:sz w:val="22"/>
          <w:szCs w:val="22"/>
        </w:rPr>
        <w:t>Dział Zamówień Publicznych</w:t>
      </w:r>
    </w:p>
    <w:p w14:paraId="5D75F47A" w14:textId="77777777" w:rsidR="00FB7F50" w:rsidRPr="002245BE" w:rsidRDefault="005C57A5" w:rsidP="00FB7F50">
      <w:pPr>
        <w:rPr>
          <w:sz w:val="22"/>
          <w:szCs w:val="22"/>
        </w:rPr>
      </w:pPr>
      <w:r w:rsidRPr="005C57A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57A5">
        <w:rPr>
          <w:sz w:val="22"/>
          <w:szCs w:val="22"/>
        </w:rPr>
        <w:t>30</w:t>
      </w:r>
    </w:p>
    <w:p w14:paraId="1130D66C" w14:textId="77777777" w:rsidR="00FB7F50" w:rsidRPr="002245BE" w:rsidRDefault="005C57A5" w:rsidP="00FB7F50">
      <w:pPr>
        <w:rPr>
          <w:sz w:val="22"/>
          <w:szCs w:val="22"/>
        </w:rPr>
      </w:pPr>
      <w:r w:rsidRPr="005C57A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57A5">
        <w:rPr>
          <w:sz w:val="22"/>
          <w:szCs w:val="22"/>
        </w:rPr>
        <w:t>Kraków</w:t>
      </w:r>
    </w:p>
    <w:p w14:paraId="199EA88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6B32A5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C57A5" w:rsidRPr="00607F9B" w14:paraId="10991B88" w14:textId="77777777" w:rsidTr="00C01967">
        <w:trPr>
          <w:trHeight w:val="638"/>
        </w:trPr>
        <w:tc>
          <w:tcPr>
            <w:tcW w:w="959" w:type="dxa"/>
            <w:shd w:val="clear" w:color="auto" w:fill="auto"/>
          </w:tcPr>
          <w:p w14:paraId="526C1E67" w14:textId="77777777" w:rsidR="005C57A5" w:rsidRPr="00607F9B" w:rsidRDefault="005C57A5" w:rsidP="00C019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D72452" w14:textId="774FE967" w:rsidR="005C57A5" w:rsidRPr="00607F9B" w:rsidRDefault="005C57A5" w:rsidP="00C019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57A5">
              <w:rPr>
                <w:sz w:val="22"/>
                <w:szCs w:val="22"/>
              </w:rPr>
              <w:t>podstawowy</w:t>
            </w:r>
            <w:r w:rsidR="00BB7411">
              <w:rPr>
                <w:sz w:val="22"/>
                <w:szCs w:val="22"/>
              </w:rPr>
              <w:t>m</w:t>
            </w:r>
            <w:r w:rsidRPr="005C57A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C57A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57A5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57A5">
              <w:rPr>
                <w:b/>
                <w:sz w:val="22"/>
                <w:szCs w:val="22"/>
              </w:rPr>
              <w:t>KC-zp.272-573/23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CC1FDA8" w14:textId="1EF84EC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bookmarkStart w:id="1" w:name="_Hlk146700181"/>
      <w:r w:rsidR="00BB7411" w:rsidRPr="0045526A">
        <w:rPr>
          <w:sz w:val="22"/>
          <w:szCs w:val="22"/>
        </w:rPr>
        <w:t>Dz. U.  z 2023 r. poz. 1605 - j.t.</w:t>
      </w:r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57A5" w14:paraId="39816462" w14:textId="77777777" w:rsidTr="00C01967">
        <w:trPr>
          <w:cantSplit/>
        </w:trPr>
        <w:tc>
          <w:tcPr>
            <w:tcW w:w="10150" w:type="dxa"/>
          </w:tcPr>
          <w:p w14:paraId="192CFA4A" w14:textId="77777777" w:rsidR="005C57A5" w:rsidRPr="00D26ED6" w:rsidRDefault="005C57A5" w:rsidP="00C0196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57A5">
              <w:rPr>
                <w:b/>
                <w:sz w:val="22"/>
                <w:szCs w:val="22"/>
              </w:rPr>
              <w:t xml:space="preserve">CEZAR Cezary </w:t>
            </w:r>
            <w:proofErr w:type="spellStart"/>
            <w:r w:rsidRPr="005C57A5">
              <w:rPr>
                <w:b/>
                <w:sz w:val="22"/>
                <w:szCs w:val="22"/>
              </w:rPr>
              <w:t>Machnio</w:t>
            </w:r>
            <w:proofErr w:type="spellEnd"/>
            <w:r w:rsidRPr="005C57A5">
              <w:rPr>
                <w:b/>
                <w:sz w:val="22"/>
                <w:szCs w:val="22"/>
              </w:rPr>
              <w:t xml:space="preserve"> i Piotr Gębka Sp. z o. o.</w:t>
            </w:r>
          </w:p>
          <w:p w14:paraId="6D8A9DB4" w14:textId="77777777" w:rsidR="005C57A5" w:rsidRPr="009F0E5C" w:rsidRDefault="005C57A5" w:rsidP="00C01967">
            <w:pPr>
              <w:jc w:val="both"/>
              <w:rPr>
                <w:bCs/>
                <w:sz w:val="22"/>
                <w:szCs w:val="22"/>
              </w:rPr>
            </w:pPr>
            <w:r w:rsidRPr="005C57A5">
              <w:rPr>
                <w:bCs/>
                <w:sz w:val="22"/>
                <w:szCs w:val="22"/>
              </w:rPr>
              <w:t>ul. Wolność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57A5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C57A5">
              <w:rPr>
                <w:bCs/>
                <w:sz w:val="22"/>
                <w:szCs w:val="22"/>
              </w:rPr>
              <w:t>/4</w:t>
            </w:r>
          </w:p>
          <w:p w14:paraId="79D104C3" w14:textId="77777777" w:rsidR="005C57A5" w:rsidRPr="009F0E5C" w:rsidRDefault="005C57A5" w:rsidP="00C01967">
            <w:pPr>
              <w:jc w:val="both"/>
              <w:rPr>
                <w:bCs/>
                <w:sz w:val="22"/>
                <w:szCs w:val="22"/>
              </w:rPr>
            </w:pPr>
            <w:r w:rsidRPr="005C57A5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57A5">
              <w:rPr>
                <w:bCs/>
                <w:sz w:val="22"/>
                <w:szCs w:val="22"/>
              </w:rPr>
              <w:t>Radom</w:t>
            </w:r>
          </w:p>
          <w:p w14:paraId="62B0AF23" w14:textId="77777777" w:rsidR="005C57A5" w:rsidRPr="00D26ED6" w:rsidRDefault="005C57A5" w:rsidP="00C0196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3BCD20" w14:textId="7311227E" w:rsidR="005C57A5" w:rsidRPr="00D26ED6" w:rsidRDefault="005C57A5" w:rsidP="00C0196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C57A5">
              <w:rPr>
                <w:sz w:val="22"/>
                <w:szCs w:val="22"/>
              </w:rPr>
              <w:t xml:space="preserve">Dostawa </w:t>
            </w:r>
            <w:r w:rsidR="00BB7411" w:rsidRPr="005C57A5">
              <w:rPr>
                <w:sz w:val="22"/>
                <w:szCs w:val="22"/>
              </w:rPr>
              <w:t>części</w:t>
            </w:r>
            <w:r w:rsidRPr="005C57A5">
              <w:rPr>
                <w:sz w:val="22"/>
                <w:szCs w:val="22"/>
              </w:rPr>
              <w:t xml:space="preserve">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C57A5">
              <w:rPr>
                <w:b/>
                <w:sz w:val="22"/>
                <w:szCs w:val="22"/>
              </w:rPr>
              <w:t>33 351.45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438FE52" w14:textId="77777777" w:rsidR="005C57A5" w:rsidRDefault="005C57A5" w:rsidP="00C0196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3F4E03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D60DED2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44A64F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50F258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1206E4F" w14:textId="77777777" w:rsidR="002B6761" w:rsidRPr="008567C7" w:rsidRDefault="005C57A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434AF9C" w14:textId="77777777" w:rsidR="002B6761" w:rsidRPr="008567C7" w:rsidRDefault="005C57A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74419E2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45D3E0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82034F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69D56C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D15EE3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C57A5" w:rsidRPr="008567C7" w14:paraId="347DB96A" w14:textId="77777777" w:rsidTr="00C01967">
        <w:tc>
          <w:tcPr>
            <w:tcW w:w="709" w:type="dxa"/>
            <w:vAlign w:val="center"/>
          </w:tcPr>
          <w:p w14:paraId="5850D729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05B1491" w14:textId="77777777" w:rsidR="005C57A5" w:rsidRPr="002B6761" w:rsidRDefault="005C57A5" w:rsidP="00C019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3130BBE5" w14:textId="77777777" w:rsidR="005C57A5" w:rsidRPr="008567C7" w:rsidRDefault="005C57A5" w:rsidP="00C019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35A50307" w14:textId="77777777" w:rsidR="005C57A5" w:rsidRPr="001B7815" w:rsidRDefault="005C57A5" w:rsidP="00C019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1671FE49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E34E8B9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ED0CF82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B580F2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D20B223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A5EA3AF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BA4889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C57A5" w:rsidRPr="008567C7" w14:paraId="419D858C" w14:textId="77777777" w:rsidTr="00C01967">
        <w:tc>
          <w:tcPr>
            <w:tcW w:w="709" w:type="dxa"/>
            <w:vAlign w:val="center"/>
          </w:tcPr>
          <w:p w14:paraId="563EE4E8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45E08A79" w14:textId="77777777" w:rsidR="005C57A5" w:rsidRPr="002B6761" w:rsidRDefault="005C57A5" w:rsidP="00C019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>Compnor</w:t>
            </w:r>
            <w:proofErr w:type="spellEnd"/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Miłosława Lechowska</w:t>
            </w:r>
          </w:p>
          <w:p w14:paraId="522D16E7" w14:textId="77777777" w:rsidR="005C57A5" w:rsidRPr="008567C7" w:rsidRDefault="005C57A5" w:rsidP="00C019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Owsiana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26D478AE" w14:textId="77777777" w:rsidR="005C57A5" w:rsidRPr="001B7815" w:rsidRDefault="005C57A5" w:rsidP="00C019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61-666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4026801B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59,11</w:t>
            </w:r>
          </w:p>
        </w:tc>
        <w:tc>
          <w:tcPr>
            <w:tcW w:w="1134" w:type="dxa"/>
            <w:vAlign w:val="center"/>
          </w:tcPr>
          <w:p w14:paraId="200D5DEF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BD9504C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AEA4F79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F7A2F6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336E38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C180C51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99,11</w:t>
            </w:r>
          </w:p>
        </w:tc>
      </w:tr>
      <w:tr w:rsidR="005C57A5" w:rsidRPr="008567C7" w14:paraId="6F69FE38" w14:textId="77777777" w:rsidTr="00C01967">
        <w:tc>
          <w:tcPr>
            <w:tcW w:w="709" w:type="dxa"/>
            <w:vAlign w:val="center"/>
          </w:tcPr>
          <w:p w14:paraId="53192B18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7970C64" w14:textId="77777777" w:rsidR="005C57A5" w:rsidRPr="002B6761" w:rsidRDefault="005C57A5" w:rsidP="00C019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48C3158B" w14:textId="77777777" w:rsidR="005C57A5" w:rsidRPr="008567C7" w:rsidRDefault="005C57A5" w:rsidP="00C019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1E5EB1" w14:textId="77777777" w:rsidR="005C57A5" w:rsidRPr="001B7815" w:rsidRDefault="005C57A5" w:rsidP="00C019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Wrzaąsowice</w:t>
            </w:r>
            <w:proofErr w:type="spellEnd"/>
          </w:p>
        </w:tc>
        <w:tc>
          <w:tcPr>
            <w:tcW w:w="1134" w:type="dxa"/>
            <w:vAlign w:val="center"/>
          </w:tcPr>
          <w:p w14:paraId="4B23AD67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58,95</w:t>
            </w:r>
          </w:p>
        </w:tc>
        <w:tc>
          <w:tcPr>
            <w:tcW w:w="1134" w:type="dxa"/>
            <w:vAlign w:val="center"/>
          </w:tcPr>
          <w:p w14:paraId="32C0210F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FC111B9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CD18E71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E5273A6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C2B5EAE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6DBF59A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98,95</w:t>
            </w:r>
          </w:p>
        </w:tc>
      </w:tr>
      <w:tr w:rsidR="005C57A5" w:rsidRPr="008567C7" w14:paraId="7FD242AF" w14:textId="77777777" w:rsidTr="00C01967">
        <w:tc>
          <w:tcPr>
            <w:tcW w:w="709" w:type="dxa"/>
            <w:vAlign w:val="center"/>
          </w:tcPr>
          <w:p w14:paraId="504A8C20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56EE831D" w14:textId="77777777" w:rsidR="005C57A5" w:rsidRPr="002B6761" w:rsidRDefault="005C57A5" w:rsidP="00C019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</w:t>
            </w:r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J. Strykowski, S. Miazga</w:t>
            </w:r>
          </w:p>
          <w:p w14:paraId="1728C10F" w14:textId="77777777" w:rsidR="005C57A5" w:rsidRPr="008567C7" w:rsidRDefault="005C57A5" w:rsidP="00C019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18327E8" w14:textId="77777777" w:rsidR="005C57A5" w:rsidRPr="001B7815" w:rsidRDefault="005C57A5" w:rsidP="00C019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6F9E9F62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57,84</w:t>
            </w:r>
          </w:p>
        </w:tc>
        <w:tc>
          <w:tcPr>
            <w:tcW w:w="1134" w:type="dxa"/>
            <w:vAlign w:val="center"/>
          </w:tcPr>
          <w:p w14:paraId="335563F8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DE8F430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ECC023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93CB5E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DEDA805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1539D9D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97,84</w:t>
            </w:r>
          </w:p>
        </w:tc>
      </w:tr>
      <w:tr w:rsidR="005C57A5" w:rsidRPr="008567C7" w14:paraId="246239CD" w14:textId="77777777" w:rsidTr="00C01967">
        <w:tc>
          <w:tcPr>
            <w:tcW w:w="709" w:type="dxa"/>
            <w:vAlign w:val="center"/>
          </w:tcPr>
          <w:p w14:paraId="40552BB0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E79C48C" w14:textId="77777777" w:rsidR="005C57A5" w:rsidRPr="002B6761" w:rsidRDefault="005C57A5" w:rsidP="00C019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075FEE2" w14:textId="77777777" w:rsidR="005C57A5" w:rsidRPr="008567C7" w:rsidRDefault="005C57A5" w:rsidP="00C019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BFFDA5" w14:textId="77777777" w:rsidR="005C57A5" w:rsidRPr="001B7815" w:rsidRDefault="005C57A5" w:rsidP="00C019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57258BE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55,66</w:t>
            </w:r>
          </w:p>
        </w:tc>
        <w:tc>
          <w:tcPr>
            <w:tcW w:w="1134" w:type="dxa"/>
            <w:vAlign w:val="center"/>
          </w:tcPr>
          <w:p w14:paraId="2EC33489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1C33880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5B39FB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CBFD7F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BC8A42A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B4EAD7C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95,66</w:t>
            </w:r>
          </w:p>
        </w:tc>
      </w:tr>
      <w:tr w:rsidR="005C57A5" w:rsidRPr="008567C7" w14:paraId="386D0E38" w14:textId="77777777" w:rsidTr="00C01967">
        <w:tc>
          <w:tcPr>
            <w:tcW w:w="709" w:type="dxa"/>
            <w:vAlign w:val="center"/>
          </w:tcPr>
          <w:p w14:paraId="67503973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0BB8D1AA" w14:textId="77777777" w:rsidR="005C57A5" w:rsidRPr="002B6761" w:rsidRDefault="005C57A5" w:rsidP="00C019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>Optiserw</w:t>
            </w:r>
            <w:proofErr w:type="spellEnd"/>
            <w:r w:rsidRPr="005C57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Kraków Jarosław Pogwizd</w:t>
            </w:r>
          </w:p>
          <w:p w14:paraId="4C5014EA" w14:textId="77777777" w:rsidR="005C57A5" w:rsidRPr="008567C7" w:rsidRDefault="005C57A5" w:rsidP="00C019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Królowej Jadwigi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3F2AA7" w14:textId="77777777" w:rsidR="005C57A5" w:rsidRPr="001B7815" w:rsidRDefault="005C57A5" w:rsidP="00C019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7A5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134" w:type="dxa"/>
            <w:vAlign w:val="center"/>
          </w:tcPr>
          <w:p w14:paraId="0D5413C0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54,25</w:t>
            </w:r>
          </w:p>
        </w:tc>
        <w:tc>
          <w:tcPr>
            <w:tcW w:w="1134" w:type="dxa"/>
            <w:vAlign w:val="center"/>
          </w:tcPr>
          <w:p w14:paraId="6D866060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72C227B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33C032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610D24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D41E2CA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3A62884" w14:textId="77777777" w:rsidR="005C57A5" w:rsidRPr="008567C7" w:rsidRDefault="005C57A5" w:rsidP="00C01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7A5">
              <w:rPr>
                <w:rFonts w:ascii="Times New Roman" w:hAnsi="Times New Roman" w:cs="Times New Roman"/>
                <w:sz w:val="18"/>
                <w:szCs w:val="18"/>
              </w:rPr>
              <w:t xml:space="preserve">  94,25</w:t>
            </w:r>
          </w:p>
        </w:tc>
      </w:tr>
    </w:tbl>
    <w:p w14:paraId="4AC7520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E36E25A" w14:textId="77777777" w:rsidR="0091377F" w:rsidRDefault="0091377F" w:rsidP="0091377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 zostały odrzucone: nie dotyczy</w:t>
      </w:r>
    </w:p>
    <w:p w14:paraId="5BA2047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19359F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72BAE" w14:textId="77777777" w:rsidR="00306E87" w:rsidRDefault="00306E87">
      <w:r>
        <w:separator/>
      </w:r>
    </w:p>
  </w:endnote>
  <w:endnote w:type="continuationSeparator" w:id="0">
    <w:p w14:paraId="2563084A" w14:textId="77777777" w:rsidR="00306E87" w:rsidRDefault="00306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F035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98D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DE53A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3D277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CCC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8CA6C" w14:textId="77777777" w:rsidR="00306E87" w:rsidRDefault="00306E87">
      <w:r>
        <w:separator/>
      </w:r>
    </w:p>
  </w:footnote>
  <w:footnote w:type="continuationSeparator" w:id="0">
    <w:p w14:paraId="046EFDDE" w14:textId="77777777" w:rsidR="00306E87" w:rsidRDefault="00306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93BD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9881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705C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E8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6E8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57A5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377F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7411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0D63E"/>
  <w15:chartTrackingRefBased/>
  <w15:docId w15:val="{C6EA7CFA-55CE-4EF2-A1F9-6DB1A9096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1899-12-31T23:00:00Z</cp:lastPrinted>
  <dcterms:created xsi:type="dcterms:W3CDTF">2023-10-11T13:24:00Z</dcterms:created>
  <dcterms:modified xsi:type="dcterms:W3CDTF">2023-10-11T13:24:00Z</dcterms:modified>
</cp:coreProperties>
</file>