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968A7" w:rsidP="006E32AA">
      <w:pPr>
        <w:spacing w:after="240"/>
        <w:jc w:val="right"/>
        <w:rPr>
          <w:sz w:val="22"/>
          <w:szCs w:val="22"/>
        </w:rPr>
      </w:pPr>
      <w:bookmarkStart w:id="0" w:name="_Hlk53520193"/>
      <w:r w:rsidRPr="004968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68A7">
        <w:rPr>
          <w:sz w:val="22"/>
          <w:szCs w:val="22"/>
        </w:rPr>
        <w:t>2023-10-18</w:t>
      </w:r>
    </w:p>
    <w:p w:rsidR="004968A7" w:rsidRPr="004968A7" w:rsidRDefault="004968A7" w:rsidP="00FB7F50">
      <w:pPr>
        <w:spacing w:after="40"/>
        <w:rPr>
          <w:b/>
          <w:bCs/>
          <w:sz w:val="22"/>
          <w:szCs w:val="22"/>
        </w:rPr>
      </w:pPr>
      <w:r w:rsidRPr="004968A7">
        <w:rPr>
          <w:b/>
          <w:bCs/>
          <w:sz w:val="22"/>
          <w:szCs w:val="22"/>
        </w:rPr>
        <w:t>Akademia Górniczo - Hutnicza</w:t>
      </w:r>
    </w:p>
    <w:p w:rsidR="004968A7" w:rsidRPr="004968A7" w:rsidRDefault="004968A7" w:rsidP="00FB7F50">
      <w:pPr>
        <w:spacing w:after="40"/>
        <w:rPr>
          <w:b/>
          <w:bCs/>
          <w:sz w:val="22"/>
          <w:szCs w:val="22"/>
        </w:rPr>
      </w:pPr>
      <w:r w:rsidRPr="004968A7">
        <w:rPr>
          <w:b/>
          <w:bCs/>
          <w:sz w:val="22"/>
          <w:szCs w:val="22"/>
        </w:rPr>
        <w:t>im. Stanisława Staszica w Krakowie</w:t>
      </w:r>
    </w:p>
    <w:p w:rsidR="00FB7F50" w:rsidRPr="002245BE" w:rsidRDefault="004968A7" w:rsidP="00FB7F50">
      <w:pPr>
        <w:spacing w:after="40"/>
        <w:rPr>
          <w:b/>
          <w:bCs/>
          <w:sz w:val="22"/>
          <w:szCs w:val="22"/>
        </w:rPr>
      </w:pPr>
      <w:r w:rsidRPr="004968A7">
        <w:rPr>
          <w:b/>
          <w:bCs/>
          <w:sz w:val="22"/>
          <w:szCs w:val="22"/>
        </w:rPr>
        <w:t>Dział Zamówień Publicznych</w:t>
      </w:r>
    </w:p>
    <w:p w:rsidR="00FB7F50" w:rsidRPr="002245BE" w:rsidRDefault="004968A7" w:rsidP="00FB7F50">
      <w:pPr>
        <w:rPr>
          <w:sz w:val="22"/>
          <w:szCs w:val="22"/>
        </w:rPr>
      </w:pPr>
      <w:r w:rsidRPr="004968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968A7">
        <w:rPr>
          <w:sz w:val="22"/>
          <w:szCs w:val="22"/>
        </w:rPr>
        <w:t>30</w:t>
      </w:r>
    </w:p>
    <w:p w:rsidR="00FB7F50" w:rsidRPr="002245BE" w:rsidRDefault="004968A7" w:rsidP="00FB7F50">
      <w:pPr>
        <w:rPr>
          <w:sz w:val="22"/>
          <w:szCs w:val="22"/>
        </w:rPr>
      </w:pPr>
      <w:r w:rsidRPr="004968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968A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68A7" w:rsidRPr="00607F9B" w:rsidTr="008D10DA">
        <w:trPr>
          <w:trHeight w:val="638"/>
        </w:trPr>
        <w:tc>
          <w:tcPr>
            <w:tcW w:w="959" w:type="dxa"/>
            <w:shd w:val="clear" w:color="auto" w:fill="auto"/>
          </w:tcPr>
          <w:p w:rsidR="004968A7" w:rsidRPr="00607F9B" w:rsidRDefault="004968A7" w:rsidP="008D10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68A7" w:rsidRPr="00607F9B" w:rsidRDefault="004968A7" w:rsidP="008D10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968A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68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68A7">
              <w:rPr>
                <w:b/>
                <w:bCs/>
                <w:sz w:val="22"/>
                <w:szCs w:val="22"/>
              </w:rPr>
              <w:t>Budowa pochylni dla osób z niepełnosprawnościami przy wejściu głównym do budynku domu studenckiego I DS "Alfa" przy ul. Reymonta 17 w Krakowie KC-zp.272-506/23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68A7">
              <w:rPr>
                <w:b/>
                <w:sz w:val="22"/>
                <w:szCs w:val="22"/>
              </w:rPr>
              <w:t>KC-zp.272-506/23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68A7" w:rsidTr="008D10DA">
        <w:trPr>
          <w:cantSplit/>
        </w:trPr>
        <w:tc>
          <w:tcPr>
            <w:tcW w:w="10150" w:type="dxa"/>
          </w:tcPr>
          <w:p w:rsidR="004968A7" w:rsidRPr="00D26ED6" w:rsidRDefault="004968A7" w:rsidP="008D10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968A7">
              <w:rPr>
                <w:b/>
                <w:sz w:val="22"/>
                <w:szCs w:val="22"/>
              </w:rPr>
              <w:t>Montero Sp. z o.o.</w:t>
            </w:r>
          </w:p>
          <w:p w:rsidR="004968A7" w:rsidRPr="009F0E5C" w:rsidRDefault="004968A7" w:rsidP="008D10DA">
            <w:pPr>
              <w:jc w:val="both"/>
              <w:rPr>
                <w:bCs/>
                <w:sz w:val="22"/>
                <w:szCs w:val="22"/>
              </w:rPr>
            </w:pPr>
            <w:r w:rsidRPr="004968A7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8A7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968A7">
              <w:rPr>
                <w:bCs/>
                <w:sz w:val="22"/>
                <w:szCs w:val="22"/>
              </w:rPr>
              <w:t>/23</w:t>
            </w:r>
          </w:p>
          <w:p w:rsidR="004968A7" w:rsidRPr="009F0E5C" w:rsidRDefault="004968A7" w:rsidP="008D10DA">
            <w:pPr>
              <w:jc w:val="both"/>
              <w:rPr>
                <w:bCs/>
                <w:sz w:val="22"/>
                <w:szCs w:val="22"/>
              </w:rPr>
            </w:pPr>
            <w:r w:rsidRPr="004968A7">
              <w:rPr>
                <w:bCs/>
                <w:sz w:val="22"/>
                <w:szCs w:val="22"/>
              </w:rPr>
              <w:t>31-422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8A7">
              <w:rPr>
                <w:bCs/>
                <w:sz w:val="22"/>
                <w:szCs w:val="22"/>
              </w:rPr>
              <w:t>Kraków</w:t>
            </w:r>
          </w:p>
          <w:p w:rsidR="004968A7" w:rsidRPr="00D26ED6" w:rsidRDefault="004968A7" w:rsidP="008D10D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968A7" w:rsidRPr="00D26ED6" w:rsidRDefault="004968A7" w:rsidP="008D10D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68A7">
              <w:rPr>
                <w:sz w:val="22"/>
                <w:szCs w:val="22"/>
              </w:rPr>
              <w:t>Budowa pochylni dla osób z niepełnosprawnościami przy wejściu głównym do budynku domu studenckiego I DS "Alfa" przy ul. Reymonta 17 w Krakowie KC-zp.272-506/23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68A7">
              <w:rPr>
                <w:b/>
                <w:sz w:val="22"/>
                <w:szCs w:val="22"/>
              </w:rPr>
              <w:t>346 223.80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968A7" w:rsidRDefault="004968A7" w:rsidP="008D10D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418"/>
        <w:gridCol w:w="2268"/>
        <w:gridCol w:w="1843"/>
      </w:tblGrid>
      <w:tr w:rsidR="006E32AA" w:rsidRPr="008567C7" w:rsidTr="006E32AA">
        <w:trPr>
          <w:trHeight w:val="510"/>
        </w:trPr>
        <w:tc>
          <w:tcPr>
            <w:tcW w:w="709" w:type="dxa"/>
            <w:vAlign w:val="center"/>
          </w:tcPr>
          <w:p w:rsidR="006E32AA" w:rsidRPr="008567C7" w:rsidRDefault="006E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6E32AA" w:rsidRPr="008567C7" w:rsidRDefault="006E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6E32AA" w:rsidRPr="008567C7" w:rsidRDefault="006E32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6E32AA" w:rsidRPr="008567C7" w:rsidRDefault="006E32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:rsidR="006E32AA" w:rsidRPr="008567C7" w:rsidRDefault="006E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32AA" w:rsidRPr="008567C7" w:rsidTr="006E32AA">
        <w:tc>
          <w:tcPr>
            <w:tcW w:w="709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6E32AA" w:rsidRPr="002B6761" w:rsidRDefault="006E32AA" w:rsidP="008D10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/>
                <w:sz w:val="18"/>
                <w:szCs w:val="18"/>
              </w:rPr>
              <w:t>Montero Sp. z o.o.</w:t>
            </w:r>
          </w:p>
          <w:p w:rsidR="006E32AA" w:rsidRPr="008567C7" w:rsidRDefault="006E32AA" w:rsidP="008D10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6E32AA" w:rsidRPr="001B7815" w:rsidRDefault="006E32AA" w:rsidP="008D10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31-422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E32AA" w:rsidRPr="008567C7" w:rsidTr="006E32AA">
        <w:tc>
          <w:tcPr>
            <w:tcW w:w="709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C038E8" w:rsidRDefault="00C038E8" w:rsidP="00C038E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5413DC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5413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</w:t>
            </w:r>
          </w:p>
          <w:p w:rsidR="00C038E8" w:rsidRPr="002B6761" w:rsidRDefault="00C038E8" w:rsidP="00C038E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2K Budownictwo sp. z o.o. sp.k.</w:t>
            </w:r>
          </w:p>
          <w:p w:rsidR="006E32AA" w:rsidRPr="008567C7" w:rsidRDefault="006E32AA" w:rsidP="008D10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2" w:name="_GoBack"/>
            <w:bookmarkEnd w:id="2"/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32AA" w:rsidRPr="001B7815" w:rsidRDefault="006E32AA" w:rsidP="008D10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41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57,35</w:t>
            </w:r>
          </w:p>
        </w:tc>
        <w:tc>
          <w:tcPr>
            <w:tcW w:w="226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97,35</w:t>
            </w:r>
          </w:p>
        </w:tc>
      </w:tr>
      <w:tr w:rsidR="006E32AA" w:rsidRPr="008567C7" w:rsidTr="006E32AA">
        <w:tc>
          <w:tcPr>
            <w:tcW w:w="709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6E32AA" w:rsidRPr="002B6761" w:rsidRDefault="006E32AA" w:rsidP="008D10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:rsidR="006E32AA" w:rsidRPr="008567C7" w:rsidRDefault="006E32AA" w:rsidP="008D10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32AA" w:rsidRPr="001B7815" w:rsidRDefault="006E32AA" w:rsidP="008D10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141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54,71</w:t>
            </w:r>
          </w:p>
        </w:tc>
        <w:tc>
          <w:tcPr>
            <w:tcW w:w="226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94,71</w:t>
            </w:r>
          </w:p>
        </w:tc>
      </w:tr>
      <w:tr w:rsidR="006E32AA" w:rsidRPr="008567C7" w:rsidTr="006E32AA">
        <w:tc>
          <w:tcPr>
            <w:tcW w:w="709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6E32AA" w:rsidRPr="002B6761" w:rsidRDefault="006E32AA" w:rsidP="008D10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6E32AA" w:rsidRPr="008567C7" w:rsidRDefault="006E32AA" w:rsidP="008D10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32AA" w:rsidRPr="001B7815" w:rsidRDefault="006E32AA" w:rsidP="008D10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8A7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41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45,13</w:t>
            </w:r>
          </w:p>
        </w:tc>
        <w:tc>
          <w:tcPr>
            <w:tcW w:w="2268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E32AA" w:rsidRPr="008567C7" w:rsidRDefault="006E32AA" w:rsidP="008D10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8A7">
              <w:rPr>
                <w:rFonts w:ascii="Times New Roman" w:hAnsi="Times New Roman" w:cs="Times New Roman"/>
                <w:sz w:val="18"/>
                <w:szCs w:val="18"/>
              </w:rPr>
              <w:t xml:space="preserve">  85,13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B22" w:rsidRDefault="00B00B22">
      <w:r>
        <w:separator/>
      </w:r>
    </w:p>
  </w:endnote>
  <w:endnote w:type="continuationSeparator" w:id="0">
    <w:p w:rsidR="00B00B22" w:rsidRDefault="00B0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B22" w:rsidRDefault="00B00B22">
      <w:r>
        <w:separator/>
      </w:r>
    </w:p>
  </w:footnote>
  <w:footnote w:type="continuationSeparator" w:id="0">
    <w:p w:rsidR="00B00B22" w:rsidRDefault="00B00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B2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968A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32A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0B22"/>
    <w:rsid w:val="00B32D12"/>
    <w:rsid w:val="00B464D3"/>
    <w:rsid w:val="00B8185B"/>
    <w:rsid w:val="00BD2174"/>
    <w:rsid w:val="00C038E8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FB529-5C82-459C-A817-D9EC9FF2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968A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258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2023-10-18T04:52:00Z</dcterms:created>
  <dcterms:modified xsi:type="dcterms:W3CDTF">2023-10-18T04:56:00Z</dcterms:modified>
</cp:coreProperties>
</file>