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180FE55" w14:textId="77777777" w:rsidR="00B538EA" w:rsidRDefault="00B538EA" w:rsidP="005741C5">
      <w:pPr>
        <w:widowControl w:val="0"/>
        <w:adjustRightInd w:val="0"/>
        <w:jc w:val="both"/>
        <w:textAlignment w:val="baseline"/>
        <w:rPr>
          <w:b/>
        </w:rPr>
      </w:pPr>
      <w:r w:rsidRPr="00B538EA">
        <w:rPr>
          <w:b/>
        </w:rPr>
        <w:t xml:space="preserve">Dostawa 8 szt. komputerów </w:t>
      </w:r>
      <w:proofErr w:type="spellStart"/>
      <w:r w:rsidRPr="00B538EA">
        <w:rPr>
          <w:b/>
        </w:rPr>
        <w:t>all</w:t>
      </w:r>
      <w:proofErr w:type="spellEnd"/>
      <w:r w:rsidRPr="00B538EA">
        <w:rPr>
          <w:b/>
        </w:rPr>
        <w:t xml:space="preserve"> in on</w:t>
      </w:r>
      <w:bookmarkStart w:id="0" w:name="_GoBack"/>
      <w:bookmarkEnd w:id="0"/>
      <w:r w:rsidRPr="00B538EA">
        <w:rPr>
          <w:b/>
        </w:rPr>
        <w:t>e - KC-zp.272-502/23</w:t>
      </w:r>
    </w:p>
    <w:p w14:paraId="267FC426" w14:textId="0032A21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4E9C8DC3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3A35A794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FD2E2" w14:textId="77777777" w:rsidR="00AD51F3" w:rsidRDefault="00AD51F3">
      <w:pPr>
        <w:spacing w:after="0" w:line="240" w:lineRule="auto"/>
      </w:pPr>
      <w:r>
        <w:separator/>
      </w:r>
    </w:p>
  </w:endnote>
  <w:endnote w:type="continuationSeparator" w:id="0">
    <w:p w14:paraId="44521758" w14:textId="77777777" w:rsidR="00AD51F3" w:rsidRDefault="00AD5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E0C97" w14:textId="77777777" w:rsidR="00D6567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D6567B" w:rsidRDefault="00D6567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63AC9" w14:textId="77777777" w:rsidR="00D6567B" w:rsidRDefault="00D6567B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D6567B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D6567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765032" w14:textId="77777777" w:rsidR="00AD51F3" w:rsidRDefault="00AD51F3">
      <w:pPr>
        <w:spacing w:after="0" w:line="240" w:lineRule="auto"/>
      </w:pPr>
      <w:r>
        <w:separator/>
      </w:r>
    </w:p>
  </w:footnote>
  <w:footnote w:type="continuationSeparator" w:id="0">
    <w:p w14:paraId="42170FD0" w14:textId="77777777" w:rsidR="00AD51F3" w:rsidRDefault="00AD51F3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43E9B" w14:textId="4A183890" w:rsidR="00D6567B" w:rsidRDefault="00D6567B" w:rsidP="00D6567B">
    <w:pPr>
      <w:pStyle w:val="Gwka"/>
      <w:tabs>
        <w:tab w:val="left" w:pos="6525"/>
      </w:tabs>
      <w:jc w:val="center"/>
      <w:rPr>
        <w:sz w:val="22"/>
        <w:szCs w:val="22"/>
        <w:lang w:eastAsia="pl-PL"/>
      </w:rPr>
    </w:pPr>
    <w:r>
      <w:rPr>
        <w:sz w:val="22"/>
        <w:szCs w:val="22"/>
        <w:lang w:eastAsia="pl-PL"/>
      </w:rPr>
      <w:t xml:space="preserve">            </w:t>
    </w:r>
  </w:p>
  <w:p w14:paraId="00A8971E" w14:textId="77777777" w:rsidR="00D6567B" w:rsidRPr="00D6567B" w:rsidRDefault="00D6567B" w:rsidP="00D656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35A8D"/>
    <w:rsid w:val="00167567"/>
    <w:rsid w:val="001C066F"/>
    <w:rsid w:val="001F4E82"/>
    <w:rsid w:val="00237270"/>
    <w:rsid w:val="00285E58"/>
    <w:rsid w:val="003D1274"/>
    <w:rsid w:val="00430A9F"/>
    <w:rsid w:val="00440F6F"/>
    <w:rsid w:val="00506283"/>
    <w:rsid w:val="005741C5"/>
    <w:rsid w:val="005E5BD1"/>
    <w:rsid w:val="005F2E7C"/>
    <w:rsid w:val="00623F70"/>
    <w:rsid w:val="006C706A"/>
    <w:rsid w:val="00705C2A"/>
    <w:rsid w:val="00927537"/>
    <w:rsid w:val="0093180B"/>
    <w:rsid w:val="00A0735B"/>
    <w:rsid w:val="00AA38F3"/>
    <w:rsid w:val="00AD51F3"/>
    <w:rsid w:val="00B538EA"/>
    <w:rsid w:val="00BC579B"/>
    <w:rsid w:val="00C80027"/>
    <w:rsid w:val="00D137A1"/>
    <w:rsid w:val="00D6567B"/>
    <w:rsid w:val="00D70839"/>
    <w:rsid w:val="00E32780"/>
    <w:rsid w:val="00E66DB4"/>
    <w:rsid w:val="00E67EFE"/>
    <w:rsid w:val="00F16B4A"/>
    <w:rsid w:val="00F85EA7"/>
    <w:rsid w:val="00FA391E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D6567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3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36646-C20C-494A-AFDF-A6B802389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Jolata Oleksy</cp:lastModifiedBy>
  <cp:revision>2</cp:revision>
  <cp:lastPrinted>2023-10-05T10:23:00Z</cp:lastPrinted>
  <dcterms:created xsi:type="dcterms:W3CDTF">2023-10-23T13:17:00Z</dcterms:created>
  <dcterms:modified xsi:type="dcterms:W3CDTF">2023-10-23T13:17:00Z</dcterms:modified>
</cp:coreProperties>
</file>