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9BEB" w14:textId="77777777" w:rsidR="00FB7F50" w:rsidRPr="002245BE" w:rsidRDefault="001F63B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63B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F63BC">
        <w:rPr>
          <w:sz w:val="22"/>
          <w:szCs w:val="22"/>
        </w:rPr>
        <w:t>2023-10-24</w:t>
      </w:r>
    </w:p>
    <w:p w14:paraId="2E8D282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84AAA06" w14:textId="77777777" w:rsidR="001F63BC" w:rsidRPr="001F63BC" w:rsidRDefault="001F63BC" w:rsidP="00FB7F50">
      <w:pPr>
        <w:spacing w:after="40"/>
        <w:rPr>
          <w:b/>
          <w:bCs/>
          <w:sz w:val="22"/>
          <w:szCs w:val="22"/>
        </w:rPr>
      </w:pPr>
      <w:r w:rsidRPr="001F63BC">
        <w:rPr>
          <w:b/>
          <w:bCs/>
          <w:sz w:val="22"/>
          <w:szCs w:val="22"/>
        </w:rPr>
        <w:t>Akademia Górniczo - Hutnicza</w:t>
      </w:r>
    </w:p>
    <w:p w14:paraId="63698F0E" w14:textId="77777777" w:rsidR="001F63BC" w:rsidRPr="001F63BC" w:rsidRDefault="001F63BC" w:rsidP="00FB7F50">
      <w:pPr>
        <w:spacing w:after="40"/>
        <w:rPr>
          <w:b/>
          <w:bCs/>
          <w:sz w:val="22"/>
          <w:szCs w:val="22"/>
        </w:rPr>
      </w:pPr>
      <w:r w:rsidRPr="001F63BC">
        <w:rPr>
          <w:b/>
          <w:bCs/>
          <w:sz w:val="22"/>
          <w:szCs w:val="22"/>
        </w:rPr>
        <w:t>im. Stanisława Staszica w Krakowie</w:t>
      </w:r>
    </w:p>
    <w:p w14:paraId="63A1F50F" w14:textId="77777777" w:rsidR="00FB7F50" w:rsidRPr="002245BE" w:rsidRDefault="001F63BC" w:rsidP="00FB7F50">
      <w:pPr>
        <w:spacing w:after="40"/>
        <w:rPr>
          <w:b/>
          <w:bCs/>
          <w:sz w:val="22"/>
          <w:szCs w:val="22"/>
        </w:rPr>
      </w:pPr>
      <w:r w:rsidRPr="001F63BC">
        <w:rPr>
          <w:b/>
          <w:bCs/>
          <w:sz w:val="22"/>
          <w:szCs w:val="22"/>
        </w:rPr>
        <w:t>Dział Zamówień Publicznych</w:t>
      </w:r>
    </w:p>
    <w:p w14:paraId="57432CA5" w14:textId="77777777" w:rsidR="00FB7F50" w:rsidRPr="002245BE" w:rsidRDefault="001F63BC" w:rsidP="00FB7F50">
      <w:pPr>
        <w:rPr>
          <w:sz w:val="22"/>
          <w:szCs w:val="22"/>
        </w:rPr>
      </w:pPr>
      <w:r w:rsidRPr="001F63B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F63BC">
        <w:rPr>
          <w:sz w:val="22"/>
          <w:szCs w:val="22"/>
        </w:rPr>
        <w:t>30</w:t>
      </w:r>
    </w:p>
    <w:p w14:paraId="47149ADF" w14:textId="77777777" w:rsidR="00FB7F50" w:rsidRPr="002245BE" w:rsidRDefault="001F63BC" w:rsidP="00FB7F50">
      <w:pPr>
        <w:rPr>
          <w:sz w:val="22"/>
          <w:szCs w:val="22"/>
        </w:rPr>
      </w:pPr>
      <w:r w:rsidRPr="001F63B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F63BC">
        <w:rPr>
          <w:sz w:val="22"/>
          <w:szCs w:val="22"/>
        </w:rPr>
        <w:t>Kraków</w:t>
      </w:r>
    </w:p>
    <w:p w14:paraId="7C862A2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0D50B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F63BC" w:rsidRPr="00607F9B" w14:paraId="10510935" w14:textId="77777777" w:rsidTr="0084226A">
        <w:trPr>
          <w:trHeight w:val="638"/>
        </w:trPr>
        <w:tc>
          <w:tcPr>
            <w:tcW w:w="959" w:type="dxa"/>
            <w:shd w:val="clear" w:color="auto" w:fill="auto"/>
          </w:tcPr>
          <w:p w14:paraId="13DEA898" w14:textId="77777777" w:rsidR="001F63BC" w:rsidRPr="00607F9B" w:rsidRDefault="001F63BC" w:rsidP="008422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F68B76" w14:textId="66397F8A" w:rsidR="001F63BC" w:rsidRPr="00607F9B" w:rsidRDefault="001F63BC" w:rsidP="008422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F63B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F63B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EF4642">
              <w:rPr>
                <w:b/>
                <w:bCs/>
                <w:sz w:val="22"/>
                <w:szCs w:val="22"/>
              </w:rPr>
              <w:t>R</w:t>
            </w:r>
            <w:r w:rsidRPr="001F63BC">
              <w:rPr>
                <w:b/>
                <w:bCs/>
                <w:sz w:val="22"/>
                <w:szCs w:val="22"/>
              </w:rPr>
              <w:t>emont schodów północnych do budynku D-13 AGH w Krakowie - KC-zp.272-562/23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FDAF9D8" w14:textId="40B63CA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EF4642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EF4642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F63BC" w14:paraId="0FB04937" w14:textId="77777777" w:rsidTr="008422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EAF80CC" w14:textId="77777777" w:rsidR="001F63BC" w:rsidRPr="00D26ED6" w:rsidRDefault="001F63BC" w:rsidP="008422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F63BC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0DED0E32" w14:textId="77777777" w:rsidR="001F63BC" w:rsidRPr="009F0E5C" w:rsidRDefault="001F63BC" w:rsidP="0084226A">
            <w:pPr>
              <w:jc w:val="both"/>
              <w:rPr>
                <w:bCs/>
                <w:sz w:val="22"/>
                <w:szCs w:val="22"/>
              </w:rPr>
            </w:pPr>
            <w:r w:rsidRPr="001F63BC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3BC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463FD9" w14:textId="77777777" w:rsidR="001F63BC" w:rsidRPr="009F0E5C" w:rsidRDefault="001F63BC" w:rsidP="0084226A">
            <w:pPr>
              <w:jc w:val="both"/>
              <w:rPr>
                <w:bCs/>
                <w:sz w:val="22"/>
                <w:szCs w:val="22"/>
              </w:rPr>
            </w:pPr>
            <w:r w:rsidRPr="001F63BC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3BC">
              <w:rPr>
                <w:bCs/>
                <w:sz w:val="22"/>
                <w:szCs w:val="22"/>
              </w:rPr>
              <w:t>Gdów</w:t>
            </w:r>
          </w:p>
          <w:p w14:paraId="540C3DB3" w14:textId="77777777" w:rsidR="001F63BC" w:rsidRPr="00D26ED6" w:rsidRDefault="001F63BC" w:rsidP="008422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A7DC02" w14:textId="77777777" w:rsidR="001F63BC" w:rsidRPr="00D26ED6" w:rsidRDefault="001F63BC" w:rsidP="0084226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F63BC">
              <w:rPr>
                <w:sz w:val="22"/>
                <w:szCs w:val="22"/>
              </w:rPr>
              <w:t>remont schodów północnych do budynku - KC-zp.272-562/23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F63BC">
              <w:rPr>
                <w:b/>
                <w:sz w:val="22"/>
                <w:szCs w:val="22"/>
              </w:rPr>
              <w:t>198 247.49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6B02CB7" w14:textId="77777777" w:rsidR="001F63BC" w:rsidRDefault="001F63BC" w:rsidP="0084226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F5898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F4642" w:rsidRPr="008567C7" w14:paraId="60CC2B2F" w14:textId="77777777" w:rsidTr="00EF4642">
        <w:trPr>
          <w:trHeight w:val="510"/>
        </w:trPr>
        <w:tc>
          <w:tcPr>
            <w:tcW w:w="595" w:type="pct"/>
            <w:vAlign w:val="center"/>
          </w:tcPr>
          <w:p w14:paraId="7EAB3732" w14:textId="77777777" w:rsidR="00EF4642" w:rsidRPr="008567C7" w:rsidRDefault="00EF464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97169EF" w14:textId="77777777" w:rsidR="00EF4642" w:rsidRPr="008567C7" w:rsidRDefault="00EF464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EF9B789" w14:textId="77777777" w:rsidR="00EF4642" w:rsidRPr="008567C7" w:rsidRDefault="00EF464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D02E813" w14:textId="77777777" w:rsidR="00EF4642" w:rsidRPr="008567C7" w:rsidRDefault="00EF464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62ABE1C" w14:textId="77777777" w:rsidR="00EF4642" w:rsidRPr="008567C7" w:rsidRDefault="00EF464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F4642" w:rsidRPr="008567C7" w14:paraId="55D8F677" w14:textId="77777777" w:rsidTr="00EF4642">
        <w:tc>
          <w:tcPr>
            <w:tcW w:w="595" w:type="pct"/>
            <w:vAlign w:val="center"/>
          </w:tcPr>
          <w:p w14:paraId="13A1A363" w14:textId="77777777" w:rsidR="00EF4642" w:rsidRPr="008567C7" w:rsidRDefault="00EF4642" w:rsidP="008422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B05C35D" w14:textId="77777777" w:rsidR="00EF4642" w:rsidRPr="002B6761" w:rsidRDefault="00EF4642" w:rsidP="008422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67249BAD" w14:textId="77777777" w:rsidR="00EF4642" w:rsidRPr="008567C7" w:rsidRDefault="00EF4642" w:rsidP="008422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63BC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2753456" w14:textId="77777777" w:rsidR="00EF4642" w:rsidRPr="001B7815" w:rsidRDefault="00EF4642" w:rsidP="008422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63BC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65657DB7" w14:textId="77777777" w:rsidR="00EF4642" w:rsidRPr="008567C7" w:rsidRDefault="00EF4642" w:rsidP="008422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194B159" w14:textId="77777777" w:rsidR="00EF4642" w:rsidRPr="008567C7" w:rsidRDefault="00EF4642" w:rsidP="008422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E3F1A18" w14:textId="77777777" w:rsidR="00EF4642" w:rsidRPr="008567C7" w:rsidRDefault="00EF4642" w:rsidP="008422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3B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F7414D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3512FC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CA21EC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822E0" w14:textId="77777777" w:rsidR="007E7B9A" w:rsidRDefault="007E7B9A">
      <w:r>
        <w:separator/>
      </w:r>
    </w:p>
  </w:endnote>
  <w:endnote w:type="continuationSeparator" w:id="0">
    <w:p w14:paraId="1AFE32C3" w14:textId="77777777" w:rsidR="007E7B9A" w:rsidRDefault="007E7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C2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FBFB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6B70A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CCA87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E210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BA440" w14:textId="77777777" w:rsidR="007E7B9A" w:rsidRDefault="007E7B9A">
      <w:r>
        <w:separator/>
      </w:r>
    </w:p>
  </w:footnote>
  <w:footnote w:type="continuationSeparator" w:id="0">
    <w:p w14:paraId="4EBF2FED" w14:textId="77777777" w:rsidR="007E7B9A" w:rsidRDefault="007E7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3314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2560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1F59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B9A"/>
    <w:rsid w:val="00005838"/>
    <w:rsid w:val="00022322"/>
    <w:rsid w:val="00042497"/>
    <w:rsid w:val="000C1E6F"/>
    <w:rsid w:val="000E4E56"/>
    <w:rsid w:val="001A1468"/>
    <w:rsid w:val="001B7815"/>
    <w:rsid w:val="001C31ED"/>
    <w:rsid w:val="001F63B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E7B9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464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0BC33"/>
  <w15:chartTrackingRefBased/>
  <w15:docId w15:val="{2C0AEC7C-C8BB-4461-A2F2-29CE55C1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2023-10-24T12:51:00Z</cp:lastPrinted>
  <dcterms:created xsi:type="dcterms:W3CDTF">2023-10-24T12:51:00Z</dcterms:created>
  <dcterms:modified xsi:type="dcterms:W3CDTF">2023-10-24T12:51:00Z</dcterms:modified>
</cp:coreProperties>
</file>