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B06E9" w14:textId="6E2EC184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6A0B3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C3DB0A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AE9E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701B34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747EDF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D8196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F7EDC5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0D7DF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4B67DB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801774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B498F3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007580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C8926A3" w14:textId="46CE7817" w:rsidR="007B696E" w:rsidRPr="00171376" w:rsidRDefault="007B696E" w:rsidP="008D2AB8">
      <w:pPr>
        <w:ind w:right="-110"/>
        <w:rPr>
          <w:b/>
          <w:sz w:val="22"/>
          <w:szCs w:val="22"/>
        </w:rPr>
      </w:pPr>
      <w:r w:rsidRPr="00171376">
        <w:rPr>
          <w:b/>
          <w:sz w:val="22"/>
          <w:szCs w:val="22"/>
        </w:rPr>
        <w:t xml:space="preserve">Akademia Górniczo </w:t>
      </w:r>
      <w:r w:rsidR="00171376" w:rsidRPr="00171376">
        <w:rPr>
          <w:b/>
          <w:sz w:val="22"/>
          <w:szCs w:val="22"/>
        </w:rPr>
        <w:t>–</w:t>
      </w:r>
      <w:r w:rsidRPr="00171376">
        <w:rPr>
          <w:b/>
          <w:sz w:val="22"/>
          <w:szCs w:val="22"/>
        </w:rPr>
        <w:t xml:space="preserve"> Hutnicza</w:t>
      </w:r>
      <w:r w:rsidR="00171376" w:rsidRPr="00171376">
        <w:rPr>
          <w:b/>
          <w:sz w:val="22"/>
          <w:szCs w:val="22"/>
        </w:rPr>
        <w:t xml:space="preserve"> </w:t>
      </w:r>
      <w:r w:rsidRPr="00171376">
        <w:rPr>
          <w:b/>
          <w:sz w:val="22"/>
          <w:szCs w:val="22"/>
        </w:rPr>
        <w:t>im. Stanisława Staszica w Krakowie</w:t>
      </w:r>
    </w:p>
    <w:p w14:paraId="749BFDE6" w14:textId="77777777" w:rsidR="008D2AB8" w:rsidRPr="00171376" w:rsidRDefault="007B696E" w:rsidP="008D2AB8">
      <w:pPr>
        <w:ind w:right="-110"/>
        <w:rPr>
          <w:b/>
          <w:sz w:val="22"/>
          <w:szCs w:val="22"/>
        </w:rPr>
      </w:pPr>
      <w:r w:rsidRPr="00171376">
        <w:rPr>
          <w:b/>
          <w:sz w:val="22"/>
          <w:szCs w:val="22"/>
        </w:rPr>
        <w:t>Dział Zamówień Publicznych</w:t>
      </w:r>
      <w:r w:rsidR="008D2AB8" w:rsidRPr="00171376">
        <w:rPr>
          <w:b/>
          <w:sz w:val="22"/>
          <w:szCs w:val="22"/>
        </w:rPr>
        <w:t xml:space="preserve">  </w:t>
      </w:r>
    </w:p>
    <w:p w14:paraId="00609ABB" w14:textId="2315FD07" w:rsidR="008D2AB8" w:rsidRPr="00171376" w:rsidRDefault="007B696E" w:rsidP="00171376">
      <w:pPr>
        <w:ind w:right="-110"/>
        <w:rPr>
          <w:b/>
          <w:sz w:val="22"/>
          <w:szCs w:val="22"/>
        </w:rPr>
      </w:pPr>
      <w:r w:rsidRPr="00171376">
        <w:rPr>
          <w:b/>
          <w:sz w:val="22"/>
          <w:szCs w:val="22"/>
        </w:rPr>
        <w:t>Al. Mickiewicza</w:t>
      </w:r>
      <w:r w:rsidR="008D2AB8" w:rsidRPr="00171376">
        <w:rPr>
          <w:b/>
          <w:sz w:val="22"/>
          <w:szCs w:val="22"/>
        </w:rPr>
        <w:t xml:space="preserve"> </w:t>
      </w:r>
      <w:r w:rsidRPr="00171376">
        <w:rPr>
          <w:b/>
          <w:sz w:val="22"/>
          <w:szCs w:val="22"/>
        </w:rPr>
        <w:t>30</w:t>
      </w:r>
      <w:r w:rsidR="00171376" w:rsidRPr="00171376">
        <w:rPr>
          <w:b/>
          <w:sz w:val="22"/>
          <w:szCs w:val="22"/>
        </w:rPr>
        <w:t xml:space="preserve">, </w:t>
      </w:r>
      <w:r w:rsidRPr="00171376">
        <w:rPr>
          <w:b/>
          <w:sz w:val="22"/>
          <w:szCs w:val="22"/>
        </w:rPr>
        <w:t>30-059</w:t>
      </w:r>
      <w:r w:rsidR="008D2AB8" w:rsidRPr="00171376">
        <w:rPr>
          <w:b/>
          <w:sz w:val="22"/>
          <w:szCs w:val="22"/>
        </w:rPr>
        <w:t xml:space="preserve"> </w:t>
      </w:r>
      <w:r w:rsidRPr="00171376">
        <w:rPr>
          <w:b/>
          <w:sz w:val="22"/>
          <w:szCs w:val="22"/>
        </w:rPr>
        <w:t>Kraków</w:t>
      </w:r>
      <w:r w:rsidR="008D2AB8" w:rsidRPr="00171376">
        <w:rPr>
          <w:b/>
          <w:sz w:val="22"/>
          <w:szCs w:val="22"/>
        </w:rPr>
        <w:t xml:space="preserve">,  </w:t>
      </w:r>
    </w:p>
    <w:p w14:paraId="151CA618" w14:textId="77777777" w:rsidR="008D2AB8" w:rsidRPr="00171376" w:rsidRDefault="008D2AB8" w:rsidP="008D2AB8">
      <w:pPr>
        <w:ind w:firstLine="3969"/>
        <w:rPr>
          <w:b/>
          <w:sz w:val="22"/>
          <w:szCs w:val="22"/>
        </w:rPr>
      </w:pPr>
    </w:p>
    <w:p w14:paraId="071C9601" w14:textId="7600AE24" w:rsidR="008D2AB8" w:rsidRPr="0017137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71376">
        <w:rPr>
          <w:sz w:val="22"/>
          <w:szCs w:val="22"/>
        </w:rPr>
        <w:t xml:space="preserve">Przystępując do postępowania o udzielenie zamówienia publicznego, którego przedmiotem jest </w:t>
      </w:r>
      <w:r w:rsidR="007B696E" w:rsidRPr="00171376">
        <w:rPr>
          <w:b/>
          <w:sz w:val="22"/>
          <w:szCs w:val="22"/>
        </w:rPr>
        <w:t>dostawa mobilnego systemu teledetekcyjnego (bezzałogowy statek powietrzny i lotniczy skaner laserowy) - KC-zp.272-588/23</w:t>
      </w:r>
      <w:r w:rsidRPr="00171376">
        <w:rPr>
          <w:b/>
          <w:sz w:val="22"/>
          <w:szCs w:val="22"/>
        </w:rPr>
        <w:t xml:space="preserve">, </w:t>
      </w:r>
      <w:r w:rsidRPr="00171376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EB35771" w14:textId="77777777" w:rsidR="008D2AB8" w:rsidRPr="00171376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71376" w14:paraId="5C5A481A" w14:textId="77777777" w:rsidTr="000E0D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828F0F" w14:textId="77777777" w:rsidR="00171376" w:rsidRDefault="00171376" w:rsidP="000E0D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B72D2E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4D2BEF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9B2AB8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3FC2A5D7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611082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C3182E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56836517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CA0F08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27AF5A0F" w14:textId="77777777" w:rsidR="00171376" w:rsidRDefault="00171376" w:rsidP="000E0D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1EB51D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E16CDD5" w14:textId="77777777" w:rsidR="00171376" w:rsidRDefault="00171376" w:rsidP="000E0D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7BE35C56" w14:textId="77777777" w:rsidR="00171376" w:rsidRDefault="00171376" w:rsidP="000E0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71376" w14:paraId="25016E8D" w14:textId="77777777" w:rsidTr="000E0D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8CE6D7" w14:textId="77777777" w:rsidR="00171376" w:rsidRDefault="00171376" w:rsidP="000E0D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806DF7" w14:textId="77777777" w:rsidR="00171376" w:rsidRDefault="00171376" w:rsidP="000E0D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078ED9" w14:textId="77777777" w:rsidR="00171376" w:rsidRDefault="00171376" w:rsidP="000E0D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FFE6D0" w14:textId="77777777" w:rsidR="00171376" w:rsidRDefault="00171376" w:rsidP="000E0D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467414" w14:textId="77777777" w:rsidR="00171376" w:rsidRDefault="00171376" w:rsidP="000E0D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E01E26" w14:textId="77777777" w:rsidR="00171376" w:rsidRDefault="00171376" w:rsidP="000E0D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F16D74" w14:textId="77777777" w:rsidR="00171376" w:rsidRDefault="00171376" w:rsidP="000E0D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009FDC" w14:textId="77777777" w:rsidR="00171376" w:rsidRDefault="00171376" w:rsidP="000E0D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71376" w14:paraId="78B6DCE1" w14:textId="77777777" w:rsidTr="000E0D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FAD078" w14:textId="77777777" w:rsidR="00171376" w:rsidRDefault="00171376" w:rsidP="000E0D7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5CBE" w14:textId="255EC47C" w:rsidR="00171376" w:rsidRPr="003A3A47" w:rsidRDefault="00171376" w:rsidP="000E0D7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3A3A47">
              <w:rPr>
                <w:b/>
                <w:sz w:val="20"/>
                <w:szCs w:val="20"/>
                <w:lang w:eastAsia="zh-CN"/>
              </w:rPr>
              <w:t>Bezzałogowy statek powietrzny /dron/</w:t>
            </w:r>
          </w:p>
          <w:p w14:paraId="7A1EB3FF" w14:textId="77777777" w:rsidR="00171376" w:rsidRPr="003A3A47" w:rsidRDefault="00171376" w:rsidP="000E0D77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28B7" w14:textId="77777777" w:rsidR="00171376" w:rsidRDefault="00171376" w:rsidP="000E0D7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2CE29753" w14:textId="77777777" w:rsidR="00171376" w:rsidRDefault="00171376" w:rsidP="000E0D7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1064" w14:textId="77777777" w:rsidR="00171376" w:rsidRDefault="00171376" w:rsidP="000E0D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7982" w14:textId="77777777" w:rsidR="00171376" w:rsidRDefault="00171376" w:rsidP="000E0D7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5E5F" w14:textId="77777777" w:rsidR="00171376" w:rsidRDefault="00171376" w:rsidP="000E0D7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983CCD" w14:textId="77777777" w:rsidR="00171376" w:rsidRDefault="00171376" w:rsidP="000E0D7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615997" w14:textId="77777777" w:rsidR="00171376" w:rsidRDefault="00171376" w:rsidP="000E0D77">
            <w:pPr>
              <w:ind w:right="425"/>
              <w:rPr>
                <w:sz w:val="22"/>
                <w:szCs w:val="22"/>
              </w:rPr>
            </w:pPr>
          </w:p>
        </w:tc>
      </w:tr>
      <w:tr w:rsidR="003A3A47" w14:paraId="0BB0283E" w14:textId="77777777" w:rsidTr="000E0D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D499E9" w14:textId="00048EEB" w:rsidR="003A3A47" w:rsidRDefault="003A3A47" w:rsidP="003A3A4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5729" w14:textId="1923284E" w:rsidR="003A3A47" w:rsidRPr="003A3A47" w:rsidRDefault="003A3A47" w:rsidP="003A3A4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3A3A47">
              <w:rPr>
                <w:b/>
                <w:sz w:val="20"/>
                <w:szCs w:val="20"/>
                <w:lang w:eastAsia="zh-CN"/>
              </w:rPr>
              <w:t>Precyzyjny odbiornik GPS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9FD9" w14:textId="77777777" w:rsidR="003A3A47" w:rsidRDefault="003A3A47" w:rsidP="003A3A4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28199FBB" w14:textId="54DE196E" w:rsidR="003A3A47" w:rsidRDefault="003A3A47" w:rsidP="003A3A4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889F" w14:textId="67826361" w:rsidR="003A3A47" w:rsidRDefault="003A3A47" w:rsidP="003A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24BD" w14:textId="77777777" w:rsidR="003A3A47" w:rsidRDefault="003A3A47" w:rsidP="003A3A4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2C92" w14:textId="77777777" w:rsidR="003A3A47" w:rsidRDefault="003A3A47" w:rsidP="003A3A4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DBA292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F8AA76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</w:tr>
      <w:tr w:rsidR="003A3A47" w14:paraId="0F7CFB67" w14:textId="77777777" w:rsidTr="000E0D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449AA7" w14:textId="6D0AFBDD" w:rsidR="003A3A47" w:rsidRDefault="003A3A47" w:rsidP="003A3A4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B655" w14:textId="28CDC045" w:rsidR="003A3A47" w:rsidRPr="003A3A47" w:rsidRDefault="003A3A47" w:rsidP="003A3A4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3A3A47">
              <w:rPr>
                <w:b/>
                <w:sz w:val="20"/>
                <w:szCs w:val="20"/>
                <w:lang w:eastAsia="zh-CN"/>
              </w:rPr>
              <w:t xml:space="preserve">Kamera </w:t>
            </w:r>
            <w:proofErr w:type="spellStart"/>
            <w:r w:rsidRPr="003A3A47">
              <w:rPr>
                <w:b/>
                <w:sz w:val="20"/>
                <w:szCs w:val="20"/>
                <w:lang w:eastAsia="zh-CN"/>
              </w:rPr>
              <w:t>multispektralna</w:t>
            </w:r>
            <w:proofErr w:type="spellEnd"/>
          </w:p>
          <w:p w14:paraId="3E78C786" w14:textId="77777777" w:rsidR="003A3A47" w:rsidRPr="003A3A47" w:rsidRDefault="003A3A47" w:rsidP="003A3A47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480E" w14:textId="77777777" w:rsidR="003A3A47" w:rsidRDefault="003A3A47" w:rsidP="003A3A4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0C581BE7" w14:textId="77777777" w:rsidR="003A3A47" w:rsidRDefault="003A3A47" w:rsidP="003A3A4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2617" w14:textId="77777777" w:rsidR="003A3A47" w:rsidRDefault="003A3A47" w:rsidP="003A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0A88" w14:textId="77777777" w:rsidR="003A3A47" w:rsidRDefault="003A3A47" w:rsidP="003A3A4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FCDD" w14:textId="77777777" w:rsidR="003A3A47" w:rsidRDefault="003A3A47" w:rsidP="003A3A4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6294FD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A5433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</w:tr>
      <w:tr w:rsidR="003A3A47" w14:paraId="4F013DA5" w14:textId="77777777" w:rsidTr="000E0D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C54DD9" w14:textId="4CC799AF" w:rsidR="003A3A47" w:rsidRDefault="003A3A47" w:rsidP="003A3A4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56D9" w14:textId="2DC38A21" w:rsidR="003A3A47" w:rsidRPr="003A3A47" w:rsidRDefault="003A3A47" w:rsidP="003A3A4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3A3A47">
              <w:rPr>
                <w:b/>
                <w:sz w:val="20"/>
                <w:szCs w:val="20"/>
                <w:lang w:eastAsia="zh-CN"/>
              </w:rPr>
              <w:t>Lotniczy skaner laserowy /</w:t>
            </w:r>
            <w:proofErr w:type="spellStart"/>
            <w:r w:rsidRPr="003A3A47">
              <w:rPr>
                <w:b/>
                <w:sz w:val="20"/>
                <w:szCs w:val="20"/>
                <w:lang w:eastAsia="zh-CN"/>
              </w:rPr>
              <w:t>lidar</w:t>
            </w:r>
            <w:proofErr w:type="spellEnd"/>
            <w:r w:rsidRPr="003A3A47">
              <w:rPr>
                <w:b/>
                <w:sz w:val="20"/>
                <w:szCs w:val="20"/>
                <w:lang w:eastAsia="zh-CN"/>
              </w:rPr>
              <w:t>/</w:t>
            </w:r>
          </w:p>
          <w:p w14:paraId="76389493" w14:textId="77777777" w:rsidR="003A3A47" w:rsidRPr="003A3A47" w:rsidRDefault="003A3A47" w:rsidP="003A3A47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D21F" w14:textId="77777777" w:rsidR="003A3A47" w:rsidRDefault="003A3A47" w:rsidP="003A3A4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2E91DFE1" w14:textId="77777777" w:rsidR="003A3A47" w:rsidRDefault="003A3A47" w:rsidP="003A3A4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94E1" w14:textId="77777777" w:rsidR="003A3A47" w:rsidRDefault="003A3A47" w:rsidP="003A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42ED" w14:textId="77777777" w:rsidR="003A3A47" w:rsidRDefault="003A3A47" w:rsidP="003A3A4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20A3" w14:textId="77777777" w:rsidR="003A3A47" w:rsidRDefault="003A3A47" w:rsidP="003A3A4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CF034D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BE8500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</w:tr>
      <w:tr w:rsidR="003A3A47" w14:paraId="0B70CC0D" w14:textId="77777777" w:rsidTr="000E0D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2504EA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73A62BF" w14:textId="77777777" w:rsidR="003A3A47" w:rsidRPr="00CE0629" w:rsidRDefault="003A3A47" w:rsidP="003A3A47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F5C8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E3BC92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C5E861" w14:textId="77777777" w:rsidR="003A3A47" w:rsidRDefault="003A3A47" w:rsidP="003A3A47">
            <w:pPr>
              <w:ind w:right="425"/>
              <w:rPr>
                <w:sz w:val="22"/>
                <w:szCs w:val="22"/>
              </w:rPr>
            </w:pPr>
          </w:p>
        </w:tc>
      </w:tr>
      <w:tr w:rsidR="003A3A47" w14:paraId="7D173BE2" w14:textId="77777777" w:rsidTr="000E0D77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50B70A" w14:textId="77777777" w:rsidR="003A3A47" w:rsidRDefault="003A3A47" w:rsidP="003A3A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08AA379" w14:textId="77777777" w:rsidR="003A3A47" w:rsidRDefault="003A3A47" w:rsidP="003A3A47">
            <w:pPr>
              <w:rPr>
                <w:sz w:val="22"/>
                <w:szCs w:val="22"/>
              </w:rPr>
            </w:pPr>
          </w:p>
          <w:p w14:paraId="31AE0C36" w14:textId="77777777" w:rsidR="003A3A47" w:rsidRDefault="003A3A47" w:rsidP="003A3A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14:paraId="7F614180" w14:textId="77777777" w:rsidR="00171376" w:rsidRPr="009E70AD" w:rsidRDefault="00171376" w:rsidP="00171376">
      <w:pPr>
        <w:tabs>
          <w:tab w:val="right" w:pos="9000"/>
        </w:tabs>
        <w:rPr>
          <w:b/>
          <w:sz w:val="22"/>
          <w:szCs w:val="22"/>
        </w:rPr>
      </w:pPr>
    </w:p>
    <w:p w14:paraId="0D50203A" w14:textId="3174F02D" w:rsidR="00171376" w:rsidRPr="00171376" w:rsidRDefault="00171376" w:rsidP="00171376">
      <w:pPr>
        <w:tabs>
          <w:tab w:val="right" w:pos="9000"/>
        </w:tabs>
        <w:rPr>
          <w:bCs/>
          <w:sz w:val="22"/>
          <w:szCs w:val="22"/>
        </w:rPr>
      </w:pPr>
      <w:r w:rsidRPr="009E70AD">
        <w:rPr>
          <w:b/>
          <w:sz w:val="22"/>
          <w:szCs w:val="22"/>
        </w:rPr>
        <w:t xml:space="preserve">Termin realizacji </w:t>
      </w:r>
      <w:r w:rsidRPr="00171376">
        <w:rPr>
          <w:bCs/>
          <w:sz w:val="22"/>
          <w:szCs w:val="22"/>
        </w:rPr>
        <w:t xml:space="preserve">zamówienia  do …………..dni od daty podpisania umowy </w:t>
      </w:r>
      <w:r w:rsidRPr="00171376">
        <w:rPr>
          <w:bCs/>
          <w:i/>
          <w:iCs/>
          <w:sz w:val="22"/>
          <w:szCs w:val="22"/>
          <w:highlight w:val="yellow"/>
        </w:rPr>
        <w:t>/kryterium oceny ofert/</w:t>
      </w:r>
    </w:p>
    <w:p w14:paraId="55F0FAF4" w14:textId="77777777" w:rsidR="00171376" w:rsidRDefault="00171376" w:rsidP="00171376">
      <w:pPr>
        <w:tabs>
          <w:tab w:val="right" w:pos="9000"/>
        </w:tabs>
        <w:rPr>
          <w:b/>
          <w:bCs/>
          <w:sz w:val="22"/>
          <w:szCs w:val="22"/>
        </w:rPr>
      </w:pPr>
    </w:p>
    <w:p w14:paraId="18D85116" w14:textId="77777777" w:rsidR="00171376" w:rsidRPr="009E70AD" w:rsidRDefault="00171376" w:rsidP="00171376">
      <w:pPr>
        <w:tabs>
          <w:tab w:val="right" w:pos="900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Okres gwarancji: ……………… miesięcy </w:t>
      </w:r>
      <w:r w:rsidRPr="00154B52">
        <w:rPr>
          <w:i/>
          <w:iCs/>
          <w:sz w:val="22"/>
          <w:szCs w:val="22"/>
          <w:highlight w:val="yellow"/>
        </w:rPr>
        <w:t>/kryterium oceny ofert/</w:t>
      </w:r>
    </w:p>
    <w:p w14:paraId="3DAB88CB" w14:textId="77777777" w:rsidR="00171376" w:rsidRPr="00684FD4" w:rsidRDefault="00171376" w:rsidP="00171376">
      <w:pPr>
        <w:ind w:right="-47"/>
        <w:jc w:val="both"/>
        <w:rPr>
          <w:i/>
          <w:sz w:val="22"/>
          <w:szCs w:val="22"/>
        </w:rPr>
      </w:pPr>
      <w:r w:rsidRPr="00684FD4">
        <w:rPr>
          <w:i/>
          <w:sz w:val="22"/>
          <w:szCs w:val="22"/>
        </w:rPr>
        <w:t>Brak wypełnienia skutkować będzie uznaniem przez Zamawiającego minimalnego okresu udzielonej gwarancji</w:t>
      </w:r>
    </w:p>
    <w:p w14:paraId="78AB9861" w14:textId="77777777" w:rsidR="00171376" w:rsidRDefault="00171376" w:rsidP="00171376">
      <w:pPr>
        <w:tabs>
          <w:tab w:val="left" w:pos="426"/>
        </w:tabs>
        <w:jc w:val="both"/>
        <w:rPr>
          <w:sz w:val="22"/>
          <w:szCs w:val="22"/>
        </w:rPr>
      </w:pPr>
    </w:p>
    <w:p w14:paraId="6A01A9C3" w14:textId="77777777" w:rsidR="00171376" w:rsidRPr="009E70AD" w:rsidRDefault="00171376" w:rsidP="00171376">
      <w:pPr>
        <w:tabs>
          <w:tab w:val="left" w:pos="426"/>
        </w:tabs>
        <w:jc w:val="both"/>
        <w:rPr>
          <w:sz w:val="22"/>
          <w:szCs w:val="22"/>
        </w:rPr>
      </w:pPr>
      <w:r w:rsidRPr="009E70AD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CDA86AA" w14:textId="77777777" w:rsidR="00171376" w:rsidRPr="009E70AD" w:rsidRDefault="00171376" w:rsidP="00171376">
      <w:pPr>
        <w:tabs>
          <w:tab w:val="left" w:pos="426"/>
        </w:tabs>
        <w:jc w:val="both"/>
        <w:rPr>
          <w:sz w:val="22"/>
          <w:szCs w:val="22"/>
        </w:rPr>
      </w:pPr>
    </w:p>
    <w:p w14:paraId="466D0604" w14:textId="77777777" w:rsidR="00171376" w:rsidRPr="009E70AD" w:rsidRDefault="00171376" w:rsidP="00171376">
      <w:pPr>
        <w:tabs>
          <w:tab w:val="left" w:pos="426"/>
        </w:tabs>
        <w:jc w:val="both"/>
        <w:rPr>
          <w:b/>
          <w:sz w:val="22"/>
          <w:szCs w:val="22"/>
        </w:rPr>
      </w:pPr>
      <w:r w:rsidRPr="009E70A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E70AD">
        <w:rPr>
          <w:b/>
          <w:sz w:val="22"/>
          <w:szCs w:val="22"/>
        </w:rPr>
        <w:t xml:space="preserve"> TAK/NIE</w:t>
      </w:r>
    </w:p>
    <w:p w14:paraId="5F8CB49F" w14:textId="77777777" w:rsidR="00171376" w:rsidRPr="009E70AD" w:rsidRDefault="00171376" w:rsidP="00171376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</w:rPr>
        <w:t xml:space="preserve">Termin płatności: </w:t>
      </w:r>
      <w:r w:rsidRPr="009E70A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33FA2A8E" w14:textId="77777777" w:rsidR="00171376" w:rsidRDefault="00171376" w:rsidP="00171376">
      <w:pPr>
        <w:rPr>
          <w:b/>
          <w:sz w:val="22"/>
          <w:szCs w:val="22"/>
          <w:u w:val="single"/>
        </w:rPr>
      </w:pPr>
    </w:p>
    <w:p w14:paraId="1F3F478E" w14:textId="77777777" w:rsidR="00171376" w:rsidRPr="009E70AD" w:rsidRDefault="00171376" w:rsidP="00171376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  <w:u w:val="single"/>
        </w:rPr>
        <w:t>Jednocześnie oświadczamy, że:</w:t>
      </w:r>
    </w:p>
    <w:p w14:paraId="59A8CE61" w14:textId="77777777" w:rsidR="00171376" w:rsidRPr="009E70AD" w:rsidRDefault="00171376" w:rsidP="0017137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C023721" w14:textId="77777777" w:rsidR="00171376" w:rsidRDefault="00171376" w:rsidP="0017137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70AD">
        <w:rPr>
          <w:color w:val="000000"/>
          <w:sz w:val="22"/>
          <w:szCs w:val="22"/>
        </w:rPr>
        <w:t xml:space="preserve"> i nie wnosimy do nich żadnych zastrzeżeń.</w:t>
      </w:r>
    </w:p>
    <w:p w14:paraId="648BD3B8" w14:textId="77777777" w:rsidR="00171376" w:rsidRPr="009E70AD" w:rsidRDefault="00171376" w:rsidP="00171376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46146E" w14:textId="77777777" w:rsidR="00171376" w:rsidRPr="009E70AD" w:rsidRDefault="00171376" w:rsidP="00171376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8AB0F5" w14:textId="77777777" w:rsidR="00171376" w:rsidRPr="009E70AD" w:rsidRDefault="00171376" w:rsidP="00171376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B3572E" w14:textId="77777777" w:rsidR="00171376" w:rsidRPr="009E70AD" w:rsidRDefault="00171376" w:rsidP="00171376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71376" w:rsidRPr="009E70AD" w14:paraId="72782D65" w14:textId="77777777" w:rsidTr="000E0D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4780C" w14:textId="77777777" w:rsidR="00171376" w:rsidRPr="009E70AD" w:rsidRDefault="00171376" w:rsidP="000E0D7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E3368" w14:textId="77777777" w:rsidR="00171376" w:rsidRPr="009E70AD" w:rsidRDefault="00171376" w:rsidP="000E0D7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 xml:space="preserve">Opis części zamówienia, którą wykonawca </w:t>
            </w:r>
          </w:p>
          <w:p w14:paraId="5FA70ED2" w14:textId="77777777" w:rsidR="00171376" w:rsidRPr="009E70AD" w:rsidRDefault="00171376" w:rsidP="000E0D7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079AA" w14:textId="77777777" w:rsidR="00171376" w:rsidRPr="009E70AD" w:rsidRDefault="00171376" w:rsidP="000E0D7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Nazwa podwykonawcy</w:t>
            </w:r>
            <w:r w:rsidRPr="009E70AD">
              <w:rPr>
                <w:sz w:val="22"/>
                <w:szCs w:val="22"/>
              </w:rPr>
              <w:br/>
              <w:t>(o ile jest znana)</w:t>
            </w:r>
          </w:p>
        </w:tc>
      </w:tr>
      <w:tr w:rsidR="00171376" w:rsidRPr="009E70AD" w14:paraId="3992298E" w14:textId="77777777" w:rsidTr="000E0D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27634" w14:textId="77777777" w:rsidR="00171376" w:rsidRPr="009E70AD" w:rsidRDefault="00171376" w:rsidP="000E0D7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D5BC4" w14:textId="77777777" w:rsidR="00171376" w:rsidRPr="009E70AD" w:rsidRDefault="00171376" w:rsidP="000E0D7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654DA" w14:textId="77777777" w:rsidR="00171376" w:rsidRPr="009E70AD" w:rsidRDefault="00171376" w:rsidP="000E0D7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71376" w:rsidRPr="009E70AD" w14:paraId="1C7D6C31" w14:textId="77777777" w:rsidTr="000E0D7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0F7D1" w14:textId="77777777" w:rsidR="00171376" w:rsidRPr="009E70AD" w:rsidRDefault="00171376" w:rsidP="000E0D7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FCE7D" w14:textId="77777777" w:rsidR="00171376" w:rsidRPr="009E70AD" w:rsidRDefault="00171376" w:rsidP="000E0D7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168C8" w14:textId="77777777" w:rsidR="00171376" w:rsidRPr="009E70AD" w:rsidRDefault="00171376" w:rsidP="000E0D7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2AC5BBD" w14:textId="77777777" w:rsidR="00171376" w:rsidRPr="009E70AD" w:rsidRDefault="00171376" w:rsidP="00171376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Umocowanymi do reprezentowania naszej firmy są następujące osoby:</w:t>
      </w:r>
    </w:p>
    <w:p w14:paraId="79481429" w14:textId="77777777" w:rsidR="00171376" w:rsidRPr="009E70AD" w:rsidRDefault="00171376" w:rsidP="00171376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E70A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</w:p>
    <w:p w14:paraId="5D3A5311" w14:textId="77777777" w:rsidR="00171376" w:rsidRPr="009E70AD" w:rsidRDefault="00171376" w:rsidP="0017137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</w:t>
      </w:r>
    </w:p>
    <w:p w14:paraId="21919BDA" w14:textId="77777777" w:rsidR="00171376" w:rsidRPr="009E70AD" w:rsidRDefault="00171376" w:rsidP="0017137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.</w:t>
      </w:r>
    </w:p>
    <w:p w14:paraId="6A14CA84" w14:textId="77777777" w:rsidR="00171376" w:rsidRPr="009E70AD" w:rsidRDefault="00171376" w:rsidP="00171376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Umocowanie dla powyżej wskazanych osób wynika z następującego (</w:t>
      </w:r>
      <w:proofErr w:type="spellStart"/>
      <w:r w:rsidRPr="009E70AD">
        <w:rPr>
          <w:sz w:val="22"/>
          <w:szCs w:val="22"/>
        </w:rPr>
        <w:t>ych</w:t>
      </w:r>
      <w:proofErr w:type="spellEnd"/>
      <w:r w:rsidRPr="009E70AD">
        <w:rPr>
          <w:sz w:val="22"/>
          <w:szCs w:val="22"/>
        </w:rPr>
        <w:t>) dokumentu(ów)</w:t>
      </w:r>
    </w:p>
    <w:p w14:paraId="3AAA1F5E" w14:textId="77777777" w:rsidR="00171376" w:rsidRPr="009E70AD" w:rsidRDefault="00171376" w:rsidP="00171376">
      <w:p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B8224D4" w14:textId="77777777" w:rsidR="00171376" w:rsidRPr="009E70AD" w:rsidRDefault="00171376" w:rsidP="00171376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załącznikami do niniejszej oferty są:</w:t>
      </w:r>
    </w:p>
    <w:p w14:paraId="3ACB9E06" w14:textId="77777777" w:rsidR="00171376" w:rsidRPr="009E70AD" w:rsidRDefault="00171376" w:rsidP="00171376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………………………………………………………………………………………….</w:t>
      </w:r>
    </w:p>
    <w:p w14:paraId="307A312F" w14:textId="77777777" w:rsidR="00171376" w:rsidRPr="009E70AD" w:rsidRDefault="00171376" w:rsidP="00171376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……………………………………………..……………………………………………</w:t>
      </w:r>
    </w:p>
    <w:p w14:paraId="5ABDAC38" w14:textId="77777777" w:rsidR="00171376" w:rsidRPr="009E70AD" w:rsidRDefault="00171376" w:rsidP="00171376">
      <w:pPr>
        <w:jc w:val="both"/>
        <w:rPr>
          <w:sz w:val="22"/>
          <w:szCs w:val="22"/>
        </w:rPr>
      </w:pPr>
      <w:r w:rsidRPr="009E70A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9E20B66" w14:textId="77777777" w:rsidR="00FE545C" w:rsidRDefault="00FE545C" w:rsidP="00171376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59F19" w14:textId="77777777" w:rsidR="00D64E79" w:rsidRDefault="00D64E79">
      <w:r>
        <w:separator/>
      </w:r>
    </w:p>
  </w:endnote>
  <w:endnote w:type="continuationSeparator" w:id="0">
    <w:p w14:paraId="6D8463C3" w14:textId="77777777" w:rsidR="00D64E79" w:rsidRDefault="00D64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C894A" w14:textId="77777777" w:rsidR="007B696E" w:rsidRDefault="007B69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7A12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00ED7" w14:textId="77777777" w:rsidR="007B696E" w:rsidRDefault="007B69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8B208" w14:textId="77777777" w:rsidR="00D64E79" w:rsidRDefault="00D64E79">
      <w:r>
        <w:separator/>
      </w:r>
    </w:p>
  </w:footnote>
  <w:footnote w:type="continuationSeparator" w:id="0">
    <w:p w14:paraId="31CAA4AC" w14:textId="77777777" w:rsidR="00D64E79" w:rsidRDefault="00D64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4F10E" w14:textId="77777777" w:rsidR="007B696E" w:rsidRDefault="007B6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B9F1B" w14:textId="12C2D69F" w:rsidR="00F53146" w:rsidRPr="00171376" w:rsidRDefault="00F53146" w:rsidP="001713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18965" w14:textId="77777777" w:rsidR="007B696E" w:rsidRDefault="007B69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16229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88156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4116652">
    <w:abstractNumId w:val="0"/>
  </w:num>
  <w:num w:numId="4" w16cid:durableId="1326131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E7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1376"/>
    <w:rsid w:val="001801DD"/>
    <w:rsid w:val="001D4612"/>
    <w:rsid w:val="00207E98"/>
    <w:rsid w:val="002723B0"/>
    <w:rsid w:val="00315A4A"/>
    <w:rsid w:val="003A3A4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696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4E79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5DA43"/>
  <w15:chartTrackingRefBased/>
  <w15:docId w15:val="{B01EEC93-BE7E-4E81-ACC5-9F1F5F61C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584</Words>
  <Characters>4386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2023-10-04T11:39:00Z</dcterms:created>
  <dcterms:modified xsi:type="dcterms:W3CDTF">2023-10-04T11:39:00Z</dcterms:modified>
</cp:coreProperties>
</file>