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83818" w14:textId="2BE1032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17A5C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3EEDCC" w14:textId="77777777" w:rsidR="008D2AB8" w:rsidRPr="001A338A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835A1A5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A338A">
        <w:rPr>
          <w:sz w:val="22"/>
          <w:szCs w:val="22"/>
        </w:rPr>
        <w:t>NAZWA WYKONAWCY:……………………………………………………………………..</w:t>
      </w:r>
    </w:p>
    <w:p w14:paraId="6C871E91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A338A">
        <w:rPr>
          <w:sz w:val="22"/>
          <w:szCs w:val="22"/>
        </w:rPr>
        <w:t>FORMA PROWADZONEJ DZIAŁALNOŚCI: .........................................................................</w:t>
      </w:r>
    </w:p>
    <w:p w14:paraId="16AC8289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A338A">
        <w:rPr>
          <w:sz w:val="22"/>
          <w:szCs w:val="22"/>
        </w:rPr>
        <w:t>ADRES:…………………………………………………………………………………………</w:t>
      </w:r>
    </w:p>
    <w:p w14:paraId="73187DEF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A338A">
        <w:rPr>
          <w:sz w:val="22"/>
          <w:szCs w:val="22"/>
        </w:rPr>
        <w:t>POWIAT:…………………………………WOJEWÓDZTWO …………………………….....</w:t>
      </w:r>
    </w:p>
    <w:p w14:paraId="0DA4348F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A338A">
        <w:rPr>
          <w:sz w:val="22"/>
          <w:szCs w:val="22"/>
          <w:lang w:val="de-DE"/>
        </w:rPr>
        <w:t>TEL.</w:t>
      </w:r>
      <w:r w:rsidRPr="001A338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6F8119CE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A338A">
        <w:rPr>
          <w:sz w:val="22"/>
          <w:szCs w:val="22"/>
          <w:lang w:val="de-DE"/>
        </w:rPr>
        <w:t xml:space="preserve">FAX </w:t>
      </w:r>
      <w:r w:rsidRPr="001A338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6C7D518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A338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B46CADD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A338A">
        <w:rPr>
          <w:sz w:val="22"/>
          <w:szCs w:val="22"/>
          <w:lang w:val="de-DE"/>
        </w:rPr>
        <w:t xml:space="preserve">NIP…………………………………. </w:t>
      </w:r>
      <w:r w:rsidRPr="001A338A">
        <w:rPr>
          <w:sz w:val="22"/>
          <w:szCs w:val="22"/>
        </w:rPr>
        <w:t>REGON:………………………………………………...</w:t>
      </w:r>
    </w:p>
    <w:p w14:paraId="65E1759F" w14:textId="77777777" w:rsidR="008D2AB8" w:rsidRPr="001A338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A338A">
        <w:rPr>
          <w:sz w:val="22"/>
          <w:szCs w:val="22"/>
        </w:rPr>
        <w:t>BANK/ NR KONTA ……………………………………………………………………………</w:t>
      </w:r>
    </w:p>
    <w:p w14:paraId="156A3FFD" w14:textId="77777777" w:rsidR="008D2AB8" w:rsidRPr="001A338A" w:rsidRDefault="008D2AB8" w:rsidP="008D2AB8">
      <w:pPr>
        <w:spacing w:line="360" w:lineRule="auto"/>
        <w:rPr>
          <w:sz w:val="22"/>
          <w:szCs w:val="22"/>
        </w:rPr>
      </w:pPr>
      <w:r w:rsidRPr="001A338A">
        <w:rPr>
          <w:sz w:val="22"/>
          <w:szCs w:val="22"/>
        </w:rPr>
        <w:t>Do: Nazwa i siedziba Zamawiającego:</w:t>
      </w:r>
    </w:p>
    <w:p w14:paraId="4150CC6C" w14:textId="2E2864AE" w:rsidR="00E445E6" w:rsidRPr="001A338A" w:rsidRDefault="00E445E6" w:rsidP="008D2AB8">
      <w:pPr>
        <w:ind w:right="-110"/>
        <w:rPr>
          <w:b/>
          <w:sz w:val="22"/>
          <w:szCs w:val="22"/>
        </w:rPr>
      </w:pPr>
      <w:r w:rsidRPr="001A338A">
        <w:rPr>
          <w:b/>
          <w:sz w:val="22"/>
          <w:szCs w:val="22"/>
        </w:rPr>
        <w:t xml:space="preserve">Akademia Górniczo </w:t>
      </w:r>
      <w:r w:rsidR="00D66EB7" w:rsidRPr="001A338A">
        <w:rPr>
          <w:b/>
          <w:sz w:val="22"/>
          <w:szCs w:val="22"/>
        </w:rPr>
        <w:t>–</w:t>
      </w:r>
      <w:r w:rsidRPr="001A338A">
        <w:rPr>
          <w:b/>
          <w:sz w:val="22"/>
          <w:szCs w:val="22"/>
        </w:rPr>
        <w:t xml:space="preserve"> Hutnicza</w:t>
      </w:r>
      <w:r w:rsidR="00D66EB7" w:rsidRPr="001A338A">
        <w:rPr>
          <w:b/>
          <w:sz w:val="22"/>
          <w:szCs w:val="22"/>
        </w:rPr>
        <w:t xml:space="preserve"> </w:t>
      </w:r>
      <w:r w:rsidRPr="001A338A">
        <w:rPr>
          <w:b/>
          <w:sz w:val="22"/>
          <w:szCs w:val="22"/>
        </w:rPr>
        <w:t>im. Stanisława Staszica w Krakowie</w:t>
      </w:r>
    </w:p>
    <w:p w14:paraId="53BF23A6" w14:textId="77777777" w:rsidR="008D2AB8" w:rsidRPr="001A338A" w:rsidRDefault="00E445E6" w:rsidP="008D2AB8">
      <w:pPr>
        <w:ind w:right="-110"/>
        <w:rPr>
          <w:b/>
          <w:sz w:val="22"/>
          <w:szCs w:val="22"/>
        </w:rPr>
      </w:pPr>
      <w:r w:rsidRPr="001A338A">
        <w:rPr>
          <w:b/>
          <w:sz w:val="22"/>
          <w:szCs w:val="22"/>
        </w:rPr>
        <w:t>Dział Zamówień Publicznych</w:t>
      </w:r>
      <w:r w:rsidR="008D2AB8" w:rsidRPr="001A338A">
        <w:rPr>
          <w:b/>
          <w:sz w:val="22"/>
          <w:szCs w:val="22"/>
        </w:rPr>
        <w:t xml:space="preserve">  </w:t>
      </w:r>
    </w:p>
    <w:p w14:paraId="0E3AD3DF" w14:textId="31510E17" w:rsidR="008D2AB8" w:rsidRPr="001A338A" w:rsidRDefault="00E445E6" w:rsidP="00D66EB7">
      <w:pPr>
        <w:ind w:right="-110"/>
        <w:rPr>
          <w:b/>
          <w:sz w:val="22"/>
          <w:szCs w:val="22"/>
        </w:rPr>
      </w:pPr>
      <w:r w:rsidRPr="001A338A">
        <w:rPr>
          <w:b/>
          <w:sz w:val="22"/>
          <w:szCs w:val="22"/>
        </w:rPr>
        <w:t>Al. Mickiewicza</w:t>
      </w:r>
      <w:r w:rsidR="008D2AB8" w:rsidRPr="001A338A">
        <w:rPr>
          <w:b/>
          <w:sz w:val="22"/>
          <w:szCs w:val="22"/>
        </w:rPr>
        <w:t xml:space="preserve"> </w:t>
      </w:r>
      <w:r w:rsidRPr="001A338A">
        <w:rPr>
          <w:b/>
          <w:sz w:val="22"/>
          <w:szCs w:val="22"/>
        </w:rPr>
        <w:t>30</w:t>
      </w:r>
      <w:r w:rsidR="00D66EB7" w:rsidRPr="001A338A">
        <w:rPr>
          <w:b/>
          <w:sz w:val="22"/>
          <w:szCs w:val="22"/>
        </w:rPr>
        <w:t xml:space="preserve">, </w:t>
      </w:r>
      <w:r w:rsidRPr="001A338A">
        <w:rPr>
          <w:b/>
          <w:sz w:val="22"/>
          <w:szCs w:val="22"/>
        </w:rPr>
        <w:t>30-059</w:t>
      </w:r>
      <w:r w:rsidR="008D2AB8" w:rsidRPr="001A338A">
        <w:rPr>
          <w:b/>
          <w:sz w:val="22"/>
          <w:szCs w:val="22"/>
        </w:rPr>
        <w:t xml:space="preserve"> </w:t>
      </w:r>
      <w:r w:rsidRPr="001A338A">
        <w:rPr>
          <w:b/>
          <w:sz w:val="22"/>
          <w:szCs w:val="22"/>
        </w:rPr>
        <w:t>Kraków</w:t>
      </w:r>
      <w:r w:rsidR="008D2AB8" w:rsidRPr="001A338A">
        <w:rPr>
          <w:b/>
          <w:sz w:val="22"/>
          <w:szCs w:val="22"/>
        </w:rPr>
        <w:t xml:space="preserve">,  </w:t>
      </w:r>
    </w:p>
    <w:p w14:paraId="01DED91F" w14:textId="77777777" w:rsidR="008D2AB8" w:rsidRPr="001A338A" w:rsidRDefault="008D2AB8" w:rsidP="008D2AB8">
      <w:pPr>
        <w:ind w:firstLine="3969"/>
        <w:rPr>
          <w:b/>
          <w:sz w:val="22"/>
          <w:szCs w:val="22"/>
        </w:rPr>
      </w:pPr>
    </w:p>
    <w:p w14:paraId="5D3C3C32" w14:textId="1CECFEEB" w:rsidR="008D2AB8" w:rsidRPr="001A338A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A338A">
        <w:rPr>
          <w:sz w:val="22"/>
          <w:szCs w:val="22"/>
        </w:rPr>
        <w:t xml:space="preserve">Przystępując do postępowania o udzielenie zamówienia publicznego, którego przedmiotem jest </w:t>
      </w:r>
      <w:r w:rsidR="000D3302" w:rsidRPr="001A338A">
        <w:rPr>
          <w:b/>
          <w:sz w:val="22"/>
          <w:szCs w:val="22"/>
        </w:rPr>
        <w:t xml:space="preserve">Dostawa lasera 488nm z wyposażeniem oraz obiektywów i oświetlenia ciemnego pola do konfokalnego systemu </w:t>
      </w:r>
      <w:proofErr w:type="spellStart"/>
      <w:r w:rsidR="000D3302" w:rsidRPr="001A338A">
        <w:rPr>
          <w:b/>
          <w:sz w:val="22"/>
          <w:szCs w:val="22"/>
        </w:rPr>
        <w:t>mikrospektroskopii</w:t>
      </w:r>
      <w:proofErr w:type="spellEnd"/>
      <w:r w:rsidR="000D3302" w:rsidRPr="001A338A">
        <w:rPr>
          <w:b/>
          <w:sz w:val="22"/>
          <w:szCs w:val="22"/>
        </w:rPr>
        <w:t xml:space="preserve"> </w:t>
      </w:r>
      <w:proofErr w:type="spellStart"/>
      <w:r w:rsidR="000D3302" w:rsidRPr="001A338A">
        <w:rPr>
          <w:b/>
          <w:sz w:val="22"/>
          <w:szCs w:val="22"/>
        </w:rPr>
        <w:t>Ramana</w:t>
      </w:r>
      <w:proofErr w:type="spellEnd"/>
      <w:r w:rsidR="000D3302" w:rsidRPr="001A338A">
        <w:rPr>
          <w:b/>
          <w:sz w:val="22"/>
          <w:szCs w:val="22"/>
        </w:rPr>
        <w:t xml:space="preserve"> dla </w:t>
      </w:r>
      <w:proofErr w:type="spellStart"/>
      <w:r w:rsidR="000D3302" w:rsidRPr="001A338A">
        <w:rPr>
          <w:b/>
          <w:sz w:val="22"/>
          <w:szCs w:val="22"/>
        </w:rPr>
        <w:t>WFiIS</w:t>
      </w:r>
      <w:proofErr w:type="spellEnd"/>
      <w:r w:rsidR="000D3302" w:rsidRPr="001A338A">
        <w:rPr>
          <w:b/>
          <w:sz w:val="22"/>
          <w:szCs w:val="22"/>
        </w:rPr>
        <w:t xml:space="preserve"> – KC-zp.272-630/23</w:t>
      </w:r>
      <w:r w:rsidRPr="001A338A">
        <w:rPr>
          <w:b/>
          <w:sz w:val="22"/>
          <w:szCs w:val="22"/>
        </w:rPr>
        <w:t xml:space="preserve">, </w:t>
      </w:r>
      <w:r w:rsidRPr="001A338A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6ADE445F" w14:textId="77777777" w:rsidR="008D2AB8" w:rsidRDefault="008D2AB8" w:rsidP="008D2AB8">
      <w:pPr>
        <w:tabs>
          <w:tab w:val="right" w:pos="9000"/>
        </w:tabs>
      </w:pPr>
    </w:p>
    <w:tbl>
      <w:tblPr>
        <w:tblW w:w="96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1662"/>
      </w:tblGrid>
      <w:tr w:rsidR="001A338A" w:rsidRPr="001A338A" w14:paraId="5C513ED0" w14:textId="77777777" w:rsidTr="00E5347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AC46F7" w14:textId="77777777" w:rsidR="000D3302" w:rsidRPr="001A338A" w:rsidRDefault="000D3302" w:rsidP="00E53471">
            <w:pPr>
              <w:jc w:val="center"/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2B4A12" w14:textId="7777777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C5744D" w14:textId="72EC4469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0B66B1" w14:textId="7777777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>Ilość</w:t>
            </w:r>
          </w:p>
          <w:p w14:paraId="0C6F8167" w14:textId="7777777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C40298" w14:textId="408DCBA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="001A338A">
              <w:rPr>
                <w:b/>
                <w:bCs/>
                <w:sz w:val="20"/>
                <w:szCs w:val="20"/>
              </w:rPr>
              <w:t xml:space="preserve">* </w:t>
            </w:r>
            <w:r w:rsidRPr="001A338A">
              <w:rPr>
                <w:color w:val="FF0000"/>
                <w:sz w:val="20"/>
                <w:szCs w:val="20"/>
              </w:rPr>
              <w:t>[PLN</w:t>
            </w:r>
            <w:r w:rsidR="001A338A" w:rsidRPr="001A338A">
              <w:rPr>
                <w:color w:val="FF0000"/>
                <w:sz w:val="20"/>
                <w:szCs w:val="20"/>
              </w:rPr>
              <w:t xml:space="preserve"> lub EURO</w:t>
            </w:r>
            <w:r w:rsidRPr="001A338A">
              <w:rPr>
                <w:color w:val="FF0000"/>
                <w:sz w:val="20"/>
                <w:szCs w:val="20"/>
              </w:rPr>
              <w:t>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A44134" w14:textId="7777777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>Wartość netto</w:t>
            </w:r>
          </w:p>
          <w:p w14:paraId="16666CBE" w14:textId="0AA5AB86" w:rsidR="000D3302" w:rsidRPr="001A338A" w:rsidRDefault="000D3302" w:rsidP="00E53471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A338A">
              <w:rPr>
                <w:color w:val="FF0000"/>
                <w:sz w:val="20"/>
                <w:szCs w:val="20"/>
              </w:rPr>
              <w:t>[</w:t>
            </w:r>
            <w:r w:rsidR="001A338A" w:rsidRPr="001A338A">
              <w:rPr>
                <w:color w:val="FF0000"/>
                <w:sz w:val="20"/>
                <w:szCs w:val="20"/>
              </w:rPr>
              <w:t>PLN lub EURO</w:t>
            </w:r>
            <w:r w:rsidRPr="001A338A">
              <w:rPr>
                <w:color w:val="FF0000"/>
                <w:sz w:val="20"/>
                <w:szCs w:val="20"/>
              </w:rPr>
              <w:t>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666A72" w14:textId="7777777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>VAT</w:t>
            </w:r>
          </w:p>
          <w:p w14:paraId="5E0E84CF" w14:textId="77777777" w:rsidR="000D3302" w:rsidRPr="001A338A" w:rsidRDefault="000D3302" w:rsidP="00E53471">
            <w:pPr>
              <w:jc w:val="center"/>
              <w:rPr>
                <w:color w:val="FF0000"/>
                <w:sz w:val="20"/>
                <w:szCs w:val="20"/>
              </w:rPr>
            </w:pPr>
            <w:r w:rsidRPr="001A338A">
              <w:rPr>
                <w:color w:val="FF0000"/>
                <w:sz w:val="20"/>
                <w:szCs w:val="20"/>
              </w:rPr>
              <w:t>23 [%]</w:t>
            </w: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09DA87" w14:textId="7777777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B116B60" w14:textId="2BE0C4D9" w:rsidR="000D3302" w:rsidRPr="001A338A" w:rsidRDefault="000D3302" w:rsidP="00E53471">
            <w:pPr>
              <w:jc w:val="center"/>
              <w:rPr>
                <w:color w:val="FF0000"/>
                <w:sz w:val="20"/>
                <w:szCs w:val="20"/>
              </w:rPr>
            </w:pPr>
            <w:r w:rsidRPr="001A338A">
              <w:rPr>
                <w:color w:val="FF0000"/>
                <w:sz w:val="20"/>
                <w:szCs w:val="20"/>
              </w:rPr>
              <w:t>[PLN</w:t>
            </w:r>
            <w:r w:rsidR="001A338A" w:rsidRPr="001A338A">
              <w:rPr>
                <w:color w:val="FF0000"/>
                <w:sz w:val="20"/>
                <w:szCs w:val="20"/>
              </w:rPr>
              <w:t>/EURO</w:t>
            </w:r>
            <w:r w:rsidRPr="001A338A">
              <w:rPr>
                <w:color w:val="FF0000"/>
                <w:sz w:val="20"/>
                <w:szCs w:val="20"/>
              </w:rPr>
              <w:t>]</w:t>
            </w:r>
          </w:p>
          <w:p w14:paraId="3650FEF1" w14:textId="77777777" w:rsidR="000D3302" w:rsidRPr="001A338A" w:rsidRDefault="000D3302" w:rsidP="00E53471">
            <w:pPr>
              <w:jc w:val="center"/>
              <w:rPr>
                <w:b/>
                <w:bCs/>
                <w:sz w:val="20"/>
                <w:szCs w:val="20"/>
              </w:rPr>
            </w:pPr>
            <w:r w:rsidRPr="001A338A">
              <w:rPr>
                <w:sz w:val="20"/>
                <w:szCs w:val="20"/>
              </w:rPr>
              <w:t xml:space="preserve"> (z doliczonym </w:t>
            </w:r>
            <w:r w:rsidRPr="001A338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A338A" w:rsidRPr="001A338A" w14:paraId="0B6B95A2" w14:textId="77777777" w:rsidTr="00E5347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E3948B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C67050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CF8268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CAA559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3631CD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218A05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B8C818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E1183C" w14:textId="77777777" w:rsidR="000D3302" w:rsidRPr="001A338A" w:rsidRDefault="000D3302" w:rsidP="00E53471">
            <w:pPr>
              <w:jc w:val="center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A338A" w:rsidRPr="001A338A" w14:paraId="3F48E84B" w14:textId="77777777" w:rsidTr="00E534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58278B" w14:textId="77777777" w:rsidR="000D3302" w:rsidRPr="001A338A" w:rsidRDefault="000D3302" w:rsidP="00E534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C21C" w14:textId="3E9794CA" w:rsidR="000D3302" w:rsidRPr="001A338A" w:rsidRDefault="001A338A" w:rsidP="00E53471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  <w:r w:rsidRPr="001A338A">
              <w:rPr>
                <w:b/>
                <w:sz w:val="16"/>
                <w:szCs w:val="16"/>
                <w:lang w:val="en-US" w:eastAsia="zh-CN"/>
              </w:rPr>
              <w:t xml:space="preserve">Laser </w:t>
            </w:r>
          </w:p>
          <w:p w14:paraId="26B07202" w14:textId="77777777" w:rsidR="000D3302" w:rsidRPr="001A338A" w:rsidRDefault="000D3302" w:rsidP="00E53471">
            <w:pPr>
              <w:suppressAutoHyphens/>
              <w:spacing w:after="12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754A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112A8B6D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8B86" w14:textId="592818CF" w:rsidR="000D3302" w:rsidRPr="001A338A" w:rsidRDefault="001A338A" w:rsidP="00E53471">
            <w:pPr>
              <w:rPr>
                <w:sz w:val="16"/>
                <w:szCs w:val="16"/>
              </w:rPr>
            </w:pPr>
            <w:r w:rsidRPr="001A33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4CA0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71C4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DD254D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ECBE2F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</w:tr>
      <w:tr w:rsidR="001A338A" w:rsidRPr="001A338A" w14:paraId="0A32C8F8" w14:textId="77777777" w:rsidTr="00E534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044934" w14:textId="77777777" w:rsidR="000D3302" w:rsidRPr="001A338A" w:rsidRDefault="000D3302" w:rsidP="00E534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466E" w14:textId="2A7A20C1" w:rsidR="000D3302" w:rsidRPr="001A338A" w:rsidRDefault="001A338A" w:rsidP="00E53471">
            <w:pPr>
              <w:suppressAutoHyphens/>
              <w:spacing w:after="120"/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1A338A">
              <w:rPr>
                <w:sz w:val="18"/>
                <w:szCs w:val="18"/>
              </w:rPr>
              <w:t>Oświelenie</w:t>
            </w:r>
            <w:proofErr w:type="spellEnd"/>
            <w:r w:rsidRPr="001A338A">
              <w:rPr>
                <w:sz w:val="18"/>
                <w:szCs w:val="18"/>
              </w:rPr>
              <w:t xml:space="preserve"> ciemnego pola</w:t>
            </w:r>
            <w:r w:rsidR="000D3302" w:rsidRPr="001A338A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AB3A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7BA88B8F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F5B2" w14:textId="1FE1A768" w:rsidR="000D3302" w:rsidRPr="001A338A" w:rsidRDefault="001A338A" w:rsidP="00E53471">
            <w:pPr>
              <w:rPr>
                <w:sz w:val="16"/>
                <w:szCs w:val="16"/>
              </w:rPr>
            </w:pPr>
            <w:r w:rsidRPr="001A33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742C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92E7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D5765E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2AD4CE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</w:tr>
      <w:tr w:rsidR="001A338A" w:rsidRPr="001A338A" w14:paraId="032AC9AD" w14:textId="77777777" w:rsidTr="00E534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54754F" w14:textId="77777777" w:rsidR="000D3302" w:rsidRPr="001A338A" w:rsidRDefault="000D3302" w:rsidP="00E534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3FC7" w14:textId="278A19EF" w:rsidR="000D3302" w:rsidRPr="001A338A" w:rsidRDefault="001A338A" w:rsidP="00E53471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  <w:r w:rsidRPr="001A338A">
              <w:rPr>
                <w:sz w:val="18"/>
                <w:szCs w:val="18"/>
              </w:rPr>
              <w:t>Obiektyw 20x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743B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40D3EB74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89D3" w14:textId="6239E7AC" w:rsidR="000D3302" w:rsidRPr="001A338A" w:rsidRDefault="001A338A" w:rsidP="00E53471">
            <w:pPr>
              <w:rPr>
                <w:sz w:val="16"/>
                <w:szCs w:val="16"/>
              </w:rPr>
            </w:pPr>
            <w:r w:rsidRPr="001A33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1E79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D1FC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CD9C12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E92B30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</w:tr>
      <w:tr w:rsidR="001A338A" w:rsidRPr="001A338A" w14:paraId="30C393ED" w14:textId="77777777" w:rsidTr="00E534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87A148" w14:textId="77777777" w:rsidR="000D3302" w:rsidRPr="001A338A" w:rsidRDefault="000D3302" w:rsidP="00E534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F9D0" w14:textId="735C91BA" w:rsidR="000D3302" w:rsidRPr="001A338A" w:rsidRDefault="001A338A" w:rsidP="00E53471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  <w:proofErr w:type="spellStart"/>
            <w:r w:rsidRPr="001A338A">
              <w:rPr>
                <w:b/>
                <w:sz w:val="16"/>
                <w:szCs w:val="16"/>
                <w:lang w:val="en-US" w:eastAsia="zh-CN"/>
              </w:rPr>
              <w:t>Obiektyw</w:t>
            </w:r>
            <w:proofErr w:type="spellEnd"/>
            <w:r w:rsidRPr="001A338A">
              <w:rPr>
                <w:b/>
                <w:sz w:val="16"/>
                <w:szCs w:val="16"/>
                <w:lang w:val="en-US" w:eastAsia="zh-CN"/>
              </w:rPr>
              <w:t xml:space="preserve"> 50x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62F3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51BEDB91" w14:textId="77777777" w:rsidR="000D3302" w:rsidRPr="001A338A" w:rsidRDefault="000D3302" w:rsidP="00E534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A338A"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AF8" w14:textId="6C361D12" w:rsidR="000D3302" w:rsidRPr="001A338A" w:rsidRDefault="001A338A" w:rsidP="00E53471">
            <w:pPr>
              <w:rPr>
                <w:sz w:val="16"/>
                <w:szCs w:val="16"/>
              </w:rPr>
            </w:pPr>
            <w:r w:rsidRPr="001A33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0826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5B4B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E91CA4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FCBBF6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</w:tr>
      <w:tr w:rsidR="001A338A" w:rsidRPr="001A338A" w14:paraId="632908B1" w14:textId="77777777" w:rsidTr="00E534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0F4522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 xml:space="preserve">    </w:t>
            </w:r>
          </w:p>
          <w:p w14:paraId="4ADBDC3A" w14:textId="77777777" w:rsidR="000D3302" w:rsidRPr="001A338A" w:rsidRDefault="000D3302" w:rsidP="00E534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1A338A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83B8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762433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57AA31" w14:textId="77777777" w:rsidR="000D3302" w:rsidRPr="001A338A" w:rsidRDefault="000D3302" w:rsidP="00E53471">
            <w:pPr>
              <w:ind w:right="425"/>
              <w:rPr>
                <w:sz w:val="22"/>
                <w:szCs w:val="22"/>
              </w:rPr>
            </w:pPr>
          </w:p>
        </w:tc>
      </w:tr>
      <w:tr w:rsidR="001A338A" w:rsidRPr="001A338A" w14:paraId="7BD69A59" w14:textId="77777777" w:rsidTr="00E53471">
        <w:trPr>
          <w:trHeight w:val="163"/>
        </w:trPr>
        <w:tc>
          <w:tcPr>
            <w:tcW w:w="9636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3F67E9" w14:textId="77777777" w:rsidR="000D3302" w:rsidRPr="001A338A" w:rsidRDefault="000D3302" w:rsidP="00E53471">
            <w:pPr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38227EA" w14:textId="77777777" w:rsidR="000D3302" w:rsidRPr="001A338A" w:rsidRDefault="000D3302" w:rsidP="00E53471">
            <w:pPr>
              <w:rPr>
                <w:sz w:val="22"/>
                <w:szCs w:val="22"/>
              </w:rPr>
            </w:pPr>
          </w:p>
          <w:p w14:paraId="634226C7" w14:textId="77777777" w:rsidR="000D3302" w:rsidRPr="001A338A" w:rsidRDefault="000D3302" w:rsidP="00E53471">
            <w:pPr>
              <w:rPr>
                <w:sz w:val="22"/>
                <w:szCs w:val="22"/>
              </w:rPr>
            </w:pPr>
            <w:r w:rsidRPr="001A338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5FB39E2A" w14:textId="5BB2CBFE" w:rsidR="001A338A" w:rsidRDefault="001A338A" w:rsidP="001A338A">
      <w:pPr>
        <w:jc w:val="both"/>
        <w:rPr>
          <w:sz w:val="18"/>
          <w:szCs w:val="18"/>
        </w:rPr>
      </w:pPr>
      <w:r>
        <w:rPr>
          <w:b/>
          <w:sz w:val="22"/>
          <w:szCs w:val="22"/>
        </w:rPr>
        <w:t>*</w:t>
      </w:r>
      <w:r>
        <w:rPr>
          <w:sz w:val="18"/>
          <w:szCs w:val="18"/>
        </w:rPr>
        <w:t xml:space="preserve">Do oceny i porównania ofert Zamawiający przeliczy w dniu otwarcia ofert cenę netto wg. kursu NBP z dnia otwarcia ofert. </w:t>
      </w:r>
      <w:r>
        <w:rPr>
          <w:b/>
          <w:bCs/>
          <w:sz w:val="18"/>
          <w:szCs w:val="18"/>
        </w:rPr>
        <w:t xml:space="preserve"> **) </w:t>
      </w:r>
      <w:r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18"/>
          <w:szCs w:val="18"/>
        </w:rPr>
        <w:t xml:space="preserve">w </w:t>
      </w:r>
      <w:r>
        <w:rPr>
          <w:b/>
          <w:sz w:val="20"/>
          <w:szCs w:val="20"/>
        </w:rPr>
        <w:t>EUR lub PLN</w:t>
      </w:r>
      <w:r>
        <w:rPr>
          <w:sz w:val="18"/>
          <w:szCs w:val="18"/>
        </w:rPr>
        <w:t xml:space="preserve">. Wyłącznie do oceny i porównania ofert Zamawiający doliczy na etapie </w:t>
      </w:r>
      <w:r>
        <w:rPr>
          <w:sz w:val="18"/>
          <w:szCs w:val="18"/>
        </w:rPr>
        <w:lastRenderedPageBreak/>
        <w:t>oceny ofert należnego podatku VAT. Umowa zostanie podpisana na kwotę netto, podatek VAT Zamawiający odprowadzi we własnym zakresie.</w:t>
      </w:r>
    </w:p>
    <w:p w14:paraId="7698C400" w14:textId="08C796F0" w:rsidR="00D66EB7" w:rsidRDefault="00D66EB7" w:rsidP="00D66EB7">
      <w:pPr>
        <w:widowControl w:val="0"/>
        <w:ind w:right="1"/>
        <w:jc w:val="both"/>
        <w:rPr>
          <w:b/>
          <w:sz w:val="22"/>
          <w:szCs w:val="22"/>
        </w:rPr>
      </w:pPr>
    </w:p>
    <w:p w14:paraId="12F8FBB9" w14:textId="09F8F7E3" w:rsidR="00D66EB7" w:rsidRDefault="00D66EB7" w:rsidP="00D66EB7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 xml:space="preserve"> ……… </w:t>
      </w:r>
      <w:r w:rsidR="000D3302">
        <w:rPr>
          <w:bCs/>
          <w:sz w:val="22"/>
          <w:szCs w:val="22"/>
        </w:rPr>
        <w:t>tygodni</w:t>
      </w:r>
      <w:r>
        <w:rPr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D66EB7">
        <w:rPr>
          <w:bCs/>
          <w:sz w:val="22"/>
          <w:szCs w:val="22"/>
        </w:rPr>
        <w:t>od daty podpisania umowy</w:t>
      </w:r>
      <w:r>
        <w:rPr>
          <w:b/>
          <w:sz w:val="22"/>
          <w:szCs w:val="22"/>
        </w:rPr>
        <w:t>.</w:t>
      </w:r>
      <w:r w:rsidR="000D3302" w:rsidRPr="000D3302">
        <w:rPr>
          <w:sz w:val="22"/>
          <w:szCs w:val="22"/>
          <w:highlight w:val="yellow"/>
        </w:rPr>
        <w:t xml:space="preserve"> </w:t>
      </w:r>
      <w:r w:rsidR="000D3302">
        <w:rPr>
          <w:sz w:val="22"/>
          <w:szCs w:val="22"/>
          <w:highlight w:val="yellow"/>
        </w:rPr>
        <w:t>(</w:t>
      </w:r>
      <w:r w:rsidR="000D3302">
        <w:rPr>
          <w:i/>
          <w:sz w:val="22"/>
          <w:szCs w:val="22"/>
          <w:highlight w:val="yellow"/>
        </w:rPr>
        <w:t>kryterium oceny ofert)</w:t>
      </w:r>
    </w:p>
    <w:p w14:paraId="26732171" w14:textId="77777777" w:rsidR="00D66EB7" w:rsidRDefault="00D66EB7" w:rsidP="00D66EB7">
      <w:pPr>
        <w:pStyle w:val="Tekstpodstawowy"/>
        <w:spacing w:line="240" w:lineRule="auto"/>
        <w:rPr>
          <w:b w:val="0"/>
          <w:sz w:val="22"/>
          <w:szCs w:val="22"/>
        </w:rPr>
      </w:pPr>
    </w:p>
    <w:p w14:paraId="2350D6A6" w14:textId="26331D60" w:rsidR="00D66EB7" w:rsidRPr="000D3302" w:rsidRDefault="00D66EB7" w:rsidP="00D66EB7">
      <w:pPr>
        <w:widowControl w:val="0"/>
        <w:ind w:right="1"/>
        <w:jc w:val="both"/>
        <w:rPr>
          <w:b/>
          <w:sz w:val="20"/>
          <w:szCs w:val="20"/>
        </w:rPr>
      </w:pPr>
      <w:r>
        <w:rPr>
          <w:b/>
          <w:sz w:val="22"/>
          <w:szCs w:val="22"/>
        </w:rPr>
        <w:t>Okres udzielonej gwarancji</w:t>
      </w:r>
      <w:r w:rsidR="000D330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="001A338A">
        <w:rPr>
          <w:bCs/>
          <w:sz w:val="22"/>
          <w:szCs w:val="22"/>
        </w:rPr>
        <w:t>………………</w:t>
      </w:r>
      <w:r w:rsidR="000D3302">
        <w:rPr>
          <w:bCs/>
          <w:sz w:val="22"/>
          <w:szCs w:val="22"/>
        </w:rPr>
        <w:t xml:space="preserve"> miesięcy</w:t>
      </w:r>
    </w:p>
    <w:p w14:paraId="0FB6AF42" w14:textId="77777777" w:rsidR="00CF24AC" w:rsidRDefault="00CF24AC" w:rsidP="00D66EB7">
      <w:pPr>
        <w:widowControl w:val="0"/>
        <w:ind w:right="1"/>
        <w:jc w:val="both"/>
        <w:rPr>
          <w:i/>
          <w:sz w:val="22"/>
          <w:szCs w:val="22"/>
        </w:rPr>
      </w:pPr>
    </w:p>
    <w:p w14:paraId="5BBF1C59" w14:textId="77777777" w:rsidR="00D66EB7" w:rsidRDefault="00D66EB7" w:rsidP="00D66EB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DAF647D" w14:textId="77777777" w:rsidR="00D66EB7" w:rsidRDefault="00D66EB7" w:rsidP="00D66EB7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CAEE74D" w14:textId="77777777" w:rsidR="00D66EB7" w:rsidRDefault="00D66EB7" w:rsidP="00D66EB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EC5149" w14:textId="77777777" w:rsidR="00D66EB7" w:rsidRDefault="00D66EB7" w:rsidP="00D66EB7">
      <w:pPr>
        <w:tabs>
          <w:tab w:val="left" w:pos="426"/>
        </w:tabs>
        <w:jc w:val="both"/>
        <w:rPr>
          <w:sz w:val="22"/>
          <w:szCs w:val="22"/>
        </w:rPr>
      </w:pPr>
    </w:p>
    <w:p w14:paraId="50F72EF7" w14:textId="77777777" w:rsidR="00D66EB7" w:rsidRDefault="00D66EB7" w:rsidP="00D66EB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5D1A494" w14:textId="77777777" w:rsidR="00D66EB7" w:rsidRDefault="00D66EB7" w:rsidP="00D66E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6A39C5B" w14:textId="77777777" w:rsidR="00D66EB7" w:rsidRDefault="00D66EB7" w:rsidP="00D66E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DB219B1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904B7C" w14:textId="77777777" w:rsidR="00D66EB7" w:rsidRDefault="00D66EB7" w:rsidP="00D66E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AC7FA8" w14:textId="77777777" w:rsidR="00D66EB7" w:rsidRDefault="00D66EB7" w:rsidP="00D66E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AA1EEF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6EB7" w14:paraId="1DE4541E" w14:textId="77777777" w:rsidTr="00D66E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17490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1ABEE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17D875A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E62E2" w14:textId="77777777" w:rsidR="00D66EB7" w:rsidRDefault="00D66E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66EB7" w14:paraId="738B9126" w14:textId="77777777" w:rsidTr="00D66E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BB879" w14:textId="77777777" w:rsidR="00D66EB7" w:rsidRDefault="00D66E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0CEED" w14:textId="77777777" w:rsidR="00D66EB7" w:rsidRDefault="00D66E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F3331" w14:textId="77777777" w:rsidR="00D66EB7" w:rsidRDefault="00D66E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9772892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B5C250F" w14:textId="77777777" w:rsidR="00D66EB7" w:rsidRDefault="00D66EB7" w:rsidP="00D66EB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90676E1" w14:textId="77777777" w:rsidR="00D66EB7" w:rsidRDefault="00D66EB7" w:rsidP="00D66EB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E08A14C" w14:textId="54B31AE1" w:rsidR="00D66EB7" w:rsidRDefault="00D66EB7" w:rsidP="00D66EB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</w:t>
      </w:r>
    </w:p>
    <w:p w14:paraId="4C209A87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9D5168B" w14:textId="77777777" w:rsidR="00D66EB7" w:rsidRDefault="00D66EB7" w:rsidP="00D66EB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CEA2BF" w14:textId="77777777" w:rsidR="00D66EB7" w:rsidRDefault="00D66EB7" w:rsidP="00D66E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8464177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4A6865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393AF66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3BCCB8C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CD99E7D" w14:textId="77777777" w:rsidR="00D66EB7" w:rsidRDefault="00D66EB7" w:rsidP="00D66EB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3A1F914" w14:textId="77777777" w:rsidR="00D66EB7" w:rsidRDefault="00D66EB7" w:rsidP="00D66EB7">
      <w:pPr>
        <w:ind w:left="1440"/>
        <w:jc w:val="both"/>
        <w:rPr>
          <w:sz w:val="22"/>
          <w:szCs w:val="22"/>
        </w:rPr>
      </w:pPr>
    </w:p>
    <w:p w14:paraId="61A78E0F" w14:textId="56BD247E" w:rsidR="00FE545C" w:rsidRDefault="00D66EB7" w:rsidP="001A338A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63B69" w14:textId="77777777" w:rsidR="00C07683" w:rsidRDefault="00C07683">
      <w:r>
        <w:separator/>
      </w:r>
    </w:p>
  </w:endnote>
  <w:endnote w:type="continuationSeparator" w:id="0">
    <w:p w14:paraId="3A1FE80E" w14:textId="77777777" w:rsidR="00C07683" w:rsidRDefault="00C0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0E8" w14:textId="77777777" w:rsidR="00E445E6" w:rsidRDefault="00E445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17D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5DF2A" w14:textId="77777777" w:rsidR="00E445E6" w:rsidRDefault="00E445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A05B7" w14:textId="77777777" w:rsidR="00C07683" w:rsidRDefault="00C07683">
      <w:r>
        <w:separator/>
      </w:r>
    </w:p>
  </w:footnote>
  <w:footnote w:type="continuationSeparator" w:id="0">
    <w:p w14:paraId="71C87990" w14:textId="77777777" w:rsidR="00C07683" w:rsidRDefault="00C076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7D957" w14:textId="77777777" w:rsidR="00E445E6" w:rsidRDefault="00E44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80D7" w14:textId="7243A212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88008" w14:textId="77777777" w:rsidR="00E445E6" w:rsidRDefault="00E445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24633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563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6701963">
    <w:abstractNumId w:val="0"/>
  </w:num>
  <w:num w:numId="4" w16cid:durableId="820586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4CF"/>
    <w:rsid w:val="00012286"/>
    <w:rsid w:val="000704FC"/>
    <w:rsid w:val="00071CCC"/>
    <w:rsid w:val="000B731D"/>
    <w:rsid w:val="000D3302"/>
    <w:rsid w:val="000D6134"/>
    <w:rsid w:val="000E09C7"/>
    <w:rsid w:val="000F6589"/>
    <w:rsid w:val="00106636"/>
    <w:rsid w:val="00116EC6"/>
    <w:rsid w:val="001801DD"/>
    <w:rsid w:val="001A338A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14CF"/>
    <w:rsid w:val="00A346FE"/>
    <w:rsid w:val="00A47B4D"/>
    <w:rsid w:val="00A83018"/>
    <w:rsid w:val="00B774DC"/>
    <w:rsid w:val="00C07683"/>
    <w:rsid w:val="00C969A6"/>
    <w:rsid w:val="00CA7D36"/>
    <w:rsid w:val="00CF24AC"/>
    <w:rsid w:val="00D24208"/>
    <w:rsid w:val="00D2687F"/>
    <w:rsid w:val="00D60C38"/>
    <w:rsid w:val="00D66893"/>
    <w:rsid w:val="00D66EB7"/>
    <w:rsid w:val="00D90ACB"/>
    <w:rsid w:val="00DC1500"/>
    <w:rsid w:val="00E44371"/>
    <w:rsid w:val="00E445E6"/>
    <w:rsid w:val="00E949B0"/>
    <w:rsid w:val="00EC0BEA"/>
    <w:rsid w:val="00EF38B4"/>
    <w:rsid w:val="00F00591"/>
    <w:rsid w:val="00F51688"/>
    <w:rsid w:val="00F53146"/>
    <w:rsid w:val="00F91018"/>
    <w:rsid w:val="00FA0F30"/>
    <w:rsid w:val="00FA51A4"/>
    <w:rsid w:val="00FC7FF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CA7AC1"/>
  <w15:chartTrackingRefBased/>
  <w15:docId w15:val="{48714C49-41EA-40AD-9AAF-A6BFB984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60635-CF8D-4D5C-95BF-0AF89DE5E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616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2023-10-20T13:20:00Z</dcterms:created>
  <dcterms:modified xsi:type="dcterms:W3CDTF">2023-10-20T13:20:00Z</dcterms:modified>
</cp:coreProperties>
</file>