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759879" w14:textId="77777777" w:rsidR="00607E18" w:rsidRDefault="008D2AB8" w:rsidP="00607E1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607E18">
        <w:rPr>
          <w:rFonts w:ascii="Times New Roman" w:hAnsi="Times New Roman"/>
        </w:rPr>
        <w:t>Załącznik nr 1</w:t>
      </w:r>
    </w:p>
    <w:p w14:paraId="65671FB7" w14:textId="77777777" w:rsidR="00607E18" w:rsidRDefault="00607E18" w:rsidP="00607E1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40388D71" w14:textId="77777777" w:rsidR="00607E18" w:rsidRDefault="00607E18" w:rsidP="00607E1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5496F959" w14:textId="77777777" w:rsidR="00607E18" w:rsidRDefault="00607E18" w:rsidP="00DA02AD">
      <w:pPr>
        <w:tabs>
          <w:tab w:val="right" w:pos="9000"/>
        </w:tabs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EE8A83E" w14:textId="77777777" w:rsidR="00607E18" w:rsidRDefault="00607E18" w:rsidP="00607E1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ADRES:………………………………………………………………………………………….</w:t>
      </w:r>
    </w:p>
    <w:p w14:paraId="7E8B355A" w14:textId="77777777" w:rsidR="00607E18" w:rsidRDefault="00607E18" w:rsidP="00607E1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……………………………............................................................................</w:t>
      </w:r>
    </w:p>
    <w:p w14:paraId="3D8AADF0" w14:textId="77777777" w:rsidR="00607E18" w:rsidRDefault="00607E18" w:rsidP="00607E1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TEL.………………………………………………………………………………………………</w:t>
      </w:r>
    </w:p>
    <w:p w14:paraId="0C3FADED" w14:textId="77777777" w:rsidR="00607E18" w:rsidRDefault="00607E18" w:rsidP="00607E1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FAX ……………………………………………………………………………………………..</w:t>
      </w:r>
    </w:p>
    <w:p w14:paraId="0200197E" w14:textId="77777777" w:rsidR="00607E18" w:rsidRDefault="00607E18" w:rsidP="00607E1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E-MAIL…………………………………………………………………………………………..</w:t>
      </w:r>
    </w:p>
    <w:p w14:paraId="58DEB9AF" w14:textId="77777777" w:rsidR="00607E18" w:rsidRDefault="00607E18" w:rsidP="00607E18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NIP…………………………………. REGON:……………………………………………….....</w:t>
      </w:r>
    </w:p>
    <w:p w14:paraId="73865048" w14:textId="77777777" w:rsidR="00607E18" w:rsidRDefault="00607E18" w:rsidP="00607E18">
      <w:pPr>
        <w:tabs>
          <w:tab w:val="left" w:pos="694"/>
          <w:tab w:val="right" w:pos="9000"/>
        </w:tabs>
        <w:rPr>
          <w:b/>
          <w:sz w:val="30"/>
          <w:szCs w:val="30"/>
        </w:rPr>
      </w:pPr>
      <w:r>
        <w:rPr>
          <w:sz w:val="22"/>
        </w:rPr>
        <w:t>BANK/ NR KONTA …………………………………………………………………………….</w:t>
      </w:r>
    </w:p>
    <w:p w14:paraId="02C2C59C" w14:textId="77777777" w:rsidR="00607E18" w:rsidRDefault="00607E18" w:rsidP="00607E18">
      <w:pPr>
        <w:tabs>
          <w:tab w:val="right" w:pos="9000"/>
        </w:tabs>
        <w:spacing w:line="360" w:lineRule="auto"/>
        <w:rPr>
          <w:sz w:val="22"/>
        </w:rPr>
      </w:pPr>
    </w:p>
    <w:p w14:paraId="05239112" w14:textId="77777777" w:rsidR="00607E18" w:rsidRDefault="00607E18" w:rsidP="00607E18">
      <w:pPr>
        <w:spacing w:line="360" w:lineRule="auto"/>
      </w:pPr>
      <w:r>
        <w:t>Do: Nazwa i siedziba Zamawiającego:</w:t>
      </w:r>
    </w:p>
    <w:p w14:paraId="40811723" w14:textId="77777777" w:rsidR="00607E18" w:rsidRDefault="00607E18" w:rsidP="00607E18">
      <w:pPr>
        <w:ind w:right="-110"/>
        <w:rPr>
          <w:b/>
        </w:rPr>
      </w:pPr>
      <w:r>
        <w:rPr>
          <w:b/>
        </w:rPr>
        <w:t>Akademia Górniczo - Hutnicza</w:t>
      </w:r>
    </w:p>
    <w:p w14:paraId="33618202" w14:textId="77777777" w:rsidR="00607E18" w:rsidRDefault="00607E18" w:rsidP="00607E18">
      <w:pPr>
        <w:ind w:right="-110"/>
        <w:rPr>
          <w:b/>
        </w:rPr>
      </w:pPr>
      <w:r>
        <w:rPr>
          <w:b/>
        </w:rPr>
        <w:t>im. Stanisława Staszica w Krakowie</w:t>
      </w:r>
    </w:p>
    <w:p w14:paraId="3EC54B49" w14:textId="77777777" w:rsidR="00607E18" w:rsidRDefault="00607E18" w:rsidP="00607E18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31E61114" w14:textId="77777777" w:rsidR="00607E18" w:rsidRDefault="00607E18" w:rsidP="00607E18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6229F2C5" w14:textId="77777777" w:rsidR="00607E18" w:rsidRDefault="00607E18" w:rsidP="00607E18">
      <w:pPr>
        <w:rPr>
          <w:b/>
        </w:rPr>
      </w:pPr>
      <w:r>
        <w:rPr>
          <w:b/>
        </w:rPr>
        <w:t xml:space="preserve">30-059 Kraków,  </w:t>
      </w:r>
    </w:p>
    <w:p w14:paraId="7E536CD8" w14:textId="77777777" w:rsidR="00607E18" w:rsidRDefault="00607E18" w:rsidP="008D2AB8">
      <w:pPr>
        <w:widowControl w:val="0"/>
        <w:ind w:right="1"/>
        <w:jc w:val="both"/>
      </w:pPr>
    </w:p>
    <w:p w14:paraId="61838F48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A4389">
        <w:rPr>
          <w:b/>
        </w:rPr>
        <w:t xml:space="preserve">usługa wykonania </w:t>
      </w:r>
      <w:r w:rsidR="003A33EC" w:rsidRPr="003A33EC">
        <w:rPr>
          <w:b/>
        </w:rPr>
        <w:t>oprogramowania w środowisku Unity - KC-zp.272-524/23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607E18">
        <w:t xml:space="preserve"> </w:t>
      </w:r>
      <w:r>
        <w:t>warunków zamówienia.</w:t>
      </w:r>
    </w:p>
    <w:p w14:paraId="0F1C9DE4" w14:textId="77777777" w:rsidR="008D2AB8" w:rsidRDefault="008D2AB8" w:rsidP="008D2AB8">
      <w:pPr>
        <w:tabs>
          <w:tab w:val="right" w:pos="9000"/>
        </w:tabs>
      </w:pPr>
    </w:p>
    <w:p w14:paraId="57E1FA69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607E18">
        <w:rPr>
          <w:b/>
        </w:rPr>
        <w:t xml:space="preserve"> za całość przedmiotu zamówienia</w:t>
      </w:r>
      <w:r>
        <w:rPr>
          <w:b/>
        </w:rPr>
        <w:t>:   ..............................................PLN</w:t>
      </w:r>
    </w:p>
    <w:p w14:paraId="13506C08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0F4D393D" w14:textId="77777777" w:rsidR="008D2AB8" w:rsidRPr="00AF018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607E18">
        <w:rPr>
          <w:b/>
        </w:rPr>
        <w:t xml:space="preserve"> za </w:t>
      </w:r>
      <w:r w:rsidR="00607E18" w:rsidRPr="00AF0188">
        <w:rPr>
          <w:b/>
        </w:rPr>
        <w:t>całość przedmiotu zamówienia</w:t>
      </w:r>
      <w:r w:rsidRPr="00AF0188">
        <w:rPr>
          <w:b/>
        </w:rPr>
        <w:t>: ..............................................PLN</w:t>
      </w:r>
    </w:p>
    <w:p w14:paraId="209993D5" w14:textId="77777777" w:rsidR="008D2AB8" w:rsidRPr="00AF0188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EC90E79" w14:textId="77777777" w:rsidR="008D2AB8" w:rsidRPr="00AF0188" w:rsidRDefault="008D2AB8" w:rsidP="008D2AB8">
      <w:pPr>
        <w:widowControl w:val="0"/>
        <w:spacing w:line="264" w:lineRule="auto"/>
        <w:ind w:right="1"/>
        <w:jc w:val="both"/>
      </w:pPr>
      <w:r w:rsidRPr="00AF0188">
        <w:t>Słownie brutto :.......................................................................................................................</w:t>
      </w:r>
    </w:p>
    <w:p w14:paraId="423D055C" w14:textId="77777777" w:rsidR="008D2AB8" w:rsidRPr="00AF0188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A036640" w14:textId="77777777" w:rsidR="008D2AB8" w:rsidRPr="00DA02AD" w:rsidRDefault="008D2AB8" w:rsidP="008D2AB8">
      <w:pPr>
        <w:pStyle w:val="Tekstpodstawowy"/>
        <w:rPr>
          <w:b w:val="0"/>
        </w:rPr>
      </w:pPr>
      <w:r w:rsidRPr="00DA02AD">
        <w:rPr>
          <w:b w:val="0"/>
        </w:rPr>
        <w:t>Powyższa cena zawiera podatek VAT w wysokości .......... % tj.…………………….PLN</w:t>
      </w:r>
    </w:p>
    <w:p w14:paraId="19785237" w14:textId="59EF79D2" w:rsidR="00DA02AD" w:rsidRDefault="00DA02AD" w:rsidP="00E61D7C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w tym: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261"/>
        <w:gridCol w:w="1842"/>
        <w:gridCol w:w="1646"/>
        <w:gridCol w:w="1862"/>
      </w:tblGrid>
      <w:tr w:rsidR="00DA02AD" w14:paraId="53A08CCD" w14:textId="77777777" w:rsidTr="00DA02AD">
        <w:tc>
          <w:tcPr>
            <w:tcW w:w="675" w:type="dxa"/>
          </w:tcPr>
          <w:p w14:paraId="00BFB8D5" w14:textId="7BED473F" w:rsidR="00DA02AD" w:rsidRPr="00DA02AD" w:rsidRDefault="00DA02AD" w:rsidP="00DA02AD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A02AD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261" w:type="dxa"/>
          </w:tcPr>
          <w:p w14:paraId="56226EFC" w14:textId="08011F32" w:rsidR="00DA02AD" w:rsidRPr="00DA02AD" w:rsidRDefault="00DA02AD" w:rsidP="00DA02AD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A02AD">
              <w:rPr>
                <w:b/>
                <w:sz w:val="22"/>
                <w:szCs w:val="22"/>
              </w:rPr>
              <w:t>Nazwa modułu</w:t>
            </w:r>
          </w:p>
        </w:tc>
        <w:tc>
          <w:tcPr>
            <w:tcW w:w="1842" w:type="dxa"/>
          </w:tcPr>
          <w:p w14:paraId="0208AED1" w14:textId="383FFE68" w:rsidR="00DA02AD" w:rsidRPr="00DA02AD" w:rsidRDefault="00DA02AD" w:rsidP="00DA02AD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A02AD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646" w:type="dxa"/>
          </w:tcPr>
          <w:p w14:paraId="07BB55D4" w14:textId="35C6ADAA" w:rsidR="00DA02AD" w:rsidRPr="00DA02AD" w:rsidRDefault="00DA02AD" w:rsidP="00DA02AD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A02AD"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862" w:type="dxa"/>
          </w:tcPr>
          <w:p w14:paraId="22272AC5" w14:textId="0D8C3D50" w:rsidR="00DA02AD" w:rsidRPr="00DA02AD" w:rsidRDefault="00DA02AD" w:rsidP="00DA02AD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A02AD">
              <w:rPr>
                <w:b/>
                <w:sz w:val="22"/>
                <w:szCs w:val="22"/>
              </w:rPr>
              <w:t>Wartość brutto</w:t>
            </w:r>
          </w:p>
        </w:tc>
      </w:tr>
      <w:tr w:rsidR="00DA02AD" w14:paraId="0952294D" w14:textId="77777777" w:rsidTr="00DA02AD">
        <w:tc>
          <w:tcPr>
            <w:tcW w:w="675" w:type="dxa"/>
          </w:tcPr>
          <w:p w14:paraId="51467F05" w14:textId="4D699164" w:rsidR="00DA02AD" w:rsidRPr="00DA02AD" w:rsidRDefault="00DA02AD" w:rsidP="00DA02AD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A02AD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261" w:type="dxa"/>
          </w:tcPr>
          <w:p w14:paraId="1883C7E6" w14:textId="6AFDB214" w:rsidR="00DA02AD" w:rsidRPr="00DA02AD" w:rsidRDefault="00DA02AD" w:rsidP="00DA02AD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A02AD">
              <w:rPr>
                <w:b/>
                <w:sz w:val="22"/>
                <w:szCs w:val="22"/>
              </w:rPr>
              <w:t>moduł trybu wieloosobowego i moduł silnika DSP i silnika sztucznej inteligencji</w:t>
            </w:r>
          </w:p>
        </w:tc>
        <w:tc>
          <w:tcPr>
            <w:tcW w:w="1842" w:type="dxa"/>
          </w:tcPr>
          <w:p w14:paraId="1298774F" w14:textId="77777777" w:rsidR="00DA02AD" w:rsidRDefault="00DA02AD" w:rsidP="00DA02AD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646" w:type="dxa"/>
          </w:tcPr>
          <w:p w14:paraId="5E419034" w14:textId="77777777" w:rsidR="00DA02AD" w:rsidRDefault="00DA02AD" w:rsidP="00DA02AD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862" w:type="dxa"/>
          </w:tcPr>
          <w:p w14:paraId="7E25C060" w14:textId="38D854FF" w:rsidR="00DA02AD" w:rsidRDefault="00DA02AD" w:rsidP="00DA02AD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DA02AD" w14:paraId="422A7E7E" w14:textId="77777777" w:rsidTr="00DA02AD">
        <w:tc>
          <w:tcPr>
            <w:tcW w:w="675" w:type="dxa"/>
          </w:tcPr>
          <w:p w14:paraId="30071D5B" w14:textId="65FB8138" w:rsidR="00DA02AD" w:rsidRPr="00DA02AD" w:rsidRDefault="00DA02AD" w:rsidP="00DA02AD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A02AD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261" w:type="dxa"/>
          </w:tcPr>
          <w:p w14:paraId="1BFDF03F" w14:textId="354FB368" w:rsidR="00DA02AD" w:rsidRPr="00DA02AD" w:rsidRDefault="00DA02AD" w:rsidP="00DA02AD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A02AD">
              <w:rPr>
                <w:b/>
                <w:sz w:val="22"/>
                <w:szCs w:val="22"/>
              </w:rPr>
              <w:t>moduł trybów fabularnych i gamifikacji</w:t>
            </w:r>
          </w:p>
        </w:tc>
        <w:tc>
          <w:tcPr>
            <w:tcW w:w="1842" w:type="dxa"/>
          </w:tcPr>
          <w:p w14:paraId="77F65F99" w14:textId="77777777" w:rsidR="00DA02AD" w:rsidRDefault="00DA02AD" w:rsidP="00DA02AD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646" w:type="dxa"/>
          </w:tcPr>
          <w:p w14:paraId="5D489EE5" w14:textId="77777777" w:rsidR="00DA02AD" w:rsidRDefault="00DA02AD" w:rsidP="00DA02AD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862" w:type="dxa"/>
          </w:tcPr>
          <w:p w14:paraId="41BE720F" w14:textId="1446055E" w:rsidR="00DA02AD" w:rsidRDefault="00DA02AD" w:rsidP="00DA02AD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DA02AD" w14:paraId="322393E5" w14:textId="77777777" w:rsidTr="00DA02AD">
        <w:tc>
          <w:tcPr>
            <w:tcW w:w="675" w:type="dxa"/>
          </w:tcPr>
          <w:p w14:paraId="734387D4" w14:textId="7C991DA7" w:rsidR="00DA02AD" w:rsidRPr="00DA02AD" w:rsidRDefault="00DA02AD" w:rsidP="00DA02AD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A02A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261" w:type="dxa"/>
          </w:tcPr>
          <w:p w14:paraId="00BECAFA" w14:textId="3A36EA02" w:rsidR="00DA02AD" w:rsidRPr="00DA02AD" w:rsidRDefault="00DA02AD" w:rsidP="00DA02AD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DA02AD">
              <w:rPr>
                <w:b/>
                <w:sz w:val="22"/>
                <w:szCs w:val="22"/>
              </w:rPr>
              <w:t xml:space="preserve">optymalizacja prototypu zapewniająca </w:t>
            </w:r>
            <w:proofErr w:type="spellStart"/>
            <w:r w:rsidRPr="00DA02AD">
              <w:rPr>
                <w:b/>
                <w:sz w:val="22"/>
                <w:szCs w:val="22"/>
              </w:rPr>
              <w:t>wieloplatformowość</w:t>
            </w:r>
            <w:proofErr w:type="spellEnd"/>
          </w:p>
        </w:tc>
        <w:tc>
          <w:tcPr>
            <w:tcW w:w="1842" w:type="dxa"/>
          </w:tcPr>
          <w:p w14:paraId="327D8F25" w14:textId="77777777" w:rsidR="00DA02AD" w:rsidRDefault="00DA02AD" w:rsidP="00DA02AD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646" w:type="dxa"/>
          </w:tcPr>
          <w:p w14:paraId="390BA844" w14:textId="77777777" w:rsidR="00DA02AD" w:rsidRDefault="00DA02AD" w:rsidP="00DA02AD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862" w:type="dxa"/>
          </w:tcPr>
          <w:p w14:paraId="15E94C5F" w14:textId="4604966D" w:rsidR="00DA02AD" w:rsidRDefault="00DA02AD" w:rsidP="00DA02AD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</w:tbl>
    <w:p w14:paraId="475B9664" w14:textId="67BC2378" w:rsidR="00DA02AD" w:rsidRPr="00AF0188" w:rsidRDefault="00DA02AD" w:rsidP="00DA02AD">
      <w:pPr>
        <w:widowControl w:val="0"/>
        <w:spacing w:line="264" w:lineRule="auto"/>
        <w:ind w:right="1"/>
        <w:jc w:val="both"/>
      </w:pPr>
    </w:p>
    <w:p w14:paraId="5321555D" w14:textId="38BAB2C8" w:rsidR="00DA02AD" w:rsidRDefault="00DA02AD" w:rsidP="00E61D7C">
      <w:pPr>
        <w:widowControl w:val="0"/>
        <w:spacing w:line="360" w:lineRule="auto"/>
        <w:ind w:right="1"/>
        <w:jc w:val="both"/>
        <w:rPr>
          <w:b/>
        </w:rPr>
      </w:pPr>
    </w:p>
    <w:p w14:paraId="2F767832" w14:textId="6F834198" w:rsidR="00E61D7C" w:rsidRPr="00AF0188" w:rsidRDefault="008D2AB8" w:rsidP="00E61D7C">
      <w:pPr>
        <w:widowControl w:val="0"/>
        <w:spacing w:line="360" w:lineRule="auto"/>
        <w:ind w:right="1"/>
        <w:jc w:val="both"/>
        <w:rPr>
          <w:b/>
        </w:rPr>
      </w:pPr>
      <w:r w:rsidRPr="00AF0188">
        <w:rPr>
          <w:b/>
        </w:rPr>
        <w:t xml:space="preserve">Termin realizacji umowy: </w:t>
      </w:r>
      <w:r w:rsidR="00E61D7C" w:rsidRPr="00AF0188">
        <w:rPr>
          <w:b/>
        </w:rPr>
        <w:t xml:space="preserve">do </w:t>
      </w:r>
      <w:r w:rsidR="004C460F" w:rsidRPr="00AF0188">
        <w:rPr>
          <w:b/>
        </w:rPr>
        <w:t>……….</w:t>
      </w:r>
      <w:r w:rsidR="00E61D7C" w:rsidRPr="00AF0188">
        <w:rPr>
          <w:b/>
        </w:rPr>
        <w:t xml:space="preserve"> tygodni od daty podpisania umowy, </w:t>
      </w:r>
      <w:r w:rsidR="004C460F" w:rsidRPr="00AF0188">
        <w:rPr>
          <w:b/>
          <w:highlight w:val="yellow"/>
        </w:rPr>
        <w:t>/kryterium oceny ofert/</w:t>
      </w:r>
      <w:r w:rsidR="004C460F" w:rsidRPr="00AF0188">
        <w:rPr>
          <w:b/>
        </w:rPr>
        <w:t xml:space="preserve"> </w:t>
      </w:r>
      <w:r w:rsidR="00E61D7C" w:rsidRPr="00AF0188">
        <w:rPr>
          <w:b/>
        </w:rPr>
        <w:t>w tym:</w:t>
      </w:r>
    </w:p>
    <w:p w14:paraId="6EEDF2EC" w14:textId="77777777" w:rsidR="00E61D7C" w:rsidRDefault="00E61D7C" w:rsidP="00E61D7C">
      <w:pPr>
        <w:ind w:left="142" w:hanging="142"/>
        <w:jc w:val="both"/>
      </w:pPr>
      <w:r w:rsidRPr="00AF0188">
        <w:t>- moduł trybu wieloosobowego</w:t>
      </w:r>
      <w:r w:rsidRPr="006F792B">
        <w:t xml:space="preserve"> </w:t>
      </w:r>
      <w:r>
        <w:t xml:space="preserve">i moduł silnika DSP i silnika sztucznej inteligencji do </w:t>
      </w:r>
      <w:r w:rsidR="004C460F">
        <w:t>………</w:t>
      </w:r>
      <w:r>
        <w:t xml:space="preserve"> tygodni od daty podpisania umowy</w:t>
      </w:r>
    </w:p>
    <w:p w14:paraId="398D42FE" w14:textId="77777777" w:rsidR="00E61D7C" w:rsidRPr="006D4D99" w:rsidRDefault="00E61D7C" w:rsidP="00E61D7C">
      <w:pPr>
        <w:ind w:left="709" w:hanging="709"/>
        <w:jc w:val="both"/>
        <w:rPr>
          <w:b/>
        </w:rPr>
      </w:pPr>
      <w:r>
        <w:t xml:space="preserve">- moduł trybów fabularnych i gamifikacji do </w:t>
      </w:r>
      <w:r w:rsidR="004C460F">
        <w:t>………</w:t>
      </w:r>
      <w:r>
        <w:t xml:space="preserve"> tygodni</w:t>
      </w:r>
      <w:r w:rsidR="004C460F">
        <w:t xml:space="preserve"> od daty podpisania umowy</w:t>
      </w:r>
    </w:p>
    <w:p w14:paraId="7B4FDC77" w14:textId="77777777" w:rsidR="00E61D7C" w:rsidRDefault="00E61D7C" w:rsidP="004C460F">
      <w:pPr>
        <w:ind w:left="142" w:hanging="142"/>
        <w:jc w:val="both"/>
      </w:pPr>
      <w:r>
        <w:t xml:space="preserve">- optymalizacja prototypu zapewniająca </w:t>
      </w:r>
      <w:proofErr w:type="spellStart"/>
      <w:r>
        <w:t>wieloplatformowość</w:t>
      </w:r>
      <w:proofErr w:type="spellEnd"/>
      <w:r>
        <w:t xml:space="preserve"> do </w:t>
      </w:r>
      <w:r w:rsidR="004C460F">
        <w:t>……</w:t>
      </w:r>
      <w:r>
        <w:t xml:space="preserve"> tygodni</w:t>
      </w:r>
      <w:r w:rsidR="004C460F">
        <w:t xml:space="preserve"> od daty podpisania umowy</w:t>
      </w:r>
    </w:p>
    <w:p w14:paraId="41C9CB66" w14:textId="77777777" w:rsidR="00E61D7C" w:rsidRDefault="00E61D7C" w:rsidP="008D2AB8">
      <w:pPr>
        <w:widowControl w:val="0"/>
        <w:spacing w:line="360" w:lineRule="auto"/>
        <w:ind w:right="1"/>
        <w:jc w:val="both"/>
        <w:rPr>
          <w:b/>
        </w:rPr>
      </w:pPr>
    </w:p>
    <w:p w14:paraId="758CDFCB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</w:t>
      </w:r>
      <w:r w:rsidR="00607E18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14:paraId="3872637C" w14:textId="77777777" w:rsidR="00607E18" w:rsidRDefault="00607E18" w:rsidP="00607E18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175F65E4" w14:textId="35B135B8" w:rsidR="00607E18" w:rsidRDefault="00607E18" w:rsidP="00607E18">
      <w:pPr>
        <w:tabs>
          <w:tab w:val="left" w:pos="426"/>
        </w:tabs>
        <w:spacing w:line="360" w:lineRule="auto"/>
        <w:jc w:val="both"/>
        <w:rPr>
          <w:bCs/>
          <w:sz w:val="22"/>
          <w:szCs w:val="22"/>
        </w:rPr>
      </w:pPr>
      <w:r>
        <w:rPr>
          <w:b/>
          <w:sz w:val="22"/>
        </w:rPr>
        <w:t xml:space="preserve">Termin płatności: </w:t>
      </w:r>
      <w:r>
        <w:rPr>
          <w:bCs/>
          <w:sz w:val="22"/>
          <w:szCs w:val="22"/>
        </w:rPr>
        <w:t xml:space="preserve">do 21 dni od dnia otrzymania faktury wystawionej przez Sprzedawcę po dokonaniu odbioru </w:t>
      </w:r>
      <w:r w:rsidR="00AF0188">
        <w:rPr>
          <w:bCs/>
          <w:sz w:val="22"/>
          <w:szCs w:val="22"/>
        </w:rPr>
        <w:t xml:space="preserve">danego modułu </w:t>
      </w:r>
      <w:r>
        <w:rPr>
          <w:bCs/>
          <w:sz w:val="22"/>
          <w:szCs w:val="22"/>
        </w:rPr>
        <w:t>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1D48723" w14:textId="77777777" w:rsidR="00607E18" w:rsidRDefault="00607E18" w:rsidP="00607E18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bookmarkStart w:id="0" w:name="_GoBack"/>
      <w:bookmarkEnd w:id="0"/>
    </w:p>
    <w:p w14:paraId="1151231C" w14:textId="77777777" w:rsidR="00607E18" w:rsidRDefault="00607E18" w:rsidP="00607E18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70BC9108" w14:textId="77777777" w:rsidR="00607E18" w:rsidRDefault="00607E18" w:rsidP="00607E1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D14D207" w14:textId="77777777" w:rsidR="00607E18" w:rsidRDefault="00607E18" w:rsidP="00607E1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2C9FC3B" w14:textId="77777777" w:rsidR="00607E18" w:rsidRDefault="00607E18" w:rsidP="00607E1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9DE4B49" w14:textId="77777777" w:rsidR="00607E18" w:rsidRDefault="00607E18" w:rsidP="00607E1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FB0011" w14:textId="77777777" w:rsidR="00607E18" w:rsidRDefault="00607E18" w:rsidP="00607E1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B3E7022" w14:textId="77777777" w:rsidR="00C30E29" w:rsidRPr="00A93676" w:rsidRDefault="00C30E29" w:rsidP="00C30E29">
      <w:pPr>
        <w:pStyle w:val="Akapitzlist"/>
        <w:numPr>
          <w:ilvl w:val="0"/>
          <w:numId w:val="1"/>
        </w:numPr>
        <w:jc w:val="both"/>
        <w:rPr>
          <w:i/>
          <w:sz w:val="22"/>
          <w:szCs w:val="22"/>
        </w:rPr>
      </w:pPr>
      <w:r w:rsidRPr="00A93676">
        <w:rPr>
          <w:bCs/>
          <w:szCs w:val="22"/>
        </w:rPr>
        <w:t>Oświadczam/y, że warunek określony w pkt. 8.2</w:t>
      </w:r>
      <w:r>
        <w:rPr>
          <w:bCs/>
          <w:szCs w:val="22"/>
        </w:rPr>
        <w:t>.</w:t>
      </w:r>
      <w:r w:rsidRPr="00A93676">
        <w:rPr>
          <w:bCs/>
          <w:szCs w:val="22"/>
        </w:rPr>
        <w:t>3 SWZ spełniamy osobiście/ powołujemy się na zasoby podmiotu trzeciego w następującym zakresie*</w:t>
      </w:r>
    </w:p>
    <w:p w14:paraId="756087D0" w14:textId="77777777" w:rsidR="004C460F" w:rsidRDefault="00C30E29" w:rsidP="00C30E29">
      <w:pPr>
        <w:spacing w:before="120" w:after="120"/>
        <w:ind w:left="360"/>
        <w:jc w:val="both"/>
        <w:rPr>
          <w:sz w:val="22"/>
          <w:szCs w:val="22"/>
        </w:rPr>
      </w:pPr>
      <w:r>
        <w:rPr>
          <w:i/>
          <w:sz w:val="22"/>
          <w:szCs w:val="22"/>
        </w:rPr>
        <w:t>……………………………………………………………………………………………</w:t>
      </w:r>
    </w:p>
    <w:p w14:paraId="13473100" w14:textId="77777777" w:rsidR="00607E18" w:rsidRDefault="00607E18" w:rsidP="00607E1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07E18" w14:paraId="46392766" w14:textId="77777777" w:rsidTr="00607E1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F78FC" w14:textId="77777777" w:rsidR="00607E18" w:rsidRDefault="00607E1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126EE" w14:textId="77777777" w:rsidR="00607E18" w:rsidRDefault="00607E1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B7F219A" w14:textId="77777777" w:rsidR="00607E18" w:rsidRDefault="00607E1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8B9B5" w14:textId="77777777" w:rsidR="00607E18" w:rsidRDefault="00607E1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607E18" w14:paraId="5971BD5E" w14:textId="77777777" w:rsidTr="00607E1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95B4F" w14:textId="77777777" w:rsidR="00607E18" w:rsidRDefault="00607E1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0A4B8" w14:textId="77777777" w:rsidR="00607E18" w:rsidRDefault="00607E1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BD11B" w14:textId="77777777" w:rsidR="00607E18" w:rsidRDefault="00607E1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07E18" w14:paraId="4F56054C" w14:textId="77777777" w:rsidTr="00607E1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AA0B4" w14:textId="77777777" w:rsidR="00607E18" w:rsidRDefault="00607E1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40643" w14:textId="77777777" w:rsidR="00607E18" w:rsidRDefault="00607E1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10F55" w14:textId="77777777" w:rsidR="00607E18" w:rsidRDefault="00607E1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91BD694" w14:textId="77777777" w:rsidR="00670825" w:rsidRDefault="00670825" w:rsidP="00670825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70825" w14:paraId="27E43970" w14:textId="77777777" w:rsidTr="006708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03E0E2" w14:textId="77777777" w:rsidR="00670825" w:rsidRDefault="00670825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BD6EDE8" w14:textId="77777777" w:rsidR="00670825" w:rsidRDefault="00670825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1B2C6" w14:textId="77777777" w:rsidR="00670825" w:rsidRDefault="00670825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Usługa/Dostawa (zakres), który wykonają poszczególni wykonawcy </w:t>
            </w:r>
          </w:p>
        </w:tc>
      </w:tr>
      <w:tr w:rsidR="00670825" w14:paraId="2B09D7E0" w14:textId="77777777" w:rsidTr="006708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97C398D" w14:textId="77777777" w:rsidR="00670825" w:rsidRDefault="00670825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B8DB72" w14:textId="77777777" w:rsidR="00670825" w:rsidRDefault="00670825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C77CC2" w14:textId="77777777" w:rsidR="00670825" w:rsidRDefault="00670825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670825" w14:paraId="5AF4590D" w14:textId="77777777" w:rsidTr="0067082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3AB6519" w14:textId="77777777" w:rsidR="00670825" w:rsidRDefault="00670825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15236D0" w14:textId="77777777" w:rsidR="00670825" w:rsidRDefault="00670825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DB562" w14:textId="77777777" w:rsidR="00670825" w:rsidRDefault="00670825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776BC7D9" w14:textId="77777777" w:rsidR="00670825" w:rsidRDefault="00670825" w:rsidP="00670825">
      <w:pPr>
        <w:jc w:val="both"/>
        <w:rPr>
          <w:sz w:val="22"/>
          <w:szCs w:val="22"/>
        </w:rPr>
      </w:pPr>
    </w:p>
    <w:p w14:paraId="32161126" w14:textId="6A77224D" w:rsidR="00607E18" w:rsidRDefault="00607E18" w:rsidP="00607E1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39C9ECC" w14:textId="77777777" w:rsidR="00607E18" w:rsidRDefault="00607E18" w:rsidP="00607E1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  <w:r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7A84B03A" w14:textId="77777777" w:rsidR="00607E18" w:rsidRDefault="00607E18" w:rsidP="00607E1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F69A325" w14:textId="77777777" w:rsidR="00607E18" w:rsidRDefault="00607E18" w:rsidP="00607E1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2A4A8DF" w14:textId="77777777" w:rsidR="00607E18" w:rsidRDefault="00607E18" w:rsidP="00607E1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1EF321A" w14:textId="77777777" w:rsidR="00607E18" w:rsidRDefault="00607E18" w:rsidP="00607E1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061E709" w14:textId="77777777" w:rsidR="00607E18" w:rsidRDefault="00607E18" w:rsidP="00607E1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6E92B11" w14:textId="77777777" w:rsidR="00607E18" w:rsidRDefault="00607E18" w:rsidP="00607E1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A263378" w14:textId="77777777" w:rsidR="00607E18" w:rsidRDefault="00607E18" w:rsidP="00607E1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6916C04" w14:textId="77777777" w:rsidR="00607E18" w:rsidRDefault="00607E18" w:rsidP="00607E1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3E9C519" w14:textId="77777777" w:rsidR="00607E18" w:rsidRDefault="00607E18" w:rsidP="00607E1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A3B1C48" w14:textId="77777777" w:rsidR="00607E18" w:rsidRDefault="00607E18" w:rsidP="00607E1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8B8EBF2" w14:textId="77777777" w:rsidR="00607E18" w:rsidRDefault="00607E18" w:rsidP="00607E1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9406B12" w14:textId="77777777" w:rsidR="00607E18" w:rsidRDefault="00607E18" w:rsidP="00607E18">
      <w:pPr>
        <w:spacing w:line="360" w:lineRule="auto"/>
        <w:ind w:left="1440"/>
        <w:jc w:val="both"/>
        <w:rPr>
          <w:sz w:val="22"/>
          <w:szCs w:val="22"/>
        </w:rPr>
      </w:pPr>
    </w:p>
    <w:p w14:paraId="1758684F" w14:textId="77777777" w:rsidR="00FE545C" w:rsidRDefault="00607E18" w:rsidP="00607E1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9FE2A4" w14:textId="77777777" w:rsidR="00954A8A" w:rsidRDefault="00954A8A">
      <w:r>
        <w:separator/>
      </w:r>
    </w:p>
  </w:endnote>
  <w:endnote w:type="continuationSeparator" w:id="0">
    <w:p w14:paraId="41513984" w14:textId="77777777" w:rsidR="00954A8A" w:rsidRDefault="00954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352009" w14:textId="77777777" w:rsidR="003A33EC" w:rsidRDefault="003A33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8442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4C2E60" w14:textId="77777777" w:rsidR="003A33EC" w:rsidRDefault="003A33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A65F37" w14:textId="77777777" w:rsidR="00954A8A" w:rsidRDefault="00954A8A">
      <w:r>
        <w:separator/>
      </w:r>
    </w:p>
  </w:footnote>
  <w:footnote w:type="continuationSeparator" w:id="0">
    <w:p w14:paraId="6485442E" w14:textId="77777777" w:rsidR="00954A8A" w:rsidRDefault="00954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C39B8D" w14:textId="77777777" w:rsidR="003A33EC" w:rsidRDefault="003A33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7A35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7152" w14:textId="77777777" w:rsidR="003A33EC" w:rsidRDefault="003A33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4A8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5423"/>
    <w:rsid w:val="002723B0"/>
    <w:rsid w:val="00315A4A"/>
    <w:rsid w:val="003A33EC"/>
    <w:rsid w:val="004B7300"/>
    <w:rsid w:val="004C460F"/>
    <w:rsid w:val="004C6753"/>
    <w:rsid w:val="00595C87"/>
    <w:rsid w:val="005D2C65"/>
    <w:rsid w:val="005E6D94"/>
    <w:rsid w:val="00607E18"/>
    <w:rsid w:val="0063384F"/>
    <w:rsid w:val="00643C6F"/>
    <w:rsid w:val="00646202"/>
    <w:rsid w:val="0065290F"/>
    <w:rsid w:val="00670825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54A8A"/>
    <w:rsid w:val="00970FE4"/>
    <w:rsid w:val="009A4389"/>
    <w:rsid w:val="00A0022B"/>
    <w:rsid w:val="00A346FE"/>
    <w:rsid w:val="00A47B4D"/>
    <w:rsid w:val="00A83018"/>
    <w:rsid w:val="00AF0188"/>
    <w:rsid w:val="00B774DC"/>
    <w:rsid w:val="00C30E29"/>
    <w:rsid w:val="00C969A6"/>
    <w:rsid w:val="00CA7D36"/>
    <w:rsid w:val="00D24208"/>
    <w:rsid w:val="00D60C38"/>
    <w:rsid w:val="00D66893"/>
    <w:rsid w:val="00D90ACB"/>
    <w:rsid w:val="00DA02AD"/>
    <w:rsid w:val="00DC1500"/>
    <w:rsid w:val="00E44371"/>
    <w:rsid w:val="00E61D7C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6C129C"/>
  <w15:chartTrackingRefBased/>
  <w15:docId w15:val="{FA0E33A9-8B9C-4F1E-A00D-EA48B8F79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30E29"/>
    <w:pPr>
      <w:ind w:left="720"/>
      <w:contextualSpacing/>
    </w:pPr>
  </w:style>
  <w:style w:type="table" w:styleId="Tabela-Siatka">
    <w:name w:val="Table Grid"/>
    <w:basedOn w:val="Standardowy"/>
    <w:uiPriority w:val="59"/>
    <w:rsid w:val="00DA02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8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B31A9-372E-41CC-9BD9-87FF35E7F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635</Words>
  <Characters>5178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11</cp:revision>
  <cp:lastPrinted>1899-12-31T23:00:00Z</cp:lastPrinted>
  <dcterms:created xsi:type="dcterms:W3CDTF">2023-09-14T11:51:00Z</dcterms:created>
  <dcterms:modified xsi:type="dcterms:W3CDTF">2023-10-26T11:01:00Z</dcterms:modified>
</cp:coreProperties>
</file>