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5A47" w14:textId="644572D8" w:rsidR="008D2AB8" w:rsidRPr="003336A1" w:rsidRDefault="008D2AB8" w:rsidP="003336A1">
      <w:pPr>
        <w:pStyle w:val="Nagwek3"/>
        <w:jc w:val="right"/>
        <w:rPr>
          <w:rFonts w:ascii="Times New Roman" w:hAnsi="Times New Roman"/>
        </w:rPr>
      </w:pP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  <w:b w:val="0"/>
          <w:sz w:val="22"/>
          <w:szCs w:val="22"/>
        </w:rPr>
        <w:tab/>
      </w:r>
      <w:r w:rsidRPr="003336A1">
        <w:rPr>
          <w:rFonts w:ascii="Times New Roman" w:hAnsi="Times New Roman"/>
        </w:rPr>
        <w:t xml:space="preserve">Załącznik nr </w:t>
      </w:r>
      <w:r w:rsidR="00012286" w:rsidRPr="003336A1">
        <w:rPr>
          <w:rFonts w:ascii="Times New Roman" w:hAnsi="Times New Roman"/>
        </w:rPr>
        <w:t>1</w:t>
      </w:r>
    </w:p>
    <w:p w14:paraId="1982EB11" w14:textId="360893DD" w:rsidR="00A9639A" w:rsidRPr="003336A1" w:rsidRDefault="008D2AB8" w:rsidP="003336A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3336A1">
        <w:rPr>
          <w:b/>
          <w:sz w:val="28"/>
          <w:szCs w:val="30"/>
        </w:rPr>
        <w:t>FORMULARZ OFERTY</w:t>
      </w:r>
    </w:p>
    <w:p w14:paraId="4E80AF23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NAZWA WYKONAWCY:……………………………………………………………………..</w:t>
      </w:r>
    </w:p>
    <w:p w14:paraId="39CBA1E4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540E68F1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ADRES:………………………………………………………………………………………….</w:t>
      </w:r>
    </w:p>
    <w:p w14:paraId="79C41B37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354F906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TEL.………………………………………………………………………………………………</w:t>
      </w:r>
    </w:p>
    <w:p w14:paraId="1DE258B0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FAX ……………………………………………………………………………………………..</w:t>
      </w:r>
    </w:p>
    <w:p w14:paraId="0F711502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E-MAIL…………………………………………………………………………………………..</w:t>
      </w:r>
    </w:p>
    <w:p w14:paraId="003FA2A1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NIP…………………………………. REGON:……………………………………………….....</w:t>
      </w:r>
    </w:p>
    <w:p w14:paraId="244EB71B" w14:textId="77777777" w:rsidR="00A9639A" w:rsidRPr="003336A1" w:rsidRDefault="00A9639A" w:rsidP="00A9639A">
      <w:pPr>
        <w:tabs>
          <w:tab w:val="right" w:pos="9000"/>
        </w:tabs>
        <w:spacing w:line="360" w:lineRule="auto"/>
        <w:rPr>
          <w:sz w:val="22"/>
        </w:rPr>
      </w:pPr>
      <w:r w:rsidRPr="003336A1">
        <w:rPr>
          <w:sz w:val="22"/>
          <w:szCs w:val="22"/>
        </w:rPr>
        <w:t>BANK/ NR KONTA …………………………………………………………………………….</w:t>
      </w:r>
    </w:p>
    <w:p w14:paraId="7AD35E9F" w14:textId="77777777" w:rsidR="00A9639A" w:rsidRPr="003336A1" w:rsidRDefault="00A9639A" w:rsidP="00A9639A">
      <w:pPr>
        <w:spacing w:line="360" w:lineRule="auto"/>
      </w:pPr>
      <w:r w:rsidRPr="003336A1">
        <w:t>Do: Nazwa i siedziba Zamawiającego:</w:t>
      </w:r>
    </w:p>
    <w:p w14:paraId="19E203DB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>Akademia Górniczo - Hutnicza</w:t>
      </w:r>
    </w:p>
    <w:p w14:paraId="0EBAB969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>im. Stanisława Staszica w Krakowie</w:t>
      </w:r>
    </w:p>
    <w:p w14:paraId="2C67A43F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 xml:space="preserve">Dział Zamówień Publicznych  </w:t>
      </w:r>
    </w:p>
    <w:p w14:paraId="1F14DA15" w14:textId="77777777" w:rsidR="00A9639A" w:rsidRPr="003336A1" w:rsidRDefault="00A9639A" w:rsidP="00A9639A">
      <w:pPr>
        <w:ind w:right="-110"/>
        <w:rPr>
          <w:b/>
        </w:rPr>
      </w:pPr>
      <w:r w:rsidRPr="003336A1">
        <w:rPr>
          <w:b/>
        </w:rPr>
        <w:t xml:space="preserve">Al. Mickiewicza 30 </w:t>
      </w:r>
    </w:p>
    <w:p w14:paraId="7DFF1F42" w14:textId="77777777" w:rsidR="00A9639A" w:rsidRPr="003336A1" w:rsidRDefault="00A9639A" w:rsidP="00A9639A">
      <w:pPr>
        <w:rPr>
          <w:b/>
        </w:rPr>
      </w:pPr>
      <w:r w:rsidRPr="003336A1">
        <w:rPr>
          <w:b/>
        </w:rPr>
        <w:t xml:space="preserve">30-059 Kraków,  </w:t>
      </w:r>
    </w:p>
    <w:p w14:paraId="3F5F19B1" w14:textId="77777777" w:rsidR="00A9639A" w:rsidRPr="003336A1" w:rsidRDefault="00A9639A" w:rsidP="00A9639A">
      <w:pPr>
        <w:ind w:firstLine="3969"/>
        <w:rPr>
          <w:b/>
        </w:rPr>
      </w:pPr>
    </w:p>
    <w:p w14:paraId="3E6978BD" w14:textId="48C74ADF" w:rsidR="00A9639A" w:rsidRPr="003336A1" w:rsidRDefault="00A9639A" w:rsidP="00A9639A">
      <w:pPr>
        <w:widowControl w:val="0"/>
        <w:ind w:right="1"/>
        <w:jc w:val="both"/>
      </w:pPr>
      <w:r w:rsidRPr="003336A1">
        <w:t xml:space="preserve">Przystępując do postępowania o udzielenie zamówienia publicznego, którego przedmiotem jest </w:t>
      </w:r>
      <w:r w:rsidR="00667331" w:rsidRPr="00667331">
        <w:rPr>
          <w:b/>
        </w:rPr>
        <w:t xml:space="preserve">dostawa , instalacja i uruchomienie </w:t>
      </w:r>
      <w:r w:rsidR="001B39B7" w:rsidRPr="00667331">
        <w:rPr>
          <w:b/>
        </w:rPr>
        <w:t>liofilizatora</w:t>
      </w:r>
      <w:r w:rsidR="00667331" w:rsidRPr="00667331">
        <w:rPr>
          <w:b/>
        </w:rPr>
        <w:t xml:space="preserve"> laboratoryjnego dla </w:t>
      </w:r>
      <w:proofErr w:type="spellStart"/>
      <w:r w:rsidR="00667331" w:rsidRPr="00667331">
        <w:rPr>
          <w:b/>
        </w:rPr>
        <w:t>WEiP</w:t>
      </w:r>
      <w:proofErr w:type="spellEnd"/>
      <w:r w:rsidR="00667331" w:rsidRPr="00667331">
        <w:rPr>
          <w:b/>
        </w:rPr>
        <w:t xml:space="preserve"> - KC-zp.272-676/23</w:t>
      </w:r>
      <w:r w:rsidRPr="003336A1">
        <w:rPr>
          <w:b/>
          <w:sz w:val="26"/>
        </w:rPr>
        <w:t xml:space="preserve">, </w:t>
      </w:r>
      <w:r w:rsidRPr="003336A1">
        <w:t>oferuję realizację przedmiotu zamówienia, zgodnie z zasadami określonymi w specyfikacji warunków zamówienia.</w:t>
      </w:r>
    </w:p>
    <w:p w14:paraId="6F49B18A" w14:textId="77777777" w:rsidR="00A9639A" w:rsidRPr="003336A1" w:rsidRDefault="00A9639A" w:rsidP="00A9639A">
      <w:pPr>
        <w:tabs>
          <w:tab w:val="right" w:pos="9000"/>
        </w:tabs>
      </w:pPr>
    </w:p>
    <w:p w14:paraId="792CF4E3" w14:textId="4CF745F0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netto:   .........................................................................</w:t>
      </w:r>
      <w:r w:rsidR="00B03F16" w:rsidRPr="003336A1">
        <w:rPr>
          <w:b/>
        </w:rPr>
        <w:t xml:space="preserve"> </w:t>
      </w:r>
      <w:r w:rsidRPr="003336A1">
        <w:rPr>
          <w:b/>
        </w:rPr>
        <w:t>PLN</w:t>
      </w:r>
    </w:p>
    <w:p w14:paraId="4CBBAF1C" w14:textId="77777777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</w:p>
    <w:p w14:paraId="5739AEBF" w14:textId="4542F715" w:rsidR="00A9639A" w:rsidRPr="003336A1" w:rsidRDefault="00A9639A" w:rsidP="00A9639A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brutto: .........................................................................</w:t>
      </w:r>
      <w:r w:rsidR="00B03F16" w:rsidRPr="003336A1">
        <w:rPr>
          <w:b/>
        </w:rPr>
        <w:t xml:space="preserve"> </w:t>
      </w:r>
      <w:r w:rsidRPr="003336A1">
        <w:rPr>
          <w:b/>
        </w:rPr>
        <w:t>PLN</w:t>
      </w:r>
    </w:p>
    <w:p w14:paraId="5AF1AC9A" w14:textId="77777777" w:rsidR="00A9639A" w:rsidRPr="003336A1" w:rsidRDefault="00A9639A" w:rsidP="00A9639A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4777A46" w14:textId="47CC0E1A" w:rsidR="00A9639A" w:rsidRPr="003336A1" w:rsidRDefault="00A9639A" w:rsidP="00A9639A">
      <w:pPr>
        <w:widowControl w:val="0"/>
        <w:spacing w:line="264" w:lineRule="auto"/>
        <w:ind w:right="1"/>
        <w:jc w:val="both"/>
      </w:pPr>
      <w:r w:rsidRPr="003336A1">
        <w:t>Słownie brutto</w:t>
      </w:r>
      <w:r w:rsidR="00B03F16" w:rsidRPr="003336A1">
        <w:t xml:space="preserve">: </w:t>
      </w:r>
      <w:r w:rsidRPr="003336A1">
        <w:t>.......................................................................................................................</w:t>
      </w:r>
    </w:p>
    <w:p w14:paraId="769A793D" w14:textId="77777777" w:rsidR="00A9639A" w:rsidRPr="003336A1" w:rsidRDefault="00A9639A" w:rsidP="00A9639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F2A00A3" w14:textId="77777777" w:rsidR="00A9639A" w:rsidRPr="003336A1" w:rsidRDefault="00A9639A" w:rsidP="00A9639A">
      <w:pPr>
        <w:pStyle w:val="Tekstpodstawowy"/>
      </w:pPr>
      <w:r w:rsidRPr="003336A1">
        <w:t>Powyższa cena zawiera podatek VAT w wysokości .......... % tj. ……………………. PLN</w:t>
      </w:r>
    </w:p>
    <w:p w14:paraId="29674136" w14:textId="77777777" w:rsidR="00A9639A" w:rsidRPr="003336A1" w:rsidRDefault="00A9639A" w:rsidP="00A9639A">
      <w:pPr>
        <w:pStyle w:val="Tekstpodstawowy"/>
      </w:pPr>
      <w:r w:rsidRPr="003336A1">
        <w:t xml:space="preserve">Producent/model zaoferowanego urządzenia:  </w:t>
      </w:r>
      <w:r w:rsidRPr="003336A1">
        <w:rPr>
          <w:b w:val="0"/>
        </w:rPr>
        <w:t>…………………………………………..</w:t>
      </w:r>
    </w:p>
    <w:p w14:paraId="793D7FD8" w14:textId="73E5693D" w:rsidR="00A9639A" w:rsidRPr="003336A1" w:rsidRDefault="00A9639A" w:rsidP="00A9639A">
      <w:pPr>
        <w:widowControl w:val="0"/>
        <w:spacing w:line="360" w:lineRule="auto"/>
        <w:ind w:right="1"/>
        <w:jc w:val="both"/>
        <w:rPr>
          <w:b/>
        </w:rPr>
      </w:pPr>
      <w:r w:rsidRPr="003336A1">
        <w:rPr>
          <w:b/>
        </w:rPr>
        <w:t xml:space="preserve">Termin realizacji umowy: </w:t>
      </w:r>
      <w:r w:rsidR="00B03F16" w:rsidRPr="003336A1">
        <w:rPr>
          <w:b/>
          <w:bCs/>
        </w:rPr>
        <w:t xml:space="preserve">do </w:t>
      </w:r>
      <w:r w:rsidR="00514936">
        <w:rPr>
          <w:b/>
          <w:bCs/>
        </w:rPr>
        <w:t xml:space="preserve">90 </w:t>
      </w:r>
      <w:r w:rsidR="007D302E">
        <w:rPr>
          <w:b/>
          <w:bCs/>
        </w:rPr>
        <w:t xml:space="preserve"> </w:t>
      </w:r>
      <w:r w:rsidRPr="003336A1">
        <w:rPr>
          <w:b/>
          <w:bCs/>
        </w:rPr>
        <w:t>dni od daty podpisania umowy</w:t>
      </w:r>
      <w:r w:rsidR="00B03F16" w:rsidRPr="003336A1">
        <w:t>.</w:t>
      </w:r>
    </w:p>
    <w:p w14:paraId="475E6965" w14:textId="77777777" w:rsidR="00A9639A" w:rsidRPr="003336A1" w:rsidRDefault="00A9639A" w:rsidP="00A9639A">
      <w:pPr>
        <w:widowControl w:val="0"/>
        <w:spacing w:line="360" w:lineRule="auto"/>
        <w:ind w:right="1"/>
        <w:jc w:val="both"/>
        <w:rPr>
          <w:b/>
        </w:rPr>
      </w:pPr>
      <w:r w:rsidRPr="003336A1">
        <w:rPr>
          <w:b/>
        </w:rPr>
        <w:t>Okres udzielonej gwarancji wynosi:</w:t>
      </w:r>
      <w:r w:rsidRPr="003336A1">
        <w:t xml:space="preserve"> </w:t>
      </w:r>
      <w:r w:rsidRPr="003336A1">
        <w:rPr>
          <w:b/>
          <w:bCs/>
        </w:rPr>
        <w:t>……… miesięcy</w:t>
      </w:r>
      <w:r w:rsidRPr="003336A1">
        <w:t xml:space="preserve"> </w:t>
      </w:r>
      <w:r w:rsidRPr="003336A1">
        <w:rPr>
          <w:highlight w:val="yellow"/>
        </w:rPr>
        <w:t>(</w:t>
      </w:r>
      <w:r w:rsidRPr="003336A1">
        <w:rPr>
          <w:i/>
          <w:highlight w:val="yellow"/>
        </w:rPr>
        <w:t>kryterium oceny ofert)</w:t>
      </w:r>
    </w:p>
    <w:p w14:paraId="0BFE1F23" w14:textId="77777777" w:rsidR="00A9639A" w:rsidRPr="003336A1" w:rsidRDefault="00A9639A" w:rsidP="00A9639A">
      <w:pPr>
        <w:tabs>
          <w:tab w:val="left" w:pos="426"/>
        </w:tabs>
        <w:spacing w:after="120"/>
        <w:jc w:val="both"/>
        <w:rPr>
          <w:b/>
          <w:sz w:val="22"/>
        </w:rPr>
      </w:pPr>
      <w:r w:rsidRPr="003336A1">
        <w:rPr>
          <w:sz w:val="22"/>
        </w:rPr>
        <w:t>Oświadczamy, że zgodnie z ustawą z dnia 6 marca 2018 r. Prawo przedsiębiorców, należymy do małych lub średnich przedsiębiorców:</w:t>
      </w:r>
      <w:r w:rsidRPr="003336A1">
        <w:rPr>
          <w:b/>
          <w:sz w:val="22"/>
        </w:rPr>
        <w:t xml:space="preserve"> TAK/NIE</w:t>
      </w:r>
    </w:p>
    <w:p w14:paraId="2EFD3438" w14:textId="77777777" w:rsidR="00A9639A" w:rsidRPr="003336A1" w:rsidRDefault="00A9639A" w:rsidP="00A9639A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3336A1">
        <w:rPr>
          <w:sz w:val="22"/>
        </w:rPr>
        <w:t xml:space="preserve">Termin płatności: </w:t>
      </w:r>
      <w:r w:rsidRPr="003336A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C90C27" w14:textId="77777777" w:rsidR="00A9639A" w:rsidRPr="003336A1" w:rsidRDefault="00A9639A" w:rsidP="00A9639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3336A1">
        <w:rPr>
          <w:sz w:val="22"/>
          <w:szCs w:val="22"/>
        </w:rPr>
        <w:br w:type="page"/>
      </w:r>
      <w:r w:rsidRPr="003336A1">
        <w:rPr>
          <w:b/>
          <w:sz w:val="22"/>
          <w:szCs w:val="22"/>
          <w:u w:val="single"/>
        </w:rPr>
        <w:lastRenderedPageBreak/>
        <w:t>Jednocześnie oświadczamy, że:</w:t>
      </w:r>
    </w:p>
    <w:p w14:paraId="35E41CC5" w14:textId="77777777" w:rsidR="00A9639A" w:rsidRPr="003336A1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B307AED" w14:textId="77777777" w:rsidR="00A9639A" w:rsidRPr="003336A1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336A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3336A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3336A1">
        <w:rPr>
          <w:color w:val="000000"/>
          <w:sz w:val="22"/>
          <w:szCs w:val="22"/>
        </w:rPr>
        <w:t xml:space="preserve"> i nie wnosimy do nich żadnych zastrzeżeń.</w:t>
      </w:r>
    </w:p>
    <w:p w14:paraId="5DE882E7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3336A1" w:rsidRDefault="00A9639A" w:rsidP="00A9639A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3336A1" w:rsidRDefault="00A9639A" w:rsidP="00A9639A">
      <w:pPr>
        <w:ind w:left="360"/>
        <w:jc w:val="both"/>
        <w:rPr>
          <w:i/>
          <w:sz w:val="22"/>
          <w:szCs w:val="22"/>
        </w:rPr>
      </w:pPr>
      <w:r w:rsidRPr="003336A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3336A1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3336A1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3336A1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336A1">
              <w:rPr>
                <w:sz w:val="22"/>
                <w:szCs w:val="22"/>
              </w:rPr>
              <w:t>Nazwa podwykonawcy</w:t>
            </w:r>
            <w:r w:rsidRPr="003336A1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3336A1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3336A1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3336A1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3336A1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336A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  <w:r w:rsidRPr="003336A1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</w:r>
    </w:p>
    <w:p w14:paraId="6B64194C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336A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336A1">
        <w:rPr>
          <w:sz w:val="22"/>
          <w:szCs w:val="22"/>
        </w:rPr>
        <w:tab/>
      </w:r>
      <w:r w:rsidRPr="003336A1">
        <w:rPr>
          <w:sz w:val="22"/>
          <w:szCs w:val="22"/>
        </w:rPr>
        <w:tab/>
        <w:t xml:space="preserve"> </w:t>
      </w:r>
    </w:p>
    <w:p w14:paraId="6C85263F" w14:textId="77777777" w:rsidR="00A9639A" w:rsidRPr="003336A1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upoważnienie dla powyżej wskazanych osób wynika z następującego (</w:t>
      </w:r>
      <w:proofErr w:type="spellStart"/>
      <w:r w:rsidRPr="003336A1">
        <w:rPr>
          <w:sz w:val="22"/>
          <w:szCs w:val="22"/>
        </w:rPr>
        <w:t>ych</w:t>
      </w:r>
      <w:proofErr w:type="spellEnd"/>
      <w:r w:rsidRPr="003336A1">
        <w:rPr>
          <w:sz w:val="22"/>
          <w:szCs w:val="22"/>
        </w:rPr>
        <w:t>) dokumentu(ów)</w:t>
      </w:r>
    </w:p>
    <w:p w14:paraId="20E13AC3" w14:textId="77777777" w:rsidR="00A9639A" w:rsidRPr="003336A1" w:rsidRDefault="00A9639A" w:rsidP="00A9639A">
      <w:p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3336A1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3336A1">
        <w:rPr>
          <w:sz w:val="22"/>
          <w:szCs w:val="22"/>
        </w:rPr>
        <w:t>załącznikami do niniejszej oferty są:</w:t>
      </w:r>
    </w:p>
    <w:p w14:paraId="13E13A1F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3336A1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336A1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3336A1" w:rsidRDefault="00A9639A" w:rsidP="00A9639A">
      <w:pPr>
        <w:jc w:val="both"/>
        <w:rPr>
          <w:sz w:val="22"/>
          <w:szCs w:val="22"/>
        </w:rPr>
      </w:pPr>
    </w:p>
    <w:p w14:paraId="13668B6D" w14:textId="77777777" w:rsidR="00A9639A" w:rsidRPr="003336A1" w:rsidRDefault="00A9639A" w:rsidP="00A9639A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3336A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3336A1">
        <w:rPr>
          <w:color w:val="FF0000"/>
          <w:sz w:val="22"/>
          <w:szCs w:val="22"/>
          <w:lang w:eastAsia="zh-CN"/>
        </w:rPr>
        <w:t>.</w:t>
      </w:r>
    </w:p>
    <w:p w14:paraId="5FFF93D6" w14:textId="77777777" w:rsidR="00A9639A" w:rsidRPr="003336A1" w:rsidRDefault="00A9639A" w:rsidP="00A9639A">
      <w:pPr>
        <w:rPr>
          <w:b/>
          <w:sz w:val="22"/>
          <w:szCs w:val="22"/>
          <w:u w:val="single"/>
        </w:rPr>
      </w:pPr>
    </w:p>
    <w:p w14:paraId="6AD75E45" w14:textId="77777777" w:rsidR="00A9639A" w:rsidRPr="003336A1" w:rsidRDefault="00A9639A" w:rsidP="00A9639A">
      <w:pPr>
        <w:rPr>
          <w:b/>
          <w:sz w:val="22"/>
          <w:szCs w:val="22"/>
          <w:u w:val="single"/>
        </w:rPr>
      </w:pPr>
    </w:p>
    <w:p w14:paraId="0F4BC999" w14:textId="77777777" w:rsidR="00FE545C" w:rsidRPr="003336A1" w:rsidRDefault="00FE545C" w:rsidP="00FE545C">
      <w:pPr>
        <w:jc w:val="right"/>
        <w:rPr>
          <w:sz w:val="20"/>
          <w:szCs w:val="20"/>
        </w:rPr>
      </w:pPr>
    </w:p>
    <w:sectPr w:rsidR="00FE545C" w:rsidRPr="003336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693CD" w14:textId="77777777" w:rsidR="006F4272" w:rsidRDefault="006F4272">
      <w:r>
        <w:separator/>
      </w:r>
    </w:p>
  </w:endnote>
  <w:endnote w:type="continuationSeparator" w:id="0">
    <w:p w14:paraId="226741AB" w14:textId="77777777" w:rsidR="006F4272" w:rsidRDefault="006F4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7273" w14:textId="77777777" w:rsidR="007D731D" w:rsidRDefault="007D73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FF160" w14:textId="77777777" w:rsidR="007D731D" w:rsidRDefault="007D73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04159" w14:textId="77777777" w:rsidR="006F4272" w:rsidRDefault="006F4272">
      <w:r>
        <w:separator/>
      </w:r>
    </w:p>
  </w:footnote>
  <w:footnote w:type="continuationSeparator" w:id="0">
    <w:p w14:paraId="1A894000" w14:textId="77777777" w:rsidR="006F4272" w:rsidRDefault="006F4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1D49D" w14:textId="77777777" w:rsidR="007D731D" w:rsidRDefault="007D73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1250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6643A" w14:textId="77777777" w:rsidR="007D731D" w:rsidRDefault="007D73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12286"/>
    <w:rsid w:val="000238AE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B39B7"/>
    <w:rsid w:val="001D4612"/>
    <w:rsid w:val="00207E98"/>
    <w:rsid w:val="002723B0"/>
    <w:rsid w:val="00315A4A"/>
    <w:rsid w:val="003336A1"/>
    <w:rsid w:val="004B7300"/>
    <w:rsid w:val="004C6753"/>
    <w:rsid w:val="00514936"/>
    <w:rsid w:val="00595C87"/>
    <w:rsid w:val="005D2C65"/>
    <w:rsid w:val="005E6D94"/>
    <w:rsid w:val="0063384F"/>
    <w:rsid w:val="00643C6F"/>
    <w:rsid w:val="00646202"/>
    <w:rsid w:val="0065290F"/>
    <w:rsid w:val="00667331"/>
    <w:rsid w:val="006815F6"/>
    <w:rsid w:val="006A0ED8"/>
    <w:rsid w:val="006F4272"/>
    <w:rsid w:val="007748F0"/>
    <w:rsid w:val="007A4321"/>
    <w:rsid w:val="007D302E"/>
    <w:rsid w:val="007D731D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9639A"/>
    <w:rsid w:val="00B03F16"/>
    <w:rsid w:val="00B62A32"/>
    <w:rsid w:val="00B774DC"/>
    <w:rsid w:val="00B924C3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494</Words>
  <Characters>4321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2023-11-09T13:17:00Z</cp:lastPrinted>
  <dcterms:created xsi:type="dcterms:W3CDTF">2023-11-09T13:17:00Z</dcterms:created>
  <dcterms:modified xsi:type="dcterms:W3CDTF">2023-11-09T13:17:00Z</dcterms:modified>
</cp:coreProperties>
</file>