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A3FEE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</w:rPr>
      </w:pPr>
    </w:p>
    <w:p w14:paraId="0C834FED" w14:textId="7CE8A867" w:rsidR="000B53F7" w:rsidRDefault="00A17504">
      <w:pPr>
        <w:tabs>
          <w:tab w:val="center" w:pos="4536"/>
          <w:tab w:val="right" w:pos="9072"/>
        </w:tabs>
      </w:pPr>
      <w:r>
        <w:rPr>
          <w:i/>
          <w:sz w:val="24"/>
        </w:rPr>
        <w:tab/>
      </w:r>
      <w:r>
        <w:rPr>
          <w:i/>
          <w:sz w:val="24"/>
        </w:rPr>
        <w:tab/>
      </w:r>
      <w:r w:rsidR="008C66F5">
        <w:rPr>
          <w:i/>
          <w:sz w:val="24"/>
          <w:szCs w:val="24"/>
        </w:rPr>
        <w:t>Załącznik nr 7</w:t>
      </w:r>
      <w:r>
        <w:rPr>
          <w:i/>
          <w:sz w:val="24"/>
          <w:szCs w:val="24"/>
        </w:rPr>
        <w:t xml:space="preserve"> do SWZ</w:t>
      </w:r>
    </w:p>
    <w:p w14:paraId="249DEEFF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  <w:szCs w:val="24"/>
        </w:rPr>
      </w:pPr>
    </w:p>
    <w:p w14:paraId="59E67371" w14:textId="54CFE54F" w:rsidR="000B53F7" w:rsidRDefault="00107AD8"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             </w:t>
      </w:r>
      <w:r>
        <w:rPr>
          <w:rFonts w:eastAsia="Calibri"/>
          <w:bCs/>
          <w:sz w:val="22"/>
          <w:szCs w:val="22"/>
          <w:lang w:eastAsia="en-US"/>
        </w:rPr>
        <w:t>..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8E7A8D6" w14:textId="77777777" w:rsidR="000B53F7" w:rsidRDefault="00A17504">
      <w:pPr>
        <w:spacing w:after="120" w:line="276" w:lineRule="auto"/>
        <w:ind w:left="2126"/>
      </w:pPr>
      <w:r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lang w:eastAsia="en-US"/>
        </w:rPr>
        <w:t>CEiDG</w:t>
      </w:r>
      <w:proofErr w:type="spellEnd"/>
      <w:r>
        <w:rPr>
          <w:rFonts w:eastAsia="Calibri"/>
          <w:i/>
          <w:lang w:eastAsia="en-US"/>
        </w:rPr>
        <w:t>)</w:t>
      </w:r>
    </w:p>
    <w:p w14:paraId="6A45246F" w14:textId="77777777" w:rsidR="000B53F7" w:rsidRDefault="00A17504"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7993988D" w14:textId="77777777" w:rsidR="000B53F7" w:rsidRDefault="00A17504">
      <w:pPr>
        <w:ind w:left="2127" w:right="-2"/>
        <w:rPr>
          <w:rFonts w:eastAsia="Calibri"/>
          <w:i/>
          <w:lang w:eastAsia="en-US"/>
        </w:rPr>
      </w:pPr>
      <w:r>
        <w:rPr>
          <w:rFonts w:eastAsia="Calibri"/>
          <w:i/>
          <w:lang w:eastAsia="en-US"/>
        </w:rPr>
        <w:t>(imię, nazwisko, stanowisko/podstawa do reprezentacji)</w:t>
      </w:r>
    </w:p>
    <w:p w14:paraId="2E505E72" w14:textId="77777777" w:rsidR="000B53F7" w:rsidRDefault="000B53F7">
      <w:pPr>
        <w:tabs>
          <w:tab w:val="center" w:pos="4536"/>
          <w:tab w:val="right" w:pos="9072"/>
        </w:tabs>
      </w:pPr>
    </w:p>
    <w:p w14:paraId="5C4413C1" w14:textId="77777777" w:rsidR="000B53F7" w:rsidRDefault="000B53F7">
      <w:pPr>
        <w:rPr>
          <w:rFonts w:ascii="Calibri" w:eastAsia="Calibri" w:hAnsi="Calibri"/>
          <w:sz w:val="24"/>
          <w:szCs w:val="24"/>
          <w:lang w:eastAsia="en-US"/>
        </w:rPr>
      </w:pPr>
    </w:p>
    <w:p w14:paraId="3AB6B2DF" w14:textId="77777777" w:rsidR="000B53F7" w:rsidRDefault="000B53F7"/>
    <w:p w14:paraId="0DF8F419" w14:textId="77777777" w:rsidR="000B53F7" w:rsidRDefault="00A17504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22B929D1" w14:textId="77777777" w:rsidR="000B53F7" w:rsidRDefault="00A17504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zatrudnieniu osób na podstawie umowy o pracę</w:t>
      </w:r>
    </w:p>
    <w:p w14:paraId="3485FC63" w14:textId="77777777" w:rsidR="000B53F7" w:rsidRDefault="000B53F7">
      <w:pPr>
        <w:spacing w:line="360" w:lineRule="auto"/>
        <w:jc w:val="both"/>
        <w:rPr>
          <w:sz w:val="24"/>
          <w:szCs w:val="24"/>
        </w:rPr>
      </w:pPr>
    </w:p>
    <w:p w14:paraId="1330240E" w14:textId="77777777" w:rsidR="000B53F7" w:rsidRDefault="00A17504">
      <w:pPr>
        <w:pStyle w:val="Tekstpodstawowywcity"/>
        <w:ind w:left="0"/>
        <w:jc w:val="both"/>
      </w:pPr>
      <w:r>
        <w:t xml:space="preserve">Składając ofertę w postępowaniu prowadzonym w trybie podstawowym na podstawie </w:t>
      </w:r>
      <w:r>
        <w:br/>
        <w:t xml:space="preserve">art. 275 pkt 1 w związku z art. 359 pkt 2 ustawy z dnia 11 września 2019 r. Prawo zamówień publicznych, pn. : </w:t>
      </w:r>
    </w:p>
    <w:p w14:paraId="41BC6F81" w14:textId="77777777" w:rsidR="008C66F5" w:rsidRDefault="008C66F5" w:rsidP="008C66F5">
      <w:pPr>
        <w:spacing w:befor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</w:t>
      </w:r>
      <w:r w:rsidRPr="005A7653">
        <w:rPr>
          <w:b/>
          <w:sz w:val="28"/>
          <w:szCs w:val="28"/>
        </w:rPr>
        <w:t xml:space="preserve">Usługa odbioru, transportu i utylizacji odpadów </w:t>
      </w:r>
      <w:r>
        <w:rPr>
          <w:b/>
          <w:sz w:val="28"/>
          <w:szCs w:val="28"/>
        </w:rPr>
        <w:t>medycznych.”</w:t>
      </w:r>
    </w:p>
    <w:p w14:paraId="42220659" w14:textId="31C3E27F" w:rsidR="000B53F7" w:rsidRDefault="00A17504">
      <w:pPr>
        <w:tabs>
          <w:tab w:val="center" w:pos="4536"/>
          <w:tab w:val="right" w:pos="9072"/>
        </w:tabs>
        <w:jc w:val="center"/>
      </w:pPr>
      <w:r>
        <w:rPr>
          <w:b/>
          <w:sz w:val="24"/>
          <w:szCs w:val="24"/>
        </w:rPr>
        <w:t>Znak sprawy:</w:t>
      </w:r>
      <w:r>
        <w:rPr>
          <w:sz w:val="24"/>
          <w:szCs w:val="24"/>
        </w:rPr>
        <w:t xml:space="preserve"> </w:t>
      </w:r>
      <w:r w:rsidR="00107AD8">
        <w:rPr>
          <w:b/>
        </w:rPr>
        <w:t>TP/242/</w:t>
      </w:r>
      <w:r w:rsidR="008C66F5">
        <w:rPr>
          <w:b/>
        </w:rPr>
        <w:t>UO/3/24</w:t>
      </w:r>
    </w:p>
    <w:p w14:paraId="2E5A53E8" w14:textId="77777777" w:rsidR="000B53F7" w:rsidRDefault="000B53F7">
      <w:pPr>
        <w:widowControl w:val="0"/>
        <w:jc w:val="center"/>
        <w:rPr>
          <w:b/>
          <w:sz w:val="28"/>
          <w:szCs w:val="28"/>
        </w:rPr>
      </w:pPr>
    </w:p>
    <w:p w14:paraId="5A51C15F" w14:textId="77777777" w:rsidR="000B53F7" w:rsidRDefault="00A17504">
      <w:pPr>
        <w:autoSpaceDE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oświadczam(y), że</w:t>
      </w:r>
    </w:p>
    <w:p w14:paraId="0D744E67" w14:textId="77777777" w:rsidR="000B53F7" w:rsidRDefault="000B53F7">
      <w:pPr>
        <w:autoSpaceDE w:val="0"/>
        <w:jc w:val="center"/>
        <w:rPr>
          <w:bCs/>
          <w:sz w:val="24"/>
          <w:szCs w:val="24"/>
        </w:rPr>
      </w:pPr>
    </w:p>
    <w:p w14:paraId="41F086AE" w14:textId="77777777" w:rsidR="000B53F7" w:rsidRDefault="000B53F7">
      <w:pPr>
        <w:autoSpaceDE w:val="0"/>
        <w:spacing w:after="120"/>
        <w:jc w:val="both"/>
        <w:rPr>
          <w:bCs/>
          <w:sz w:val="24"/>
          <w:szCs w:val="24"/>
        </w:rPr>
      </w:pPr>
    </w:p>
    <w:p w14:paraId="436BA311" w14:textId="57DDC3DE" w:rsidR="000B53F7" w:rsidRDefault="00A17504">
      <w:pPr>
        <w:autoSpaceDE w:val="0"/>
        <w:spacing w:after="120"/>
        <w:jc w:val="both"/>
      </w:pPr>
      <w:r>
        <w:rPr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8C66F5">
        <w:rPr>
          <w:color w:val="000000"/>
          <w:sz w:val="24"/>
          <w:szCs w:val="24"/>
        </w:rPr>
        <w:t>(</w:t>
      </w:r>
      <w:proofErr w:type="spellStart"/>
      <w:r w:rsidR="008C66F5">
        <w:rPr>
          <w:color w:val="000000"/>
          <w:sz w:val="24"/>
          <w:szCs w:val="24"/>
        </w:rPr>
        <w:t>t.j</w:t>
      </w:r>
      <w:proofErr w:type="spellEnd"/>
      <w:r w:rsidR="008C66F5">
        <w:rPr>
          <w:color w:val="000000"/>
          <w:sz w:val="24"/>
          <w:szCs w:val="24"/>
        </w:rPr>
        <w:t>. Dz. U. z 2023 r. poz. 1465</w:t>
      </w:r>
      <w:bookmarkStart w:id="0" w:name="_GoBack"/>
      <w:bookmarkEnd w:id="0"/>
      <w:r>
        <w:rPr>
          <w:bCs/>
          <w:sz w:val="24"/>
          <w:szCs w:val="24"/>
        </w:rPr>
        <w:t>);</w:t>
      </w:r>
    </w:p>
    <w:p w14:paraId="135BA58F" w14:textId="77777777" w:rsidR="000B53F7" w:rsidRDefault="00A17504">
      <w:pPr>
        <w:autoSpaceDE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3DEB2562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105F08E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5BEA23CB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406C0308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ABD1882" w14:textId="77777777" w:rsidR="000B53F7" w:rsidRDefault="00A17504">
      <w:pPr>
        <w:widowControl w:val="0"/>
        <w:ind w:left="4248" w:firstLine="708"/>
        <w:jc w:val="both"/>
      </w:pPr>
      <w:r>
        <w:t xml:space="preserve">NALEŻY PODPISAĆ ELEKTRONICZNIE </w:t>
      </w:r>
    </w:p>
    <w:p w14:paraId="1361FB76" w14:textId="36B11D10" w:rsidR="000B53F7" w:rsidRDefault="00A17504">
      <w:pPr>
        <w:suppressAutoHyphens w:val="0"/>
        <w:spacing w:before="100" w:after="100"/>
        <w:ind w:left="4956"/>
      </w:pPr>
      <w:r>
        <w:t xml:space="preserve">    (</w:t>
      </w:r>
      <w:r w:rsidR="00107AD8">
        <w:t>PODPISEM KWALIFIKOWANYM</w:t>
      </w:r>
      <w:r>
        <w:t>)</w:t>
      </w:r>
    </w:p>
    <w:p w14:paraId="30F8953E" w14:textId="77777777" w:rsidR="000B53F7" w:rsidRDefault="00A17504">
      <w:pPr>
        <w:suppressAutoHyphens w:val="0"/>
        <w:spacing w:before="100" w:after="100"/>
        <w:ind w:left="5664" w:firstLine="708"/>
      </w:pPr>
      <w:r>
        <w:t xml:space="preserve">    LUB</w:t>
      </w:r>
    </w:p>
    <w:p w14:paraId="4B8227EA" w14:textId="77777777" w:rsidR="000B53F7" w:rsidRDefault="00A17504">
      <w:pPr>
        <w:suppressAutoHyphens w:val="0"/>
        <w:spacing w:before="100" w:after="100"/>
        <w:ind w:left="4248" w:firstLine="708"/>
      </w:pPr>
      <w:r>
        <w:t xml:space="preserve">           PODPISEM OSOBISTYM  </w:t>
      </w:r>
    </w:p>
    <w:p w14:paraId="5B422548" w14:textId="77777777" w:rsidR="000B53F7" w:rsidRDefault="00A17504">
      <w:pPr>
        <w:suppressAutoHyphens w:val="0"/>
        <w:spacing w:before="100" w:after="100"/>
        <w:ind w:left="6372"/>
      </w:pPr>
      <w:r>
        <w:t xml:space="preserve">    LUB</w:t>
      </w:r>
    </w:p>
    <w:p w14:paraId="139D1CDE" w14:textId="77777777" w:rsidR="000B53F7" w:rsidRDefault="00A17504">
      <w:pPr>
        <w:suppressAutoHyphens w:val="0"/>
        <w:spacing w:before="100" w:after="100"/>
        <w:ind w:left="4956"/>
      </w:pPr>
      <w:r>
        <w:t xml:space="preserve">           PODPISEM ZAUFANYM</w:t>
      </w:r>
    </w:p>
    <w:p w14:paraId="0D691EBC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14CCBA9C" w14:textId="77777777" w:rsidR="000B53F7" w:rsidRDefault="000B53F7">
      <w:pPr>
        <w:ind w:hanging="284"/>
      </w:pPr>
    </w:p>
    <w:sectPr w:rsidR="000B53F7"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98B31C" w14:textId="77777777" w:rsidR="008C2245" w:rsidRDefault="008C2245">
      <w:r>
        <w:separator/>
      </w:r>
    </w:p>
  </w:endnote>
  <w:endnote w:type="continuationSeparator" w:id="0">
    <w:p w14:paraId="773FD2AB" w14:textId="77777777" w:rsidR="008C2245" w:rsidRDefault="008C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0779" w14:textId="77777777" w:rsidR="000F016E" w:rsidRDefault="00A1750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5467C3" wp14:editId="761D734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43464154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5366EC9A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58C77EB4" w14:textId="38F6D0D3" w:rsidR="000F016E" w:rsidRDefault="00A17504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765B2" w14:textId="77777777" w:rsidR="008C2245" w:rsidRDefault="008C2245">
      <w:r>
        <w:rPr>
          <w:color w:val="000000"/>
        </w:rPr>
        <w:separator/>
      </w:r>
    </w:p>
  </w:footnote>
  <w:footnote w:type="continuationSeparator" w:id="0">
    <w:p w14:paraId="4BC53C8C" w14:textId="77777777" w:rsidR="008C2245" w:rsidRDefault="008C22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3F7"/>
    <w:rsid w:val="000B53F7"/>
    <w:rsid w:val="000F016E"/>
    <w:rsid w:val="00107AD8"/>
    <w:rsid w:val="00562F30"/>
    <w:rsid w:val="005F79F6"/>
    <w:rsid w:val="008C2245"/>
    <w:rsid w:val="008C4CF1"/>
    <w:rsid w:val="008C66F5"/>
    <w:rsid w:val="00A1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31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199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3</cp:revision>
  <cp:lastPrinted>2022-12-06T08:25:00Z</cp:lastPrinted>
  <dcterms:created xsi:type="dcterms:W3CDTF">2024-01-26T11:51:00Z</dcterms:created>
  <dcterms:modified xsi:type="dcterms:W3CDTF">2024-01-26T12:08:00Z</dcterms:modified>
</cp:coreProperties>
</file>