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F311F" w14:textId="12AAC1AE" w:rsidR="00025386" w:rsidRPr="0028736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7368">
        <w:rPr>
          <w:bCs/>
          <w:i w:val="0"/>
          <w:sz w:val="20"/>
        </w:rPr>
        <w:t xml:space="preserve">Załącznik nr </w:t>
      </w:r>
      <w:r w:rsidR="007447EA">
        <w:rPr>
          <w:bCs/>
          <w:i w:val="0"/>
          <w:sz w:val="20"/>
        </w:rPr>
        <w:t>3</w:t>
      </w:r>
      <w:r w:rsidR="007666D6" w:rsidRPr="00287368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287368" w14:paraId="5F25833D" w14:textId="77777777" w:rsidTr="00814590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0C4A4E" w14:textId="77777777" w:rsidR="008D442B" w:rsidRPr="00287368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658B5638" w14:textId="77777777" w:rsidR="00053927" w:rsidRPr="00287368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8736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D7791EA" w14:textId="77777777" w:rsidR="00053927" w:rsidRPr="0028736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736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736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8736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2DD48C1" w14:textId="77777777" w:rsidR="00814590" w:rsidRPr="001E573C" w:rsidRDefault="00814590" w:rsidP="00814590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postępowania o udzielenie zamówienia publicznego pn.:</w:t>
      </w:r>
    </w:p>
    <w:p w14:paraId="6E3CF358" w14:textId="16B9129A" w:rsidR="00814590" w:rsidRPr="001D7064" w:rsidRDefault="00814590" w:rsidP="00814590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 w:rsidRPr="00FA75F3">
        <w:rPr>
          <w:rFonts w:ascii="Times New Roman" w:hAnsi="Times New Roman"/>
          <w:bCs/>
          <w:kern w:val="24"/>
          <w:sz w:val="20"/>
          <w:szCs w:val="20"/>
        </w:rPr>
        <w:t xml:space="preserve">Nazwa zamówienia: </w:t>
      </w:r>
      <w:r w:rsidRPr="00FA75F3">
        <w:rPr>
          <w:rFonts w:ascii="Times New Roman" w:hAnsi="Times New Roman"/>
          <w:bCs/>
          <w:kern w:val="24"/>
          <w:sz w:val="20"/>
          <w:szCs w:val="20"/>
        </w:rPr>
        <w:tab/>
      </w:r>
      <w:r w:rsidR="001D7064" w:rsidRPr="007447EA">
        <w:rPr>
          <w:rFonts w:ascii="Times New Roman" w:hAnsi="Times New Roman"/>
          <w:bCs/>
          <w:sz w:val="20"/>
          <w:szCs w:val="20"/>
        </w:rPr>
        <w:t>Modernizacja dróg w roku 2024 na terenie Miasta i Gminy Niepołomice</w:t>
      </w:r>
      <w:r w:rsidRPr="007447EA">
        <w:rPr>
          <w:rFonts w:ascii="Times New Roman" w:hAnsi="Times New Roman"/>
          <w:bCs/>
          <w:sz w:val="20"/>
          <w:szCs w:val="20"/>
        </w:rPr>
        <w:t>.</w:t>
      </w:r>
    </w:p>
    <w:p w14:paraId="30324DBB" w14:textId="28A3C199" w:rsidR="00814590" w:rsidRPr="007E61CC" w:rsidRDefault="00814590" w:rsidP="007E61CC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ab/>
        <w:t>Zadanie częściowe nr:……………………….</w:t>
      </w:r>
    </w:p>
    <w:p w14:paraId="14DCCFB6" w14:textId="59445A4A" w:rsidR="00814590" w:rsidRDefault="00814590" w:rsidP="00814590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Numer referencyjny</w:t>
      </w:r>
      <w:r w:rsidRPr="001E573C">
        <w:rPr>
          <w:rFonts w:ascii="Times New Roman" w:hAnsi="Times New Roman"/>
          <w:sz w:val="20"/>
          <w:szCs w:val="20"/>
        </w:rPr>
        <w:t>:</w:t>
      </w:r>
      <w:r w:rsidRPr="00FA75F3">
        <w:rPr>
          <w:rFonts w:ascii="Times New Roman" w:hAnsi="Times New Roman"/>
          <w:bCs/>
          <w:sz w:val="20"/>
          <w:szCs w:val="20"/>
        </w:rPr>
        <w:t xml:space="preserve"> ZP.271.</w:t>
      </w:r>
      <w:r w:rsidR="001D7064">
        <w:rPr>
          <w:rFonts w:ascii="Times New Roman" w:hAnsi="Times New Roman"/>
          <w:bCs/>
          <w:sz w:val="20"/>
          <w:szCs w:val="20"/>
        </w:rPr>
        <w:t>5</w:t>
      </w:r>
      <w:r w:rsidRPr="00FA75F3">
        <w:rPr>
          <w:rFonts w:ascii="Times New Roman" w:hAnsi="Times New Roman"/>
          <w:bCs/>
          <w:sz w:val="20"/>
          <w:szCs w:val="20"/>
        </w:rPr>
        <w:t>.2024</w:t>
      </w:r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3D28B512" w14:textId="18D7AE6C" w:rsidR="003A486D" w:rsidRDefault="00814590" w:rsidP="00814590">
      <w:pPr>
        <w:spacing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Pr="001E573C">
        <w:rPr>
          <w:rFonts w:ascii="Times New Roman" w:hAnsi="Times New Roman"/>
          <w:b/>
          <w:sz w:val="20"/>
          <w:szCs w:val="20"/>
        </w:rPr>
        <w:t>GMINA NIEPOŁOMICE,</w:t>
      </w:r>
      <w:r w:rsidRPr="001E573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ziałając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3A486D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DEB2CBA" w14:textId="3DF411C2" w:rsidR="00814590" w:rsidRPr="00814590" w:rsidRDefault="00814590" w:rsidP="00814590">
      <w:pPr>
        <w:spacing w:after="240" w:line="240" w:lineRule="auto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814590">
        <w:rPr>
          <w:rFonts w:ascii="Times New Roman" w:eastAsia="Times New Roman" w:hAnsi="Times New Roman"/>
          <w:bCs/>
          <w:i/>
          <w:iCs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287368" w14:paraId="175105A1" w14:textId="77777777" w:rsidTr="0087706D">
        <w:tc>
          <w:tcPr>
            <w:tcW w:w="550" w:type="dxa"/>
            <w:shd w:val="clear" w:color="auto" w:fill="auto"/>
            <w:vAlign w:val="center"/>
          </w:tcPr>
          <w:p w14:paraId="5DB73B52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96B9314" w14:textId="575A224E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0EF63B63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87368" w14:paraId="2A98AAE6" w14:textId="77777777" w:rsidTr="0087706D">
        <w:tc>
          <w:tcPr>
            <w:tcW w:w="550" w:type="dxa"/>
            <w:shd w:val="clear" w:color="auto" w:fill="auto"/>
            <w:vAlign w:val="center"/>
          </w:tcPr>
          <w:p w14:paraId="1A51C1F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D8AD75A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274817E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87368" w14:paraId="37BD57E9" w14:textId="77777777" w:rsidTr="0087706D">
        <w:tc>
          <w:tcPr>
            <w:tcW w:w="550" w:type="dxa"/>
            <w:shd w:val="clear" w:color="auto" w:fill="auto"/>
            <w:vAlign w:val="center"/>
          </w:tcPr>
          <w:p w14:paraId="3DE0F127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9903676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C865025" w14:textId="77777777" w:rsidR="003A486D" w:rsidRPr="0028736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2EA1DB4" w14:textId="4DFF2028" w:rsidR="00DC652A" w:rsidRPr="007E61CC" w:rsidRDefault="0024648D" w:rsidP="007E61CC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8736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87368">
        <w:rPr>
          <w:rFonts w:ascii="Times New Roman" w:hAnsi="Times New Roman"/>
          <w:sz w:val="20"/>
          <w:szCs w:val="20"/>
        </w:rPr>
        <w:t xml:space="preserve">ustawy z dnia 11 września 2019r. Prawo zamówień </w:t>
      </w:r>
      <w:r w:rsidRPr="005548A0">
        <w:rPr>
          <w:rFonts w:ascii="Times New Roman" w:hAnsi="Times New Roman"/>
          <w:sz w:val="20"/>
          <w:szCs w:val="20"/>
        </w:rPr>
        <w:t xml:space="preserve">publicznych </w:t>
      </w:r>
      <w:r w:rsidR="0096141F" w:rsidRPr="005548A0">
        <w:rPr>
          <w:rFonts w:ascii="Times New Roman" w:hAnsi="Times New Roman"/>
          <w:sz w:val="20"/>
          <w:szCs w:val="20"/>
        </w:rPr>
        <w:t>(</w:t>
      </w:r>
      <w:proofErr w:type="spellStart"/>
      <w:r w:rsidR="0096141F" w:rsidRPr="005548A0">
        <w:rPr>
          <w:rFonts w:ascii="Times New Roman" w:hAnsi="Times New Roman"/>
          <w:sz w:val="20"/>
          <w:szCs w:val="20"/>
        </w:rPr>
        <w:t>t.j</w:t>
      </w:r>
      <w:proofErr w:type="spellEnd"/>
      <w:r w:rsidR="0096141F" w:rsidRPr="005548A0">
        <w:rPr>
          <w:rFonts w:ascii="Times New Roman" w:hAnsi="Times New Roman"/>
          <w:sz w:val="20"/>
          <w:szCs w:val="20"/>
        </w:rPr>
        <w:t>. Dz. U. z 202</w:t>
      </w:r>
      <w:r w:rsidR="00227ADE" w:rsidRPr="005548A0">
        <w:rPr>
          <w:rFonts w:ascii="Times New Roman" w:hAnsi="Times New Roman"/>
          <w:sz w:val="20"/>
          <w:szCs w:val="20"/>
        </w:rPr>
        <w:t>3</w:t>
      </w:r>
      <w:r w:rsidR="0096141F" w:rsidRPr="005548A0">
        <w:rPr>
          <w:rFonts w:ascii="Times New Roman" w:hAnsi="Times New Roman"/>
          <w:sz w:val="20"/>
          <w:szCs w:val="20"/>
        </w:rPr>
        <w:t>r. poz. 1</w:t>
      </w:r>
      <w:r w:rsidR="00227ADE" w:rsidRPr="005548A0">
        <w:rPr>
          <w:rFonts w:ascii="Times New Roman" w:hAnsi="Times New Roman"/>
          <w:sz w:val="20"/>
          <w:szCs w:val="20"/>
        </w:rPr>
        <w:t>605</w:t>
      </w:r>
      <w:r w:rsidR="00B72D93">
        <w:rPr>
          <w:rFonts w:ascii="Times New Roman" w:hAnsi="Times New Roman"/>
          <w:sz w:val="20"/>
          <w:szCs w:val="20"/>
        </w:rPr>
        <w:t xml:space="preserve"> z późn. zmian.</w:t>
      </w:r>
      <w:r w:rsidR="0096141F" w:rsidRPr="005548A0">
        <w:rPr>
          <w:rFonts w:ascii="Times New Roman" w:hAnsi="Times New Roman"/>
          <w:sz w:val="20"/>
          <w:szCs w:val="20"/>
        </w:rPr>
        <w:t>)</w:t>
      </w:r>
      <w:r w:rsidRPr="005548A0">
        <w:rPr>
          <w:rFonts w:ascii="Times New Roman" w:hAnsi="Times New Roman"/>
          <w:sz w:val="20"/>
          <w:szCs w:val="20"/>
        </w:rPr>
        <w:t>, że w ramach zamówienia</w:t>
      </w:r>
      <w:r w:rsidR="007E61CC">
        <w:rPr>
          <w:rFonts w:ascii="Times New Roman" w:hAnsi="Times New Roman"/>
          <w:sz w:val="20"/>
          <w:szCs w:val="20"/>
        </w:rPr>
        <w:t>,</w:t>
      </w:r>
      <w:r w:rsidR="00BE3BCE" w:rsidRPr="005548A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8736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87368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8736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287368" w14:paraId="4F54A8DD" w14:textId="77777777" w:rsidTr="0087706D">
        <w:tc>
          <w:tcPr>
            <w:tcW w:w="617" w:type="dxa"/>
            <w:shd w:val="clear" w:color="auto" w:fill="auto"/>
            <w:vAlign w:val="center"/>
          </w:tcPr>
          <w:p w14:paraId="2A825F3A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668C0FEE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64C11D4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87368" w14:paraId="5C10B7FC" w14:textId="77777777" w:rsidTr="0087706D">
        <w:tc>
          <w:tcPr>
            <w:tcW w:w="617" w:type="dxa"/>
            <w:shd w:val="clear" w:color="auto" w:fill="auto"/>
            <w:vAlign w:val="center"/>
          </w:tcPr>
          <w:p w14:paraId="7DDEFE9F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EDB1FE1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7630055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87368" w14:paraId="6878EAC0" w14:textId="77777777" w:rsidTr="0087706D">
        <w:tc>
          <w:tcPr>
            <w:tcW w:w="617" w:type="dxa"/>
            <w:shd w:val="clear" w:color="auto" w:fill="auto"/>
            <w:vAlign w:val="center"/>
          </w:tcPr>
          <w:p w14:paraId="086F291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8736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B8862CC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A430739" w14:textId="77777777" w:rsidR="00B641BE" w:rsidRPr="0028736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D2A7D0" w14:textId="77777777" w:rsidR="007A2C38" w:rsidRPr="0028736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97C84CC" w14:textId="77777777" w:rsidR="00E27ABB" w:rsidRPr="0028736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85"/>
        <w:gridCol w:w="4787"/>
      </w:tblGrid>
      <w:tr w:rsidR="00053927" w:rsidRPr="00287368" w14:paraId="4FF7CD0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2BB735F" w14:textId="16023036" w:rsidR="00053927" w:rsidRPr="00287368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1178523E" w14:textId="6D003C97" w:rsidR="00053927" w:rsidRPr="00287368" w:rsidRDefault="00287368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7368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  <w:t xml:space="preserve">Oświadczenie musi być podpisane kwalifikowanym podpisem  elektronicznym lub podpisem  zaufanym lub podpisem  osobistym przez wykonawcę lub osobę upoważnioną  </w:t>
            </w:r>
          </w:p>
        </w:tc>
      </w:tr>
      <w:bookmarkEnd w:id="0"/>
    </w:tbl>
    <w:p w14:paraId="70811101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2764B8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F3D2130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72EF46B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F639FBD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6BF3DA98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515D742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1EFB0F4" w14:textId="77777777" w:rsidR="007A2C38" w:rsidRPr="0028736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3646066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0B2BCCA" w14:textId="57EC93D6" w:rsidR="00506BDE" w:rsidRPr="00506BDE" w:rsidRDefault="00506BDE" w:rsidP="00506BDE">
      <w:pPr>
        <w:tabs>
          <w:tab w:val="left" w:pos="1110"/>
        </w:tabs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06BDE" w:rsidRPr="00506BDE" w:rsidSect="008B7721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31DDE" w14:textId="77777777" w:rsidR="008B7721" w:rsidRDefault="008B7721" w:rsidP="00025386">
      <w:pPr>
        <w:spacing w:after="0" w:line="240" w:lineRule="auto"/>
      </w:pPr>
      <w:r>
        <w:separator/>
      </w:r>
    </w:p>
  </w:endnote>
  <w:endnote w:type="continuationSeparator" w:id="0">
    <w:p w14:paraId="08CAE754" w14:textId="77777777" w:rsidR="008B7721" w:rsidRDefault="008B77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5F56A" w14:textId="77777777" w:rsidR="008B7721" w:rsidRDefault="008B7721" w:rsidP="00025386">
      <w:pPr>
        <w:spacing w:after="0" w:line="240" w:lineRule="auto"/>
      </w:pPr>
      <w:r>
        <w:separator/>
      </w:r>
    </w:p>
  </w:footnote>
  <w:footnote w:type="continuationSeparator" w:id="0">
    <w:p w14:paraId="39BAA9C4" w14:textId="77777777" w:rsidR="008B7721" w:rsidRDefault="008B77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6A44F" w14:textId="6173E692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66D01" w:rsidRPr="00466D01">
      <w:rPr>
        <w:rFonts w:ascii="Arial" w:hAnsi="Arial" w:cs="Arial"/>
        <w:sz w:val="20"/>
        <w:szCs w:val="20"/>
      </w:rPr>
      <w:t>ZP.271.4.2024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750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F7"/>
    <w:rsid w:val="00025386"/>
    <w:rsid w:val="000423B9"/>
    <w:rsid w:val="00053927"/>
    <w:rsid w:val="00082D6E"/>
    <w:rsid w:val="00084786"/>
    <w:rsid w:val="000861A6"/>
    <w:rsid w:val="0016158F"/>
    <w:rsid w:val="001C2314"/>
    <w:rsid w:val="001D7064"/>
    <w:rsid w:val="00213980"/>
    <w:rsid w:val="00227ADE"/>
    <w:rsid w:val="0024648D"/>
    <w:rsid w:val="00287368"/>
    <w:rsid w:val="003A486D"/>
    <w:rsid w:val="004374F2"/>
    <w:rsid w:val="00460705"/>
    <w:rsid w:val="00466D01"/>
    <w:rsid w:val="00485239"/>
    <w:rsid w:val="004A0686"/>
    <w:rsid w:val="004E27D7"/>
    <w:rsid w:val="00506BDE"/>
    <w:rsid w:val="0055145C"/>
    <w:rsid w:val="005548A0"/>
    <w:rsid w:val="005624D8"/>
    <w:rsid w:val="00620476"/>
    <w:rsid w:val="00657A47"/>
    <w:rsid w:val="007447EA"/>
    <w:rsid w:val="00745A44"/>
    <w:rsid w:val="007666D6"/>
    <w:rsid w:val="00775164"/>
    <w:rsid w:val="007A2C38"/>
    <w:rsid w:val="007E61CC"/>
    <w:rsid w:val="0080236E"/>
    <w:rsid w:val="00814590"/>
    <w:rsid w:val="00824D73"/>
    <w:rsid w:val="00830970"/>
    <w:rsid w:val="0087706D"/>
    <w:rsid w:val="008833CF"/>
    <w:rsid w:val="008B7721"/>
    <w:rsid w:val="008B797E"/>
    <w:rsid w:val="008D442B"/>
    <w:rsid w:val="008F2498"/>
    <w:rsid w:val="0093388F"/>
    <w:rsid w:val="0096141F"/>
    <w:rsid w:val="009D2D0B"/>
    <w:rsid w:val="00A56A6F"/>
    <w:rsid w:val="00A86E4B"/>
    <w:rsid w:val="00A87380"/>
    <w:rsid w:val="00AF4E90"/>
    <w:rsid w:val="00AF7375"/>
    <w:rsid w:val="00B641BE"/>
    <w:rsid w:val="00B72D93"/>
    <w:rsid w:val="00B77707"/>
    <w:rsid w:val="00BE3BCE"/>
    <w:rsid w:val="00BE4D87"/>
    <w:rsid w:val="00CB29AC"/>
    <w:rsid w:val="00D135F7"/>
    <w:rsid w:val="00D55FC4"/>
    <w:rsid w:val="00D9320D"/>
    <w:rsid w:val="00DC4842"/>
    <w:rsid w:val="00DC587A"/>
    <w:rsid w:val="00DC652A"/>
    <w:rsid w:val="00DE3B21"/>
    <w:rsid w:val="00DE73DD"/>
    <w:rsid w:val="00E27ABB"/>
    <w:rsid w:val="00E5497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C8AE"/>
  <w15:chartTrackingRefBased/>
  <w15:docId w15:val="{32B3B2D0-400D-4582-B38B-BF7CDDFA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2024-02-27T12:34:00Z</cp:lastPrinted>
  <dcterms:created xsi:type="dcterms:W3CDTF">2024-02-29T12:18:00Z</dcterms:created>
  <dcterms:modified xsi:type="dcterms:W3CDTF">2024-02-29T12:18:00Z</dcterms:modified>
</cp:coreProperties>
</file>