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9699FC" w14:textId="5B2FE4BB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977CE7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4B9E1756" w14:textId="77777777"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0AF22BD4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07881D44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0BD7647E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6136DE62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10FE40AD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0503F5FB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04005C74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14:paraId="1CE77F72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7810FFD1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3F32F91A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218B1DCF" w14:textId="77777777"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71034CFD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26AD67FE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14:paraId="657B4C45" w14:textId="77777777"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4629DA78" w14:textId="77777777"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CC5F87" w:rsidRPr="00CC5F87">
        <w:rPr>
          <w:rFonts w:eastAsia="Times New Roman" w:cs="Calibri"/>
          <w:b/>
          <w:lang w:eastAsia="pl-PL"/>
        </w:rPr>
        <w:t>dostawa cyfrowej kamery filmowej i sprzętu foto-wideo do Centrum Mediów AGH - DE-dzp.272-178/24</w:t>
      </w:r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4EAEFA8B" w14:textId="77777777"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29CE953E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754030D4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3A9E35E5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628655DA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569866DC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2FAED785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618EDBBC" w14:textId="77777777"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4090B402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A567C1C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32E3E74F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2B19C14D" w14:textId="5766C2C2" w:rsidR="005103B9" w:rsidRPr="00977CE7" w:rsidRDefault="008F3D36" w:rsidP="00977CE7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sectPr w:rsidR="005103B9" w:rsidRPr="00977CE7" w:rsidSect="005C758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A206948" w14:textId="77777777" w:rsidR="005C7588" w:rsidRDefault="005C7588" w:rsidP="0038231F">
      <w:pPr>
        <w:spacing w:after="0" w:line="240" w:lineRule="auto"/>
      </w:pPr>
      <w:r>
        <w:separator/>
      </w:r>
    </w:p>
  </w:endnote>
  <w:endnote w:type="continuationSeparator" w:id="0">
    <w:p w14:paraId="389A425C" w14:textId="77777777" w:rsidR="005C7588" w:rsidRDefault="005C758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46D1F6" w14:textId="77777777" w:rsidR="00CC5F87" w:rsidRDefault="00CC5F8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AC5FB6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37E0A83D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0F1322" w14:textId="77777777" w:rsidR="00CC5F87" w:rsidRDefault="00CC5F8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BD2EC7D" w14:textId="77777777" w:rsidR="005C7588" w:rsidRDefault="005C7588" w:rsidP="0038231F">
      <w:pPr>
        <w:spacing w:after="0" w:line="240" w:lineRule="auto"/>
      </w:pPr>
      <w:r>
        <w:separator/>
      </w:r>
    </w:p>
  </w:footnote>
  <w:footnote w:type="continuationSeparator" w:id="0">
    <w:p w14:paraId="5762DA01" w14:textId="77777777" w:rsidR="005C7588" w:rsidRDefault="005C7588" w:rsidP="0038231F">
      <w:pPr>
        <w:spacing w:after="0" w:line="240" w:lineRule="auto"/>
      </w:pPr>
      <w:r>
        <w:continuationSeparator/>
      </w:r>
    </w:p>
  </w:footnote>
  <w:footnote w:id="1">
    <w:p w14:paraId="276DFC83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417CE317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47221B" w14:textId="77777777" w:rsidR="00CC5F87" w:rsidRDefault="00CC5F8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E3284A" w14:textId="77777777" w:rsidR="00CC5F87" w:rsidRDefault="00CC5F8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B11998" w14:textId="77777777" w:rsidR="00CC5F87" w:rsidRDefault="00CC5F8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3317107">
    <w:abstractNumId w:val="7"/>
  </w:num>
  <w:num w:numId="2" w16cid:durableId="501971970">
    <w:abstractNumId w:val="0"/>
  </w:num>
  <w:num w:numId="3" w16cid:durableId="514075129">
    <w:abstractNumId w:val="6"/>
  </w:num>
  <w:num w:numId="4" w16cid:durableId="1708605484">
    <w:abstractNumId w:val="9"/>
  </w:num>
  <w:num w:numId="5" w16cid:durableId="186143469">
    <w:abstractNumId w:val="8"/>
  </w:num>
  <w:num w:numId="6" w16cid:durableId="186724382">
    <w:abstractNumId w:val="5"/>
  </w:num>
  <w:num w:numId="7" w16cid:durableId="444541764">
    <w:abstractNumId w:val="1"/>
  </w:num>
  <w:num w:numId="8" w16cid:durableId="240988551">
    <w:abstractNumId w:val="3"/>
  </w:num>
  <w:num w:numId="9" w16cid:durableId="1273170097">
    <w:abstractNumId w:val="2"/>
  </w:num>
  <w:num w:numId="10" w16cid:durableId="331419071">
    <w:abstractNumId w:val="4"/>
  </w:num>
  <w:num w:numId="11" w16cid:durableId="26635284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7588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C7588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77CE7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C5F87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B6C9B8A"/>
  <w15:chartTrackingRefBased/>
  <w15:docId w15:val="{A1697C96-E98F-46F1-8623-312E28F8D3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310</Words>
  <Characters>1860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Joanna Kraińska</cp:lastModifiedBy>
  <cp:revision>2</cp:revision>
  <cp:lastPrinted>2016-07-26T10:32:00Z</cp:lastPrinted>
  <dcterms:created xsi:type="dcterms:W3CDTF">2024-04-12T07:46:00Z</dcterms:created>
  <dcterms:modified xsi:type="dcterms:W3CDTF">2024-04-12T07:46:00Z</dcterms:modified>
</cp:coreProperties>
</file>