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4574BBC7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C81009">
        <w:rPr>
          <w:sz w:val="20"/>
          <w:szCs w:val="20"/>
        </w:rPr>
        <w:t>:</w:t>
      </w:r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7F002D" w:rsidRPr="007F002D">
        <w:rPr>
          <w:b/>
          <w:bCs/>
          <w:sz w:val="20"/>
          <w:szCs w:val="20"/>
        </w:rPr>
        <w:t>Odbiór, transport oraz zagospodarowanie odpadów wielkogabarytowych z terenu AGH - DE-dzp.272-171/24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27AF8DE" w14:textId="77777777" w:rsidR="007F002D" w:rsidRPr="00C81224" w:rsidRDefault="007F002D" w:rsidP="007F002D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</w:t>
      </w:r>
      <w:r>
        <w:rPr>
          <w:b/>
          <w:sz w:val="20"/>
          <w:szCs w:val="20"/>
        </w:rPr>
        <w:t xml:space="preserve"> za całość przedmiotu zamówienia tj. 100 ton</w:t>
      </w:r>
      <w:r w:rsidRPr="00C81224">
        <w:rPr>
          <w:b/>
          <w:sz w:val="20"/>
          <w:szCs w:val="20"/>
        </w:rPr>
        <w:t>:   ..................................................</w:t>
      </w:r>
      <w:r>
        <w:rPr>
          <w:b/>
          <w:sz w:val="20"/>
          <w:szCs w:val="20"/>
        </w:rPr>
        <w:t xml:space="preserve">..... </w:t>
      </w:r>
      <w:r w:rsidRPr="00C81224">
        <w:rPr>
          <w:b/>
          <w:sz w:val="20"/>
          <w:szCs w:val="20"/>
        </w:rPr>
        <w:t>PLN</w:t>
      </w:r>
    </w:p>
    <w:p w14:paraId="22AA3810" w14:textId="77777777" w:rsidR="007F002D" w:rsidRPr="00C81224" w:rsidRDefault="007F002D" w:rsidP="007F002D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7735885D" w14:textId="77777777" w:rsidR="007F002D" w:rsidRPr="00C81224" w:rsidRDefault="007F002D" w:rsidP="007F002D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za całość przedmiotu zamówienia tj. 100 ton</w:t>
      </w:r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................ </w:t>
      </w:r>
      <w:r w:rsidRPr="00C81224">
        <w:rPr>
          <w:b/>
          <w:sz w:val="20"/>
          <w:szCs w:val="20"/>
        </w:rPr>
        <w:t>PLN</w:t>
      </w:r>
    </w:p>
    <w:p w14:paraId="5BBD4DB9" w14:textId="77777777" w:rsidR="007F002D" w:rsidRPr="00C81224" w:rsidRDefault="007F002D" w:rsidP="007F002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85B8874" w14:textId="77777777" w:rsidR="007F002D" w:rsidRPr="00C81224" w:rsidRDefault="007F002D" w:rsidP="007F002D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3A8E803D" w14:textId="77777777" w:rsidR="007F002D" w:rsidRPr="00C81224" w:rsidRDefault="007F002D" w:rsidP="007F002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7DA838C" w14:textId="77777777" w:rsidR="007F002D" w:rsidRPr="00C81224" w:rsidRDefault="007F002D" w:rsidP="007F002D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64F54E1A" w14:textId="77777777" w:rsidR="007F002D" w:rsidRDefault="007F002D" w:rsidP="007F002D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1C216C9" w14:textId="77777777" w:rsidR="007F002D" w:rsidRDefault="007F002D" w:rsidP="007F002D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Cena brutto za 1 tonę: ………………… PLN</w:t>
      </w:r>
    </w:p>
    <w:p w14:paraId="7DF0E09A" w14:textId="77777777" w:rsidR="007F002D" w:rsidRDefault="007F002D" w:rsidP="007F002D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1CE56E02" w14:textId="77777777" w:rsidR="007F002D" w:rsidRDefault="007F002D" w:rsidP="007F002D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Pr="00AA2081">
        <w:rPr>
          <w:b/>
          <w:sz w:val="20"/>
          <w:szCs w:val="20"/>
        </w:rPr>
        <w:t>sukcesywnie przez okres 12 miesięcy od daty podpisania umowy.</w:t>
      </w:r>
    </w:p>
    <w:p w14:paraId="3B78A32D" w14:textId="77777777" w:rsidR="004E2301" w:rsidRDefault="004E2301" w:rsidP="004E2301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7F002D">
        <w:rPr>
          <w:b/>
          <w:bCs/>
          <w:iCs/>
          <w:color w:val="000000"/>
          <w:sz w:val="20"/>
          <w:szCs w:val="20"/>
          <w:lang w:eastAsia="x-none"/>
        </w:rPr>
        <w:t>Termin realizacji pojedynczego zlecenia:</w:t>
      </w:r>
      <w:r>
        <w:rPr>
          <w:b/>
          <w:bCs/>
          <w:iCs/>
          <w:color w:val="000000"/>
          <w:sz w:val="22"/>
          <w:szCs w:val="22"/>
          <w:lang w:eastAsia="x-none"/>
        </w:rPr>
        <w:t xml:space="preserve"> </w:t>
      </w:r>
      <w:r>
        <w:rPr>
          <w:b/>
          <w:sz w:val="20"/>
          <w:szCs w:val="20"/>
        </w:rPr>
        <w:t xml:space="preserve">do </w:t>
      </w:r>
      <w:r>
        <w:rPr>
          <w:b/>
          <w:sz w:val="20"/>
          <w:szCs w:val="20"/>
          <w:highlight w:val="yellow"/>
        </w:rPr>
        <w:t>……</w:t>
      </w:r>
      <w:r>
        <w:rPr>
          <w:b/>
          <w:sz w:val="20"/>
          <w:szCs w:val="20"/>
        </w:rPr>
        <w:t xml:space="preserve"> dni roboczych od zgłoszenia zapotrzebowania przez zamawiającego  </w:t>
      </w:r>
      <w:r>
        <w:rPr>
          <w:bCs/>
          <w:i/>
          <w:iCs/>
          <w:color w:val="FF0000"/>
          <w:sz w:val="20"/>
          <w:szCs w:val="20"/>
        </w:rPr>
        <w:t>/kryterium oceny ofert/</w:t>
      </w:r>
      <w:r>
        <w:rPr>
          <w:bCs/>
          <w:i/>
          <w:iCs/>
          <w:sz w:val="20"/>
          <w:szCs w:val="20"/>
        </w:rPr>
        <w:t>.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bookmarkStart w:id="1" w:name="_GoBack"/>
      <w:bookmarkEnd w:id="1"/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0AB1424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EA42A1E" w14:textId="00C41941" w:rsidR="00B517F0" w:rsidRPr="00B517F0" w:rsidRDefault="00B517F0" w:rsidP="00B517F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  <w:lang w:eastAsia="zh-CN"/>
        </w:rPr>
      </w:pPr>
      <w:r w:rsidRPr="00B517F0">
        <w:rPr>
          <w:b/>
          <w:sz w:val="20"/>
          <w:szCs w:val="20"/>
        </w:rPr>
        <w:t xml:space="preserve">Oświadczenie, w przypadku </w:t>
      </w:r>
      <w:r w:rsidRPr="00B517F0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B517F0">
        <w:rPr>
          <w:sz w:val="20"/>
          <w:szCs w:val="20"/>
        </w:rPr>
        <w:t>zgodne z pkt 1</w:t>
      </w:r>
      <w:r>
        <w:rPr>
          <w:sz w:val="20"/>
          <w:szCs w:val="20"/>
        </w:rPr>
        <w:t>2</w:t>
      </w:r>
      <w:r w:rsidRPr="00B517F0">
        <w:rPr>
          <w:sz w:val="20"/>
          <w:szCs w:val="20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517F0" w:rsidRPr="00B517F0" w14:paraId="7C860B51" w14:textId="77777777" w:rsidTr="004B06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F09B7D" w14:textId="77777777" w:rsidR="00B517F0" w:rsidRPr="00B517F0" w:rsidRDefault="00B517F0" w:rsidP="004B0697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89D50A" w14:textId="77777777" w:rsidR="00B517F0" w:rsidRPr="00B517F0" w:rsidRDefault="00B517F0" w:rsidP="004B0697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EB72D" w14:textId="77777777" w:rsidR="00B517F0" w:rsidRPr="00B517F0" w:rsidRDefault="00B517F0" w:rsidP="004B0697">
            <w:pPr>
              <w:autoSpaceDE w:val="0"/>
              <w:jc w:val="center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B517F0" w:rsidRPr="00B517F0" w14:paraId="6FD05D07" w14:textId="77777777" w:rsidTr="004B06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D6D17B0" w14:textId="77777777" w:rsidR="00B517F0" w:rsidRPr="00B517F0" w:rsidRDefault="00B517F0" w:rsidP="004B069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D329F1E" w14:textId="77777777" w:rsidR="00B517F0" w:rsidRPr="00B517F0" w:rsidRDefault="00B517F0" w:rsidP="004B069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F161E" w14:textId="77777777" w:rsidR="00B517F0" w:rsidRPr="00B517F0" w:rsidRDefault="00B517F0" w:rsidP="004B069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B517F0" w:rsidRPr="00B517F0" w14:paraId="33C4A8C7" w14:textId="77777777" w:rsidTr="004B069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78DD778" w14:textId="77777777" w:rsidR="00B517F0" w:rsidRPr="00B517F0" w:rsidRDefault="00B517F0" w:rsidP="004B0697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517F0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78FEF3D" w14:textId="77777777" w:rsidR="00B517F0" w:rsidRPr="00B517F0" w:rsidRDefault="00B517F0" w:rsidP="004B069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9A611" w14:textId="77777777" w:rsidR="00B517F0" w:rsidRPr="00B517F0" w:rsidRDefault="00B517F0" w:rsidP="004B0697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518CA783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E1ECC">
      <w:footerReference w:type="default" r:id="rId8"/>
      <w:pgSz w:w="11906" w:h="16838"/>
      <w:pgMar w:top="851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612FDC" w14:textId="77777777" w:rsidR="00E919B9" w:rsidRDefault="00E919B9">
      <w:r>
        <w:separator/>
      </w:r>
    </w:p>
  </w:endnote>
  <w:endnote w:type="continuationSeparator" w:id="0">
    <w:p w14:paraId="32206FCA" w14:textId="77777777" w:rsidR="00E919B9" w:rsidRDefault="00E91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C8036C" w14:textId="77777777" w:rsidR="00E919B9" w:rsidRDefault="00E919B9">
      <w:r>
        <w:separator/>
      </w:r>
    </w:p>
  </w:footnote>
  <w:footnote w:type="continuationSeparator" w:id="0">
    <w:p w14:paraId="79508BCF" w14:textId="77777777" w:rsidR="00E919B9" w:rsidRDefault="00E919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0EF9"/>
    <w:rsid w:val="00071CCC"/>
    <w:rsid w:val="00085967"/>
    <w:rsid w:val="00091883"/>
    <w:rsid w:val="000B731D"/>
    <w:rsid w:val="000D6134"/>
    <w:rsid w:val="000E09C7"/>
    <w:rsid w:val="000E1ECC"/>
    <w:rsid w:val="000F0B17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244A9"/>
    <w:rsid w:val="00486653"/>
    <w:rsid w:val="00493393"/>
    <w:rsid w:val="004B7300"/>
    <w:rsid w:val="004C6753"/>
    <w:rsid w:val="004E2301"/>
    <w:rsid w:val="004E40D9"/>
    <w:rsid w:val="004F2474"/>
    <w:rsid w:val="00543BD2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748F0"/>
    <w:rsid w:val="007A4321"/>
    <w:rsid w:val="007F002D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B04FA9"/>
    <w:rsid w:val="00B517F0"/>
    <w:rsid w:val="00B620F9"/>
    <w:rsid w:val="00B774DC"/>
    <w:rsid w:val="00BA79C6"/>
    <w:rsid w:val="00BE3666"/>
    <w:rsid w:val="00BF6F0A"/>
    <w:rsid w:val="00C1016D"/>
    <w:rsid w:val="00C57EF3"/>
    <w:rsid w:val="00C7440A"/>
    <w:rsid w:val="00C81009"/>
    <w:rsid w:val="00C81224"/>
    <w:rsid w:val="00C969A6"/>
    <w:rsid w:val="00CA7D36"/>
    <w:rsid w:val="00D24208"/>
    <w:rsid w:val="00D537A2"/>
    <w:rsid w:val="00D572B5"/>
    <w:rsid w:val="00D60C38"/>
    <w:rsid w:val="00D66893"/>
    <w:rsid w:val="00D90ACB"/>
    <w:rsid w:val="00DC1500"/>
    <w:rsid w:val="00E44371"/>
    <w:rsid w:val="00E85B62"/>
    <w:rsid w:val="00E919B9"/>
    <w:rsid w:val="00E949B0"/>
    <w:rsid w:val="00EB3E67"/>
    <w:rsid w:val="00EE3FB1"/>
    <w:rsid w:val="00F00591"/>
    <w:rsid w:val="00F13020"/>
    <w:rsid w:val="00F20AD9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9CD97-C2C6-4382-BE19-5A6C806A7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534</Words>
  <Characters>4449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2024-02-16T13:01:00Z</cp:lastPrinted>
  <dcterms:created xsi:type="dcterms:W3CDTF">2024-04-11T12:54:00Z</dcterms:created>
  <dcterms:modified xsi:type="dcterms:W3CDTF">2024-04-11T12:54:00Z</dcterms:modified>
</cp:coreProperties>
</file>