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9AA91" w14:textId="6E97D15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1F24">
        <w:rPr>
          <w:b/>
          <w:sz w:val="24"/>
          <w:szCs w:val="24"/>
        </w:rPr>
        <w:t>7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2D3E2CDE" w14:textId="0CB484FC" w:rsidR="0021402E" w:rsidRDefault="00987E4B" w:rsidP="00EF2949">
      <w:pPr>
        <w:tabs>
          <w:tab w:val="left" w:pos="0"/>
        </w:tabs>
        <w:jc w:val="both"/>
        <w:rPr>
          <w:b/>
          <w:sz w:val="22"/>
          <w:szCs w:val="22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10322C" w:rsidRPr="0010322C">
        <w:rPr>
          <w:b/>
          <w:sz w:val="22"/>
          <w:szCs w:val="22"/>
        </w:rPr>
        <w:t xml:space="preserve">na dostawę 1 szt. drukarki 3D dla </w:t>
      </w:r>
      <w:proofErr w:type="spellStart"/>
      <w:r w:rsidR="0010322C" w:rsidRPr="0010322C">
        <w:rPr>
          <w:b/>
          <w:sz w:val="22"/>
          <w:szCs w:val="22"/>
        </w:rPr>
        <w:t>WIMiC</w:t>
      </w:r>
      <w:proofErr w:type="spellEnd"/>
      <w:r w:rsidR="0010322C" w:rsidRPr="0010322C">
        <w:rPr>
          <w:b/>
          <w:sz w:val="22"/>
          <w:szCs w:val="22"/>
        </w:rPr>
        <w:t xml:space="preserve"> - DE-dzp.272-196/24</w:t>
      </w:r>
    </w:p>
    <w:p w14:paraId="5987A01C" w14:textId="77777777" w:rsidR="008D27C3" w:rsidRDefault="008D27C3" w:rsidP="00EF2949">
      <w:pPr>
        <w:tabs>
          <w:tab w:val="left" w:pos="0"/>
        </w:tabs>
        <w:jc w:val="both"/>
        <w:rPr>
          <w:b/>
          <w:sz w:val="22"/>
          <w:szCs w:val="22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874"/>
        <w:gridCol w:w="2127"/>
      </w:tblGrid>
      <w:tr w:rsidR="008D27C3" w14:paraId="5AA5D478" w14:textId="77777777" w:rsidTr="008D27C3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FF04" w14:textId="77777777" w:rsidR="008D27C3" w:rsidRDefault="008D27C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E943" w14:textId="77777777" w:rsidR="008D27C3" w:rsidRDefault="008D27C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8.2.3SWZ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87AA5" w14:textId="77777777" w:rsidR="008D27C3" w:rsidRDefault="008D27C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osobą**</w:t>
            </w:r>
          </w:p>
        </w:tc>
      </w:tr>
      <w:tr w:rsidR="008D27C3" w14:paraId="4522ABB0" w14:textId="77777777" w:rsidTr="008D27C3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F934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53691229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A99AC" w14:textId="72F698BE" w:rsidR="008D27C3" w:rsidRDefault="008D27C3">
            <w:pPr>
              <w:spacing w:before="60"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Oświadczam,  że osoba przewidziana do przeprowadzenia szkolenia przeprowadziła w okresie 3 lat przed upływem terminu składania ofert co najmniej 2 szkolenia z zakresu obsługi drukarki </w:t>
            </w:r>
            <w:r>
              <w:rPr>
                <w:sz w:val="22"/>
                <w:szCs w:val="22"/>
                <w:lang w:eastAsia="zh-CN"/>
              </w:rPr>
              <w:t>3D.</w:t>
            </w:r>
          </w:p>
          <w:p w14:paraId="431608BE" w14:textId="77777777" w:rsidR="008D27C3" w:rsidRDefault="008D27C3">
            <w:p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Należy wpisać </w:t>
            </w:r>
          </w:p>
          <w:p w14:paraId="3F5A2FC6" w14:textId="77777777" w:rsidR="008D27C3" w:rsidRDefault="008D27C3" w:rsidP="00F87F8D">
            <w:pPr>
              <w:pStyle w:val="Akapitzlist"/>
              <w:numPr>
                <w:ilvl w:val="0"/>
                <w:numId w:val="1"/>
              </w:num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nazwa (tytuł umowy w ramach której miało miejsce szkolenie )</w:t>
            </w:r>
          </w:p>
          <w:p w14:paraId="01E7A091" w14:textId="77777777" w:rsidR="008D27C3" w:rsidRDefault="008D27C3">
            <w:pPr>
              <w:pStyle w:val="Akapitzlist"/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…………………..………………………………</w:t>
            </w:r>
          </w:p>
          <w:p w14:paraId="2E0781CA" w14:textId="77777777" w:rsidR="008D27C3" w:rsidRDefault="008D27C3" w:rsidP="00F87F8D">
            <w:pPr>
              <w:pStyle w:val="Akapitzlist"/>
              <w:numPr>
                <w:ilvl w:val="0"/>
                <w:numId w:val="1"/>
              </w:num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data szkolenia ………………..</w:t>
            </w:r>
          </w:p>
          <w:p w14:paraId="710AF52E" w14:textId="77777777" w:rsidR="008D27C3" w:rsidRDefault="008D27C3" w:rsidP="00F87F8D">
            <w:pPr>
              <w:pStyle w:val="Akapitzlist"/>
              <w:numPr>
                <w:ilvl w:val="0"/>
                <w:numId w:val="1"/>
              </w:numPr>
              <w:spacing w:before="6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nazwa odbiorcy ……………….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CB8A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04C94148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37DA19F5" w14:textId="77777777" w:rsidR="008D27C3" w:rsidRDefault="008D27C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B20D09">
      <w:headerReference w:type="default" r:id="rId7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7F9035" w14:textId="77777777" w:rsidR="00B20D09" w:rsidRDefault="00B20D09">
      <w:r>
        <w:separator/>
      </w:r>
    </w:p>
  </w:endnote>
  <w:endnote w:type="continuationSeparator" w:id="0">
    <w:p w14:paraId="0D40AD92" w14:textId="77777777" w:rsidR="00B20D09" w:rsidRDefault="00B20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93F74F" w14:textId="77777777" w:rsidR="00B20D09" w:rsidRDefault="00B20D09">
      <w:r>
        <w:separator/>
      </w:r>
    </w:p>
  </w:footnote>
  <w:footnote w:type="continuationSeparator" w:id="0">
    <w:p w14:paraId="56966C41" w14:textId="77777777" w:rsidR="00B20D09" w:rsidRDefault="00B20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13310"/>
    <w:multiLevelType w:val="hybridMultilevel"/>
    <w:tmpl w:val="7278F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311180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933EA"/>
    <w:rsid w:val="000B2DD7"/>
    <w:rsid w:val="0010322C"/>
    <w:rsid w:val="001179FE"/>
    <w:rsid w:val="001358C3"/>
    <w:rsid w:val="0014510C"/>
    <w:rsid w:val="00185757"/>
    <w:rsid w:val="001A23F1"/>
    <w:rsid w:val="001C47D8"/>
    <w:rsid w:val="001D0F1F"/>
    <w:rsid w:val="001F7B42"/>
    <w:rsid w:val="0021402E"/>
    <w:rsid w:val="002328A0"/>
    <w:rsid w:val="00263CEB"/>
    <w:rsid w:val="0028660D"/>
    <w:rsid w:val="002939C4"/>
    <w:rsid w:val="002A7F51"/>
    <w:rsid w:val="002C1F24"/>
    <w:rsid w:val="002F6C4A"/>
    <w:rsid w:val="00372BE3"/>
    <w:rsid w:val="003864EE"/>
    <w:rsid w:val="003B441C"/>
    <w:rsid w:val="003B484B"/>
    <w:rsid w:val="003D1FF9"/>
    <w:rsid w:val="003E11F9"/>
    <w:rsid w:val="003F672B"/>
    <w:rsid w:val="00400453"/>
    <w:rsid w:val="0041308E"/>
    <w:rsid w:val="00432D2C"/>
    <w:rsid w:val="004453E4"/>
    <w:rsid w:val="00482A0B"/>
    <w:rsid w:val="00517D50"/>
    <w:rsid w:val="00527F15"/>
    <w:rsid w:val="0056690C"/>
    <w:rsid w:val="005777E1"/>
    <w:rsid w:val="005C7E31"/>
    <w:rsid w:val="005D357A"/>
    <w:rsid w:val="005F6749"/>
    <w:rsid w:val="006828A2"/>
    <w:rsid w:val="006C3F19"/>
    <w:rsid w:val="00786C56"/>
    <w:rsid w:val="007D1E59"/>
    <w:rsid w:val="007D379B"/>
    <w:rsid w:val="007F6736"/>
    <w:rsid w:val="008539D0"/>
    <w:rsid w:val="008671A7"/>
    <w:rsid w:val="00895B8F"/>
    <w:rsid w:val="008D27C3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20D09"/>
    <w:rsid w:val="00B33027"/>
    <w:rsid w:val="00B35415"/>
    <w:rsid w:val="00B4176B"/>
    <w:rsid w:val="00B53010"/>
    <w:rsid w:val="00B56260"/>
    <w:rsid w:val="00B72E23"/>
    <w:rsid w:val="00BB03BF"/>
    <w:rsid w:val="00BB4F33"/>
    <w:rsid w:val="00BC58AD"/>
    <w:rsid w:val="00BC79C4"/>
    <w:rsid w:val="00BD686E"/>
    <w:rsid w:val="00BF7F00"/>
    <w:rsid w:val="00C27099"/>
    <w:rsid w:val="00C303B2"/>
    <w:rsid w:val="00C50D77"/>
    <w:rsid w:val="00C64F40"/>
    <w:rsid w:val="00CF6409"/>
    <w:rsid w:val="00D67C47"/>
    <w:rsid w:val="00D93916"/>
    <w:rsid w:val="00DF1927"/>
    <w:rsid w:val="00E35DB9"/>
    <w:rsid w:val="00E43F3E"/>
    <w:rsid w:val="00E74DEC"/>
    <w:rsid w:val="00E97FEE"/>
    <w:rsid w:val="00EB4C80"/>
    <w:rsid w:val="00EF2949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D2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190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4</cp:revision>
  <cp:lastPrinted>2022-04-05T12:25:00Z</cp:lastPrinted>
  <dcterms:created xsi:type="dcterms:W3CDTF">2024-05-07T12:07:00Z</dcterms:created>
  <dcterms:modified xsi:type="dcterms:W3CDTF">2024-05-10T07:13:00Z</dcterms:modified>
</cp:coreProperties>
</file>