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FFDC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84501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1D80CCA" w14:textId="77777777" w:rsidTr="00AF7375">
        <w:tc>
          <w:tcPr>
            <w:tcW w:w="9104" w:type="dxa"/>
            <w:shd w:val="clear" w:color="auto" w:fill="auto"/>
          </w:tcPr>
          <w:p w14:paraId="20B88521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6F9E5D" w14:textId="6279126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75AD1" w:rsidRPr="00175AD1">
        <w:rPr>
          <w:rFonts w:ascii="Times New Roman" w:eastAsia="Times New Roman" w:hAnsi="Times New Roman"/>
          <w:b/>
          <w:lang w:eastAsia="pl-PL"/>
        </w:rPr>
        <w:t>KC-zp.272-</w:t>
      </w:r>
      <w:r w:rsidR="00BF07B5">
        <w:rPr>
          <w:rFonts w:ascii="Times New Roman" w:eastAsia="Times New Roman" w:hAnsi="Times New Roman"/>
          <w:b/>
          <w:lang w:eastAsia="pl-PL"/>
        </w:rPr>
        <w:t>1</w:t>
      </w:r>
      <w:r w:rsidR="007C2235">
        <w:rPr>
          <w:rFonts w:ascii="Times New Roman" w:eastAsia="Times New Roman" w:hAnsi="Times New Roman"/>
          <w:b/>
          <w:lang w:eastAsia="pl-PL"/>
        </w:rPr>
        <w:t>96</w:t>
      </w:r>
      <w:r w:rsidR="00175AD1" w:rsidRPr="00175AD1">
        <w:rPr>
          <w:rFonts w:ascii="Times New Roman" w:eastAsia="Times New Roman" w:hAnsi="Times New Roman"/>
          <w:b/>
          <w:lang w:eastAsia="pl-PL"/>
        </w:rPr>
        <w:t>/2</w:t>
      </w:r>
      <w:r w:rsidR="00BF07B5">
        <w:rPr>
          <w:rFonts w:ascii="Times New Roman" w:eastAsia="Times New Roman" w:hAnsi="Times New Roman"/>
          <w:b/>
          <w:lang w:eastAsia="pl-PL"/>
        </w:rPr>
        <w:t>4</w:t>
      </w:r>
    </w:p>
    <w:p w14:paraId="2D1B2EBA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DC605A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F691ACF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E36674C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82577E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075694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353AD0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C215A7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0697F27B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E3E0019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75AD1" w:rsidRPr="00175AD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B96876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8D4C5AB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5B00FC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E5948C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2493F2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7C424E6" w14:textId="77777777" w:rsidR="007C2235" w:rsidRPr="007C2235" w:rsidRDefault="00BE3BCE" w:rsidP="007C2235">
      <w:pPr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DD0260">
        <w:rPr>
          <w:rFonts w:ascii="Times New Roman" w:eastAsia="Times New Roman" w:hAnsi="Times New Roman"/>
          <w:lang w:eastAsia="pl-PL"/>
        </w:rPr>
        <w:t xml:space="preserve"> </w:t>
      </w:r>
      <w:r w:rsidR="007C2235" w:rsidRPr="007C2235">
        <w:rPr>
          <w:rFonts w:ascii="Times New Roman" w:eastAsia="Times New Roman" w:hAnsi="Times New Roman"/>
          <w:b/>
          <w:bCs/>
          <w:lang w:eastAsia="pl-PL"/>
        </w:rPr>
        <w:t xml:space="preserve">na dostawę 1 szt. drukarki 3D dla </w:t>
      </w:r>
      <w:proofErr w:type="spellStart"/>
      <w:r w:rsidR="007C2235" w:rsidRPr="007C2235">
        <w:rPr>
          <w:rFonts w:ascii="Times New Roman" w:eastAsia="Times New Roman" w:hAnsi="Times New Roman"/>
          <w:b/>
          <w:bCs/>
          <w:lang w:eastAsia="pl-PL"/>
        </w:rPr>
        <w:t>WIMiC</w:t>
      </w:r>
      <w:proofErr w:type="spellEnd"/>
      <w:r w:rsidR="007C2235" w:rsidRPr="007C2235">
        <w:rPr>
          <w:rFonts w:ascii="Times New Roman" w:eastAsia="Times New Roman" w:hAnsi="Times New Roman"/>
          <w:b/>
          <w:bCs/>
          <w:lang w:eastAsia="pl-PL"/>
        </w:rPr>
        <w:t xml:space="preserve"> - DE-dzp.272-196/24</w:t>
      </w:r>
    </w:p>
    <w:p w14:paraId="1106870F" w14:textId="6AC87FC4" w:rsidR="00DC652A" w:rsidRDefault="00CB29AC" w:rsidP="007C2235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278032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111E75B8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896D94D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E1B476D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678FDC04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4F860DE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7A8EF34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46ED6D77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D8D4453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bookmarkEnd w:id="0"/>
    <w:p w14:paraId="4F82F2AD" w14:textId="77777777" w:rsidR="00E566B1" w:rsidRPr="002F0A95" w:rsidRDefault="00E566B1" w:rsidP="00E566B1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6DA4BE79" w14:textId="3B7E311D" w:rsidR="00E566B1" w:rsidRPr="002F0A95" w:rsidRDefault="00E566B1" w:rsidP="00E566B1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844EB2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642C09D0" w14:textId="77777777" w:rsidR="00E566B1" w:rsidRDefault="00E566B1" w:rsidP="00E566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p w14:paraId="08815319" w14:textId="77777777" w:rsidR="00025386" w:rsidRDefault="00025386" w:rsidP="00E566B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3623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519E1" w14:textId="77777777" w:rsidR="0036230F" w:rsidRDefault="0036230F" w:rsidP="00025386">
      <w:pPr>
        <w:spacing w:after="0" w:line="240" w:lineRule="auto"/>
      </w:pPr>
      <w:r>
        <w:separator/>
      </w:r>
    </w:p>
  </w:endnote>
  <w:endnote w:type="continuationSeparator" w:id="0">
    <w:p w14:paraId="30109732" w14:textId="77777777" w:rsidR="0036230F" w:rsidRDefault="003623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1B6E3" w14:textId="77777777" w:rsidR="00175AD1" w:rsidRDefault="00175A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38A55" w14:textId="77777777" w:rsidR="00025386" w:rsidRDefault="00000000" w:rsidP="00025386">
    <w:pPr>
      <w:pStyle w:val="Stopka"/>
      <w:tabs>
        <w:tab w:val="clear" w:pos="4536"/>
      </w:tabs>
      <w:jc w:val="center"/>
    </w:pPr>
    <w:r>
      <w:rPr>
        <w:noProof/>
      </w:rPr>
      <w:pict w14:anchorId="2EF4AC7C"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3EA60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E757CB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D03A5" w14:textId="77777777" w:rsidR="00175AD1" w:rsidRDefault="00175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CB9ECC" w14:textId="77777777" w:rsidR="0036230F" w:rsidRDefault="0036230F" w:rsidP="00025386">
      <w:pPr>
        <w:spacing w:after="0" w:line="240" w:lineRule="auto"/>
      </w:pPr>
      <w:r>
        <w:separator/>
      </w:r>
    </w:p>
  </w:footnote>
  <w:footnote w:type="continuationSeparator" w:id="0">
    <w:p w14:paraId="004A355E" w14:textId="77777777" w:rsidR="0036230F" w:rsidRDefault="003623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6E8CC" w14:textId="77777777" w:rsidR="00175AD1" w:rsidRDefault="00175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E41DB" w14:textId="77777777" w:rsidR="00175AD1" w:rsidRDefault="00175A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494B4" w14:textId="77777777" w:rsidR="00175AD1" w:rsidRDefault="00175A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429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52F"/>
    <w:rsid w:val="00025386"/>
    <w:rsid w:val="000423B9"/>
    <w:rsid w:val="00084786"/>
    <w:rsid w:val="0016158F"/>
    <w:rsid w:val="00175AD1"/>
    <w:rsid w:val="001C2314"/>
    <w:rsid w:val="00213980"/>
    <w:rsid w:val="0036230F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A752F"/>
    <w:rsid w:val="007B094B"/>
    <w:rsid w:val="007C2235"/>
    <w:rsid w:val="00824D73"/>
    <w:rsid w:val="00830970"/>
    <w:rsid w:val="00844EB2"/>
    <w:rsid w:val="008B4628"/>
    <w:rsid w:val="008B797E"/>
    <w:rsid w:val="008F2498"/>
    <w:rsid w:val="0093388F"/>
    <w:rsid w:val="00984501"/>
    <w:rsid w:val="00A56A6F"/>
    <w:rsid w:val="00A87380"/>
    <w:rsid w:val="00AF7375"/>
    <w:rsid w:val="00B77707"/>
    <w:rsid w:val="00BE3BCE"/>
    <w:rsid w:val="00BF07B5"/>
    <w:rsid w:val="00C65F9D"/>
    <w:rsid w:val="00CB29AC"/>
    <w:rsid w:val="00D55FC4"/>
    <w:rsid w:val="00D9320D"/>
    <w:rsid w:val="00DC4842"/>
    <w:rsid w:val="00DC587A"/>
    <w:rsid w:val="00DC652A"/>
    <w:rsid w:val="00DD0260"/>
    <w:rsid w:val="00DE3B21"/>
    <w:rsid w:val="00DE73DD"/>
    <w:rsid w:val="00E109C3"/>
    <w:rsid w:val="00E27ABB"/>
    <w:rsid w:val="00E566B1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7E384"/>
  <w15:chartTrackingRefBased/>
  <w15:docId w15:val="{6E6D73DD-06A5-4432-8A79-50666B50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Katarzyna Breguła</cp:lastModifiedBy>
  <cp:revision>3</cp:revision>
  <dcterms:created xsi:type="dcterms:W3CDTF">2024-05-07T12:06:00Z</dcterms:created>
  <dcterms:modified xsi:type="dcterms:W3CDTF">2024-05-07T12:58:00Z</dcterms:modified>
</cp:coreProperties>
</file>