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2320" w:rsidRPr="001E7B4A" w:rsidRDefault="00EE2320" w:rsidP="00EE2320">
      <w:pPr>
        <w:jc w:val="right"/>
        <w:rPr>
          <w:rFonts w:ascii="Verdana" w:hAnsi="Verdana"/>
          <w:b/>
          <w:lang w:val="pl-PL"/>
        </w:rPr>
      </w:pPr>
      <w:r w:rsidRPr="001E7B4A">
        <w:rPr>
          <w:rFonts w:ascii="Verdana" w:hAnsi="Verdana"/>
          <w:b/>
          <w:lang w:val="pl-PL"/>
        </w:rPr>
        <w:t>Załącznik nr 3</w:t>
      </w:r>
    </w:p>
    <w:p w:rsidR="00EE2320" w:rsidRPr="001E7B4A" w:rsidRDefault="00EE2320" w:rsidP="00EE2320">
      <w:pPr>
        <w:jc w:val="right"/>
        <w:rPr>
          <w:rFonts w:ascii="Verdana" w:hAnsi="Verdana"/>
          <w:b/>
          <w:lang w:val="pl-PL"/>
        </w:rPr>
      </w:pPr>
    </w:p>
    <w:p w:rsidR="00EE2320" w:rsidRPr="001E7B4A" w:rsidRDefault="00EE2320" w:rsidP="00EE2320">
      <w:pPr>
        <w:jc w:val="center"/>
        <w:rPr>
          <w:rFonts w:ascii="Verdana" w:hAnsi="Verdana"/>
          <w:b/>
          <w:lang w:val="pl-PL"/>
        </w:rPr>
      </w:pPr>
      <w:r w:rsidRPr="001E7B4A">
        <w:rPr>
          <w:rFonts w:ascii="Verdana" w:hAnsi="Verdana"/>
          <w:b/>
          <w:lang w:val="pl-PL"/>
        </w:rPr>
        <w:t>WZÓR UMOWY</w:t>
      </w:r>
    </w:p>
    <w:p w:rsidR="00EE2320" w:rsidRPr="001E7B4A" w:rsidRDefault="00EE2320" w:rsidP="00EE2320">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rsidR="00EE2320" w:rsidRPr="001E7B4A" w:rsidRDefault="00EE2320" w:rsidP="00EE2320">
      <w:pPr>
        <w:jc w:val="center"/>
        <w:rPr>
          <w:rFonts w:ascii="Verdana" w:hAnsi="Verdana"/>
          <w:b/>
          <w:lang w:val="pl-PL"/>
        </w:rPr>
      </w:pPr>
    </w:p>
    <w:p w:rsidR="00EE2320" w:rsidRPr="001E7B4A" w:rsidRDefault="00EE2320" w:rsidP="00EE2320">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rsidR="00EE2320" w:rsidRDefault="00EE2320" w:rsidP="00EE2320">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Pr>
          <w:rFonts w:ascii="Verdana" w:hAnsi="Verdana"/>
          <w:sz w:val="20"/>
        </w:rPr>
        <w:t>Wydział/inna Jednostka .................................................................</w:t>
      </w:r>
    </w:p>
    <w:p w:rsidR="00EE2320" w:rsidRDefault="00EE2320" w:rsidP="00EE2320">
      <w:pPr>
        <w:pStyle w:val="Tekstpodstawowy"/>
        <w:spacing w:line="240" w:lineRule="auto"/>
        <w:ind w:right="-47"/>
        <w:rPr>
          <w:rFonts w:ascii="Verdana" w:hAnsi="Verdana"/>
          <w:sz w:val="20"/>
        </w:rPr>
      </w:pPr>
      <w:r>
        <w:rPr>
          <w:rFonts w:ascii="Verdana" w:hAnsi="Verdana"/>
          <w:sz w:val="20"/>
        </w:rPr>
        <w:t>reprezentowaną przez:</w:t>
      </w:r>
    </w:p>
    <w:p w:rsidR="00EE2320" w:rsidRDefault="00EE2320" w:rsidP="00EE2320">
      <w:pPr>
        <w:pStyle w:val="Tekstpodstawowy"/>
        <w:spacing w:line="240" w:lineRule="auto"/>
        <w:ind w:right="-47"/>
        <w:rPr>
          <w:rFonts w:ascii="Verdana" w:hAnsi="Verdana"/>
          <w:sz w:val="20"/>
        </w:rPr>
      </w:pPr>
      <w:r>
        <w:rPr>
          <w:rFonts w:ascii="Verdana" w:hAnsi="Verdana"/>
          <w:sz w:val="20"/>
        </w:rPr>
        <w:t>1.Dziekana Wydziału/KierownikaJednostki..............................................................</w:t>
      </w:r>
    </w:p>
    <w:p w:rsidR="00EE2320" w:rsidRDefault="00EE2320" w:rsidP="00EE2320">
      <w:pPr>
        <w:pStyle w:val="Tekstpodstawowy"/>
        <w:spacing w:line="240" w:lineRule="auto"/>
        <w:ind w:right="-47"/>
        <w:rPr>
          <w:rFonts w:ascii="Verdana" w:hAnsi="Verdana"/>
          <w:sz w:val="20"/>
        </w:rPr>
      </w:pPr>
      <w:r>
        <w:rPr>
          <w:rFonts w:ascii="Verdana" w:hAnsi="Verdana"/>
          <w:sz w:val="20"/>
        </w:rPr>
        <w:t>zwaną dalej KUPUJĄCYM</w:t>
      </w:r>
    </w:p>
    <w:p w:rsidR="00EE2320" w:rsidRDefault="00EE2320" w:rsidP="00EE2320">
      <w:pPr>
        <w:pStyle w:val="Tekstpodstawowy"/>
        <w:spacing w:line="240" w:lineRule="auto"/>
        <w:ind w:right="-47"/>
        <w:rPr>
          <w:rFonts w:ascii="Verdana" w:hAnsi="Verdana"/>
          <w:sz w:val="20"/>
        </w:rPr>
      </w:pPr>
      <w:r>
        <w:rPr>
          <w:rFonts w:ascii="Verdana" w:hAnsi="Verdana"/>
          <w:sz w:val="20"/>
        </w:rPr>
        <w:t>a ............................................................................................................................</w:t>
      </w:r>
    </w:p>
    <w:p w:rsidR="00EE2320" w:rsidRDefault="00EE2320" w:rsidP="00EE2320">
      <w:pPr>
        <w:pStyle w:val="Tekstpodstawowy"/>
        <w:spacing w:line="240" w:lineRule="auto"/>
        <w:ind w:right="-47"/>
        <w:rPr>
          <w:rFonts w:ascii="Verdana" w:hAnsi="Verdana"/>
          <w:sz w:val="20"/>
        </w:rPr>
      </w:pPr>
      <w:r>
        <w:rPr>
          <w:rFonts w:ascii="Verdana" w:hAnsi="Verdana"/>
          <w:i/>
          <w:sz w:val="20"/>
        </w:rPr>
        <w:t>(nazwa i siedziba przedsiębiorcy oraz jego adres)</w:t>
      </w:r>
    </w:p>
    <w:p w:rsidR="00EE2320" w:rsidRDefault="00EE2320" w:rsidP="00EE2320">
      <w:pPr>
        <w:pStyle w:val="Tekstpodstawowy"/>
        <w:spacing w:line="240" w:lineRule="auto"/>
        <w:ind w:right="-47"/>
        <w:rPr>
          <w:rFonts w:ascii="Verdana" w:hAnsi="Verdana"/>
          <w:sz w:val="20"/>
        </w:rPr>
      </w:pPr>
      <w:r>
        <w:rPr>
          <w:rFonts w:ascii="Verdana" w:hAnsi="Verdana"/>
          <w:sz w:val="20"/>
        </w:rPr>
        <w:t>reprezentowanym przez:</w:t>
      </w:r>
    </w:p>
    <w:p w:rsidR="00EE2320" w:rsidRDefault="00EE2320" w:rsidP="00EE2320">
      <w:pPr>
        <w:pStyle w:val="Tekstpodstawowy"/>
        <w:spacing w:line="240" w:lineRule="auto"/>
        <w:ind w:right="-47"/>
        <w:rPr>
          <w:rFonts w:ascii="Verdana" w:hAnsi="Verdana"/>
          <w:sz w:val="20"/>
        </w:rPr>
      </w:pPr>
      <w:r>
        <w:rPr>
          <w:rFonts w:ascii="Verdana" w:hAnsi="Verdana"/>
          <w:sz w:val="20"/>
        </w:rPr>
        <w:t>1..........................................................................................................................</w:t>
      </w:r>
    </w:p>
    <w:p w:rsidR="00EE2320" w:rsidRPr="00D359D6" w:rsidRDefault="00EE2320" w:rsidP="00EE2320">
      <w:pPr>
        <w:pStyle w:val="Tekstpodstawowy"/>
        <w:spacing w:line="240" w:lineRule="auto"/>
        <w:ind w:right="-47"/>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C90E54" w:rsidRPr="00C90E54">
        <w:rPr>
          <w:rFonts w:ascii="Verdana" w:hAnsi="Verdana"/>
          <w:b/>
          <w:bCs/>
          <w:lang w:val="pl-PL"/>
        </w:rPr>
        <w:t xml:space="preserve">Dostawa 1 </w:t>
      </w:r>
      <w:proofErr w:type="spellStart"/>
      <w:r w:rsidR="00C90E54" w:rsidRPr="00C90E54">
        <w:rPr>
          <w:rFonts w:ascii="Verdana" w:hAnsi="Verdana"/>
          <w:b/>
          <w:bCs/>
          <w:lang w:val="pl-PL"/>
        </w:rPr>
        <w:t>szt.komputera</w:t>
      </w:r>
      <w:proofErr w:type="spellEnd"/>
      <w:r w:rsidR="00C90E54" w:rsidRPr="00C90E54">
        <w:rPr>
          <w:rFonts w:ascii="Verdana" w:hAnsi="Verdana"/>
          <w:b/>
          <w:bCs/>
          <w:lang w:val="pl-PL"/>
        </w:rPr>
        <w:t xml:space="preserve"> przenośnego dla WH - DE-dzp.272-233/24</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2</w:t>
      </w:r>
    </w:p>
    <w:p w:rsidR="00EE2320" w:rsidRPr="001E7B4A" w:rsidRDefault="00EE2320" w:rsidP="00EE2320">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C90E54">
        <w:rPr>
          <w:rFonts w:ascii="Verdana" w:hAnsi="Verdana"/>
          <w:b/>
          <w:bCs/>
          <w:sz w:val="20"/>
        </w:rPr>
        <w:t>……</w:t>
      </w:r>
      <w:bookmarkStart w:id="2" w:name="_GoBack"/>
      <w:bookmarkEnd w:id="2"/>
      <w:r w:rsidRPr="009A716C">
        <w:rPr>
          <w:rFonts w:ascii="Verdana" w:hAnsi="Verdana"/>
          <w:b/>
          <w:bCs/>
          <w:sz w:val="20"/>
        </w:rPr>
        <w:t xml:space="preserve"> dni </w:t>
      </w:r>
      <w:r w:rsidRPr="009A716C">
        <w:rPr>
          <w:rFonts w:ascii="Verdana" w:hAnsi="Verdana"/>
          <w:sz w:val="20"/>
        </w:rPr>
        <w:t xml:space="preserve">od </w:t>
      </w:r>
      <w:r>
        <w:rPr>
          <w:rFonts w:ascii="Verdana" w:hAnsi="Verdana"/>
          <w:sz w:val="20"/>
        </w:rPr>
        <w:t>daty podpisania umowy do siedziby Kupującego.</w:t>
      </w:r>
    </w:p>
    <w:p w:rsidR="00EE2320" w:rsidRPr="001E7B4A" w:rsidRDefault="00EE2320" w:rsidP="00EE232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Pr="001E7B4A">
        <w:rPr>
          <w:rFonts w:ascii="Verdana" w:hAnsi="Verdana"/>
          <w:sz w:val="20"/>
        </w:rPr>
        <w:t>Wydanie przedmiotu umowy Kupującemu winno nastąpić w miejscu wskazanym w pkt. 1  w godzinach uzgodnionych z Kupującym.</w:t>
      </w:r>
    </w:p>
    <w:p w:rsidR="00EE2320" w:rsidRPr="00D359D6" w:rsidRDefault="00EE2320" w:rsidP="00EE2320">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3</w:t>
      </w:r>
    </w:p>
    <w:p w:rsidR="00EE2320" w:rsidRPr="001E7B4A" w:rsidRDefault="00EE2320" w:rsidP="00EE2320">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Pr>
          <w:rFonts w:ascii="Verdana" w:hAnsi="Verdana"/>
          <w:sz w:val="20"/>
        </w:rPr>
        <w:t xml:space="preserve"> </w:t>
      </w:r>
      <w:r w:rsidRPr="001E7B4A">
        <w:rPr>
          <w:rFonts w:ascii="Verdana" w:hAnsi="Verdana"/>
          <w:sz w:val="20"/>
        </w:rPr>
        <w:t>...........................</w:t>
      </w:r>
      <w:r>
        <w:rPr>
          <w:rFonts w:ascii="Verdana" w:hAnsi="Verdana"/>
          <w:sz w:val="20"/>
        </w:rPr>
        <w:t xml:space="preserve"> </w:t>
      </w:r>
      <w:r w:rsidRPr="001E7B4A">
        <w:rPr>
          <w:rFonts w:ascii="Verdana" w:hAnsi="Verdana"/>
          <w:i/>
          <w:sz w:val="20"/>
        </w:rPr>
        <w:t>(słownie................................................................)</w:t>
      </w:r>
    </w:p>
    <w:p w:rsidR="00EE2320" w:rsidRPr="001E7B4A" w:rsidRDefault="00EE2320" w:rsidP="00EE2320">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Pr>
          <w:rFonts w:ascii="Verdana" w:hAnsi="Verdana"/>
          <w:sz w:val="20"/>
        </w:rPr>
        <w:t xml:space="preserve"> </w:t>
      </w:r>
      <w:r w:rsidRPr="001E7B4A">
        <w:rPr>
          <w:rFonts w:ascii="Verdana" w:hAnsi="Verdana"/>
          <w:i/>
          <w:sz w:val="20"/>
        </w:rPr>
        <w:t>(słownie: ........................................................................)</w:t>
      </w:r>
    </w:p>
    <w:p w:rsidR="00EE2320" w:rsidRPr="00D359D6" w:rsidRDefault="00EE2320" w:rsidP="00EE2320">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Pr>
          <w:rFonts w:ascii="Verdana" w:hAnsi="Verdana"/>
          <w:sz w:val="20"/>
        </w:rPr>
        <w:t xml:space="preserve"> </w:t>
      </w:r>
      <w:r w:rsidRPr="001E7B4A">
        <w:rPr>
          <w:rFonts w:ascii="Verdana" w:hAnsi="Verdana"/>
          <w:sz w:val="20"/>
        </w:rPr>
        <w:t>……………………</w:t>
      </w:r>
      <w:r>
        <w:rPr>
          <w:rFonts w:ascii="Verdana" w:hAnsi="Verdana"/>
          <w:sz w:val="20"/>
        </w:rPr>
        <w:t xml:space="preserve"> </w:t>
      </w:r>
      <w:r w:rsidRPr="001E7B4A">
        <w:rPr>
          <w:rFonts w:ascii="Verdana" w:hAnsi="Verdana"/>
          <w:sz w:val="20"/>
        </w:rPr>
        <w:t>(</w:t>
      </w:r>
      <w:r w:rsidRPr="001E7B4A">
        <w:rPr>
          <w:rFonts w:ascii="Verdana" w:hAnsi="Verdana"/>
          <w:i/>
          <w:sz w:val="20"/>
        </w:rPr>
        <w:t>słownie:………………………………….)</w:t>
      </w:r>
    </w:p>
    <w:p w:rsidR="00EE2320" w:rsidRPr="00D359D6" w:rsidRDefault="00EE2320" w:rsidP="00EE2320">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4</w:t>
      </w:r>
    </w:p>
    <w:p w:rsidR="00EE2320" w:rsidRPr="001E7B4A" w:rsidRDefault="00EE2320" w:rsidP="00EE2320">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EE2320" w:rsidRPr="001E7B4A" w:rsidRDefault="00EE2320" w:rsidP="00EE2320">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EE2320" w:rsidRPr="001E7B4A" w:rsidRDefault="00EE2320" w:rsidP="00EE2320">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EE2320" w:rsidRPr="007101CD" w:rsidRDefault="00EE2320" w:rsidP="00EE2320">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Sprzedawca nie może dokonywać cesji wierzytelności wynikających z niniejszej umowy.</w:t>
      </w:r>
    </w:p>
    <w:p w:rsidR="00EE2320" w:rsidRDefault="00EE2320" w:rsidP="00EE2320">
      <w:pPr>
        <w:pStyle w:val="Tekstpodstawowy"/>
        <w:spacing w:line="240" w:lineRule="auto"/>
        <w:ind w:right="-47"/>
        <w:jc w:val="center"/>
        <w:rPr>
          <w:rFonts w:ascii="Verdana" w:hAnsi="Verdana"/>
          <w:b/>
          <w:sz w:val="20"/>
        </w:rPr>
      </w:pP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5</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rsidR="00EE2320" w:rsidRPr="001E7B4A" w:rsidRDefault="00EE2320" w:rsidP="00EE2320">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rsidR="00EE2320" w:rsidRPr="001E7B4A" w:rsidRDefault="00EE2320" w:rsidP="00EE2320">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rsidR="00EE2320" w:rsidRPr="001E7B4A" w:rsidRDefault="00EE2320" w:rsidP="00EE2320">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3" w:name="_Hlk164336753"/>
      <w:r>
        <w:rPr>
          <w:rFonts w:ascii="Verdana" w:hAnsi="Verdana"/>
          <w:sz w:val="20"/>
        </w:rPr>
        <w:t>występującej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rsidR="00EE2320" w:rsidRPr="001E7B4A" w:rsidRDefault="00EE2320" w:rsidP="00EE2320">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rsidR="00EE2320" w:rsidRPr="001E7B4A" w:rsidRDefault="00EE2320" w:rsidP="00EE2320">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rsidR="00EE2320" w:rsidRPr="001E7B4A" w:rsidRDefault="00EE2320" w:rsidP="00EE2320">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Pr>
          <w:rFonts w:ascii="Verdana" w:hAnsi="Verdana"/>
          <w:sz w:val="20"/>
        </w:rPr>
        <w:t xml:space="preserve"> z</w:t>
      </w:r>
      <w:r w:rsidRPr="001E7B4A">
        <w:rPr>
          <w:rFonts w:ascii="Verdana" w:hAnsi="Verdana"/>
          <w:sz w:val="20"/>
        </w:rPr>
        <w:t xml:space="preserve"> 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rsidR="00EE2320" w:rsidRPr="001E7B4A"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rsidR="00EE2320" w:rsidRPr="00D359D6" w:rsidRDefault="00EE2320" w:rsidP="00EE2320">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EE2320" w:rsidRPr="001E7B4A" w:rsidRDefault="00EE2320" w:rsidP="00EE2320">
      <w:pPr>
        <w:pStyle w:val="Tekstpodstawowy"/>
        <w:ind w:right="-47"/>
        <w:jc w:val="center"/>
        <w:rPr>
          <w:rFonts w:ascii="Verdana" w:hAnsi="Verdana"/>
          <w:b/>
          <w:sz w:val="20"/>
        </w:rPr>
      </w:pPr>
      <w:bookmarkStart w:id="4" w:name="_Hlk93917097"/>
      <w:r w:rsidRPr="001E7B4A">
        <w:rPr>
          <w:rFonts w:ascii="Verdana" w:hAnsi="Verdana"/>
          <w:b/>
          <w:sz w:val="20"/>
        </w:rPr>
        <w:t>§ 6</w:t>
      </w:r>
    </w:p>
    <w:bookmarkEnd w:id="4"/>
    <w:p w:rsidR="00EE2320" w:rsidRPr="001E7B4A" w:rsidRDefault="00EE2320" w:rsidP="00EE2320">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EE2320" w:rsidRPr="001E7B4A" w:rsidRDefault="00EE2320" w:rsidP="00EE2320">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rsidR="00EE2320" w:rsidRPr="001E7B4A" w:rsidRDefault="00EE2320" w:rsidP="00EE2320">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rsidR="00EE2320" w:rsidRPr="001E7B4A" w:rsidRDefault="00EE2320" w:rsidP="00EE2320">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E2320" w:rsidRPr="007101CD" w:rsidRDefault="00EE2320" w:rsidP="00EE2320">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EE2320" w:rsidRPr="001E7B4A" w:rsidRDefault="00EE2320" w:rsidP="00EE2320">
      <w:pPr>
        <w:pStyle w:val="Tekstpodstawowy"/>
        <w:spacing w:line="240" w:lineRule="auto"/>
        <w:ind w:left="340" w:right="-47"/>
        <w:jc w:val="center"/>
        <w:rPr>
          <w:rFonts w:ascii="Verdana" w:hAnsi="Verdana"/>
          <w:b/>
          <w:sz w:val="20"/>
        </w:rPr>
      </w:pPr>
      <w:r w:rsidRPr="001E7B4A">
        <w:rPr>
          <w:rFonts w:ascii="Verdana" w:hAnsi="Verdana"/>
          <w:b/>
          <w:sz w:val="20"/>
        </w:rPr>
        <w:lastRenderedPageBreak/>
        <w:t>§ 7</w:t>
      </w:r>
    </w:p>
    <w:p w:rsidR="00EE2320" w:rsidRPr="001E7B4A"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EE2320" w:rsidRPr="001E7B4A" w:rsidRDefault="00EE2320" w:rsidP="00EE2320">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EE2320" w:rsidRPr="001E7B4A" w:rsidRDefault="00EE2320" w:rsidP="00EE2320">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EE2320" w:rsidRPr="001E7B4A" w:rsidRDefault="00EE2320" w:rsidP="00EE2320">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EE2320" w:rsidRPr="001E7B4A" w:rsidRDefault="00EE2320" w:rsidP="00EE2320">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rsidR="00EE2320" w:rsidRPr="001E7B4A" w:rsidRDefault="00EE2320" w:rsidP="00EE2320">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EE2320" w:rsidRPr="001E7B4A"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EE2320" w:rsidRPr="001E7B4A"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EE2320" w:rsidRPr="001E7B4A"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EE2320" w:rsidRPr="001E7B4A"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EE2320" w:rsidRPr="008400D7" w:rsidRDefault="00EE2320" w:rsidP="00EE2320">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Pr>
          <w:rFonts w:ascii="Verdana" w:hAnsi="Verdana"/>
          <w:color w:val="00000A"/>
          <w:lang w:val="pl-PL"/>
        </w:rPr>
        <w:t>.</w:t>
      </w:r>
    </w:p>
    <w:p w:rsidR="00EE2320" w:rsidRPr="001E7B4A" w:rsidRDefault="00EE2320" w:rsidP="00EE2320">
      <w:pPr>
        <w:pStyle w:val="Tekstpodstawowy"/>
        <w:spacing w:line="240" w:lineRule="auto"/>
        <w:ind w:left="360" w:right="-47"/>
        <w:jc w:val="center"/>
        <w:rPr>
          <w:rFonts w:ascii="Verdana" w:hAnsi="Verdana"/>
          <w:b/>
          <w:sz w:val="20"/>
        </w:rPr>
      </w:pPr>
      <w:r w:rsidRPr="001E7B4A">
        <w:rPr>
          <w:rFonts w:ascii="Verdana" w:hAnsi="Verdana"/>
          <w:b/>
          <w:sz w:val="20"/>
        </w:rPr>
        <w:t>§ 8</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lastRenderedPageBreak/>
        <w:t>Naprawy Sprzętu będą realizowane przy wykorzystaniu nowych, dedykowanych, oryginalnych nieregenerowanych, nieużywanych części podzespołów.</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rsidR="00EE2320" w:rsidRPr="001A01EF"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Pr="001A01EF">
        <w:rPr>
          <w:rFonts w:ascii="Verdana" w:hAnsi="Verdana"/>
          <w:b/>
          <w:lang w:val="pl-PL" w:eastAsia="en-US"/>
        </w:rPr>
        <w:t>1 d</w:t>
      </w:r>
      <w:r>
        <w:rPr>
          <w:rFonts w:ascii="Verdana" w:hAnsi="Verdana"/>
          <w:b/>
          <w:lang w:val="pl-PL" w:eastAsia="en-US"/>
        </w:rPr>
        <w:t>zień</w:t>
      </w:r>
      <w:r w:rsidRPr="001A01EF">
        <w:rPr>
          <w:rFonts w:ascii="Verdana" w:hAnsi="Verdana"/>
          <w:bCs/>
          <w:lang w:val="pl-PL" w:eastAsia="en-US"/>
        </w:rPr>
        <w:t xml:space="preserve"> 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 xml:space="preserve">niż </w:t>
      </w:r>
      <w:r>
        <w:rPr>
          <w:rFonts w:ascii="Verdana" w:hAnsi="Verdana"/>
          <w:b/>
          <w:lang w:val="pl-PL" w:eastAsia="en-US"/>
        </w:rPr>
        <w:t>7</w:t>
      </w:r>
      <w:r w:rsidRPr="001A01EF">
        <w:rPr>
          <w:rFonts w:ascii="Verdana" w:hAnsi="Verdana"/>
          <w:b/>
          <w:lang w:val="pl-PL" w:eastAsia="en-US"/>
        </w:rPr>
        <w:t xml:space="preserve"> dni</w:t>
      </w:r>
      <w:r w:rsidRPr="001A01EF">
        <w:rPr>
          <w:rFonts w:ascii="Verdana" w:hAnsi="Verdana"/>
          <w:bCs/>
          <w:lang w:val="pl-PL" w:eastAsia="en-US"/>
        </w:rPr>
        <w:t xml:space="preserve">  od momentu zgłoszenia.</w:t>
      </w:r>
    </w:p>
    <w:p w:rsidR="00EE2320" w:rsidRPr="001E7B4A" w:rsidRDefault="00EE2320" w:rsidP="00EE2320">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faksem na nr …………….. lub e-mailem na adres: …………………, za zwrotnym potwierdzeniem odbioru zgłoszenia na nr faksu Kupującego ………………..  e-mail na adres: ……………………………. </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 xml:space="preserve">przekraczał </w:t>
      </w:r>
      <w:r>
        <w:rPr>
          <w:rFonts w:ascii="Verdana" w:hAnsi="Verdana"/>
          <w:bCs/>
          <w:lang w:val="pl-PL" w:eastAsia="en-US"/>
        </w:rPr>
        <w:t>7</w:t>
      </w:r>
      <w:r w:rsidRPr="001A01EF">
        <w:rPr>
          <w:rFonts w:ascii="Verdana" w:hAnsi="Verdana"/>
          <w:bCs/>
          <w:lang w:val="pl-PL" w:eastAsia="en-US"/>
        </w:rPr>
        <w:t xml:space="preserve"> 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rsidR="00EE2320" w:rsidRPr="001E7B4A" w:rsidRDefault="00EE2320" w:rsidP="00EE2320">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rsidR="00EE2320" w:rsidRPr="001E7B4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rsidR="00EE2320" w:rsidRPr="00ED41FA" w:rsidRDefault="00EE2320" w:rsidP="00EE2320">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EE2320" w:rsidRPr="001E7B4A" w:rsidRDefault="00EE2320" w:rsidP="00EE2320">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E2320" w:rsidRPr="001E7B4A" w:rsidRDefault="00EE2320" w:rsidP="00EE2320">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rsidR="00EE2320" w:rsidRPr="001E7B4A" w:rsidRDefault="00EE2320" w:rsidP="00EE2320">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EE2320" w:rsidRPr="00D359D6" w:rsidRDefault="00EE2320" w:rsidP="00EE2320">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9</w:t>
      </w:r>
    </w:p>
    <w:p w:rsidR="00EE2320" w:rsidRPr="001E7B4A" w:rsidRDefault="00EE2320" w:rsidP="00EE2320">
      <w:pPr>
        <w:pStyle w:val="Tekstpodstawowy"/>
        <w:spacing w:line="240" w:lineRule="auto"/>
        <w:ind w:right="-47"/>
        <w:jc w:val="both"/>
        <w:rPr>
          <w:rFonts w:ascii="Verdana" w:hAnsi="Verdana"/>
          <w:sz w:val="20"/>
        </w:rPr>
      </w:pPr>
      <w:r w:rsidRPr="001E7B4A">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rsidR="00EE2320" w:rsidRPr="008400D7" w:rsidRDefault="00EE2320" w:rsidP="00EE2320">
      <w:pPr>
        <w:spacing w:line="240" w:lineRule="atLeast"/>
        <w:ind w:right="-47"/>
        <w:jc w:val="center"/>
        <w:rPr>
          <w:rFonts w:ascii="Verdana" w:hAnsi="Verdana"/>
          <w:b/>
        </w:rPr>
      </w:pPr>
      <w:r w:rsidRPr="001E7B4A">
        <w:rPr>
          <w:rFonts w:ascii="Verdana" w:hAnsi="Verdana"/>
          <w:b/>
        </w:rPr>
        <w:t>§ 10</w:t>
      </w:r>
    </w:p>
    <w:p w:rsidR="00EE2320" w:rsidRPr="001E7B4A" w:rsidRDefault="00EE2320" w:rsidP="00EE2320">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rsidR="00EE2320" w:rsidRPr="001E7B4A" w:rsidRDefault="00EE2320" w:rsidP="00EE2320">
      <w:pPr>
        <w:tabs>
          <w:tab w:val="left" w:pos="367"/>
        </w:tabs>
        <w:spacing w:line="276" w:lineRule="auto"/>
        <w:ind w:left="360" w:right="60"/>
        <w:contextualSpacing/>
        <w:jc w:val="both"/>
        <w:rPr>
          <w:rFonts w:ascii="Verdana" w:eastAsia="Calibri" w:hAnsi="Verdana"/>
          <w:lang w:val="pl-PL" w:eastAsia="en-US"/>
        </w:rPr>
      </w:pPr>
    </w:p>
    <w:p w:rsidR="00EE2320" w:rsidRPr="001E7B4A" w:rsidRDefault="00EE2320" w:rsidP="00EE2320">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Pr>
          <w:rFonts w:ascii="Verdana" w:eastAsia="Calibri" w:hAnsi="Verdana"/>
          <w:lang w:val="pl-PL" w:eastAsia="en-US"/>
        </w:rPr>
        <w:t>......</w:t>
      </w:r>
      <w:r w:rsidRPr="001E7B4A">
        <w:rPr>
          <w:rFonts w:ascii="Verdana" w:eastAsia="Calibri" w:hAnsi="Verdana"/>
          <w:lang w:val="pl-PL" w:eastAsia="en-US"/>
        </w:rPr>
        <w:t xml:space="preserve"> e-mail …………</w:t>
      </w:r>
      <w:r>
        <w:rPr>
          <w:rFonts w:ascii="Verdana" w:eastAsia="Calibri" w:hAnsi="Verdana"/>
          <w:lang w:val="pl-PL" w:eastAsia="en-US"/>
        </w:rPr>
        <w:t>……</w:t>
      </w:r>
    </w:p>
    <w:p w:rsidR="00EE2320" w:rsidRPr="001E7B4A" w:rsidRDefault="00EE2320" w:rsidP="00EE2320">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Pr>
          <w:rFonts w:ascii="Verdana" w:eastAsia="Calibri" w:hAnsi="Verdana"/>
          <w:lang w:val="pl-PL" w:eastAsia="en-US"/>
        </w:rPr>
        <w:t>......</w:t>
      </w:r>
      <w:r w:rsidRPr="001E7B4A">
        <w:rPr>
          <w:rFonts w:ascii="Verdana" w:eastAsia="Calibri" w:hAnsi="Verdana"/>
          <w:lang w:val="pl-PL" w:eastAsia="en-US"/>
        </w:rPr>
        <w:t>. e-mail ………………</w:t>
      </w:r>
    </w:p>
    <w:p w:rsidR="00EE2320" w:rsidRPr="001E7B4A" w:rsidRDefault="00EE2320" w:rsidP="00EE2320">
      <w:pPr>
        <w:tabs>
          <w:tab w:val="left" w:pos="387"/>
        </w:tabs>
        <w:spacing w:line="276" w:lineRule="auto"/>
        <w:ind w:left="720" w:right="60"/>
        <w:contextualSpacing/>
        <w:jc w:val="both"/>
        <w:rPr>
          <w:rFonts w:ascii="Verdana" w:eastAsia="Calibri" w:hAnsi="Verdana"/>
          <w:lang w:val="pl-PL" w:eastAsia="en-US"/>
        </w:rPr>
      </w:pPr>
    </w:p>
    <w:p w:rsidR="00EE2320" w:rsidRPr="001E7B4A" w:rsidRDefault="00EE2320" w:rsidP="00EE2320">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rsidR="00EE2320" w:rsidRPr="001E7B4A" w:rsidRDefault="00EE2320" w:rsidP="00EE2320">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EE2320" w:rsidRPr="001E7B4A" w:rsidRDefault="00EE2320" w:rsidP="00EE2320">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EE2320" w:rsidRPr="001E7B4A" w:rsidRDefault="00EE2320" w:rsidP="00EE2320">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rsidR="00EE2320" w:rsidRPr="001E7B4A" w:rsidRDefault="00EE2320" w:rsidP="00EE2320">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EE2320" w:rsidRPr="001E7B4A" w:rsidRDefault="00EE2320" w:rsidP="00EE2320">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EE2320" w:rsidRPr="001E7B4A" w:rsidRDefault="00EE2320" w:rsidP="00EE2320">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EE2320" w:rsidRPr="001E7B4A" w:rsidRDefault="00EE2320" w:rsidP="00EE2320">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rsidR="00EE2320" w:rsidRPr="00D359D6" w:rsidRDefault="00EE2320" w:rsidP="00EE2320">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E2320" w:rsidRPr="001E7B4A" w:rsidRDefault="00EE2320" w:rsidP="00EE2320">
      <w:pPr>
        <w:pStyle w:val="Tekstpodstawowy"/>
        <w:ind w:right="-47"/>
        <w:jc w:val="center"/>
        <w:rPr>
          <w:rFonts w:ascii="Verdana" w:hAnsi="Verdana"/>
          <w:b/>
          <w:bCs/>
          <w:sz w:val="20"/>
        </w:rPr>
      </w:pPr>
      <w:r w:rsidRPr="001E7B4A">
        <w:rPr>
          <w:rFonts w:ascii="Verdana" w:hAnsi="Verdana"/>
          <w:b/>
          <w:bCs/>
          <w:sz w:val="20"/>
        </w:rPr>
        <w:t>§ 12</w:t>
      </w:r>
    </w:p>
    <w:p w:rsidR="00EE2320" w:rsidRPr="001E7B4A" w:rsidRDefault="00EE2320" w:rsidP="00EE2320">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r>
      <w:r w:rsidRPr="001E7B4A">
        <w:rPr>
          <w:rFonts w:ascii="Verdana" w:eastAsia="SimSun" w:hAnsi="Verdana"/>
          <w:color w:val="000000"/>
          <w:kern w:val="3"/>
          <w:lang w:val="pl-PL"/>
        </w:rPr>
        <w:lastRenderedPageBreak/>
        <w:t>pod rygorem nieważności.</w:t>
      </w:r>
    </w:p>
    <w:p w:rsidR="00EE2320" w:rsidRPr="001E7B4A" w:rsidRDefault="00EE2320" w:rsidP="00EE2320">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rsidR="00EE2320" w:rsidRPr="001E7B4A" w:rsidRDefault="00EE2320" w:rsidP="00EE2320">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EE2320" w:rsidRPr="001E7B4A" w:rsidRDefault="00EE2320" w:rsidP="00EE2320">
      <w:pPr>
        <w:numPr>
          <w:ilvl w:val="0"/>
          <w:numId w:val="43"/>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rsidR="00EE2320" w:rsidRPr="001E7B4A" w:rsidRDefault="00EE2320" w:rsidP="00EE2320">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EE2320" w:rsidRPr="001E7B4A" w:rsidRDefault="00EE2320" w:rsidP="00EE2320">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rsidR="00EE2320" w:rsidRPr="001E7B4A" w:rsidRDefault="00EE2320" w:rsidP="00EE2320">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rsidR="00EE2320" w:rsidRPr="001E7B4A" w:rsidRDefault="00EE2320" w:rsidP="00EE2320">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rsidR="00EE2320" w:rsidRPr="001E7B4A" w:rsidRDefault="00EE2320" w:rsidP="00EE2320">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rsidR="00EE2320" w:rsidRPr="001E7B4A" w:rsidRDefault="00EE2320" w:rsidP="00EE2320">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EE2320" w:rsidRPr="00D359D6" w:rsidRDefault="00EE2320" w:rsidP="00EE2320">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EE2320" w:rsidRPr="001E7B4A" w:rsidRDefault="00EE2320" w:rsidP="00EE2320">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rsidR="00EE2320" w:rsidRPr="001E7B4A" w:rsidRDefault="00EE2320" w:rsidP="00EE2320">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EE2320" w:rsidRPr="001E7B4A" w:rsidRDefault="00EE2320" w:rsidP="00EE2320">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EE2320" w:rsidRPr="001E7B4A" w:rsidRDefault="00EE2320" w:rsidP="00EE2320">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EE2320" w:rsidRPr="001E7B4A" w:rsidRDefault="00EE2320" w:rsidP="00EE2320">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 14</w:t>
      </w:r>
    </w:p>
    <w:p w:rsidR="00EE2320" w:rsidRPr="001E7B4A" w:rsidRDefault="00EE2320" w:rsidP="00EE2320">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EE2320" w:rsidRPr="001E7B4A" w:rsidRDefault="00EE2320" w:rsidP="00EE2320">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rsidR="00EE2320" w:rsidRPr="001E7B4A" w:rsidRDefault="00EE2320" w:rsidP="00EE2320">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rsidR="00EE2320" w:rsidRPr="001E7B4A" w:rsidRDefault="00EE2320" w:rsidP="00EE2320">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EE2320" w:rsidRPr="008400D7" w:rsidRDefault="00EE2320" w:rsidP="00EE2320">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§15</w:t>
      </w:r>
    </w:p>
    <w:p w:rsidR="00EE2320" w:rsidRPr="001E7B4A" w:rsidRDefault="00EE2320" w:rsidP="00EE2320">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rsidR="00EE2320" w:rsidRPr="001E7B4A" w:rsidRDefault="00EE2320" w:rsidP="00EE2320">
      <w:pPr>
        <w:jc w:val="center"/>
        <w:rPr>
          <w:rFonts w:ascii="Verdana" w:hAnsi="Verdana"/>
          <w:b/>
          <w:lang w:val="pl-PL"/>
        </w:rPr>
      </w:pPr>
    </w:p>
    <w:p w:rsidR="00EE2320" w:rsidRDefault="00EE2320" w:rsidP="00EE2320">
      <w:pPr>
        <w:jc w:val="center"/>
        <w:rPr>
          <w:rFonts w:ascii="Verdana" w:hAnsi="Verdana"/>
          <w:b/>
          <w:lang w:val="pl-PL"/>
        </w:rPr>
      </w:pPr>
    </w:p>
    <w:p w:rsidR="00EE2320" w:rsidRPr="001E7B4A" w:rsidRDefault="00EE2320" w:rsidP="00EE2320">
      <w:pPr>
        <w:jc w:val="center"/>
        <w:rPr>
          <w:rFonts w:ascii="Verdana" w:hAnsi="Verdana"/>
          <w:b/>
          <w:lang w:val="pl-PL"/>
        </w:rPr>
      </w:pPr>
      <w:r w:rsidRPr="001E7B4A">
        <w:rPr>
          <w:rFonts w:ascii="Verdana" w:hAnsi="Verdana"/>
          <w:b/>
          <w:lang w:val="pl-PL"/>
        </w:rPr>
        <w:t>§16</w:t>
      </w:r>
    </w:p>
    <w:p w:rsidR="00EE2320" w:rsidRPr="001E7B4A" w:rsidRDefault="00EE2320" w:rsidP="00EE2320">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§17</w:t>
      </w:r>
    </w:p>
    <w:p w:rsidR="00EE2320" w:rsidRPr="001E7B4A" w:rsidRDefault="00EE2320" w:rsidP="00EE2320">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rsidR="00EE2320" w:rsidRPr="001E7B4A" w:rsidRDefault="00EE2320" w:rsidP="00EE2320">
      <w:pPr>
        <w:pStyle w:val="Tekstpodstawowy"/>
        <w:spacing w:line="240" w:lineRule="auto"/>
        <w:ind w:right="-47"/>
        <w:jc w:val="center"/>
        <w:rPr>
          <w:rFonts w:ascii="Verdana" w:hAnsi="Verdana"/>
          <w:b/>
          <w:sz w:val="20"/>
        </w:rPr>
      </w:pP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§18</w:t>
      </w:r>
    </w:p>
    <w:p w:rsidR="00EE2320" w:rsidRPr="001E7B4A" w:rsidRDefault="00EE2320" w:rsidP="00EE2320">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rsidR="00EE2320" w:rsidRPr="001E7B4A" w:rsidRDefault="00EE2320" w:rsidP="00EE2320">
      <w:pPr>
        <w:pStyle w:val="Tekstpodstawowy"/>
        <w:spacing w:line="240" w:lineRule="auto"/>
        <w:ind w:right="-47"/>
        <w:jc w:val="both"/>
        <w:rPr>
          <w:rFonts w:ascii="Verdana" w:hAnsi="Verdana"/>
          <w:sz w:val="20"/>
        </w:rPr>
      </w:pPr>
    </w:p>
    <w:p w:rsidR="00EE2320" w:rsidRDefault="00EE2320" w:rsidP="00EE2320">
      <w:pPr>
        <w:pStyle w:val="Tekstpodstawowy"/>
        <w:spacing w:line="240" w:lineRule="auto"/>
        <w:ind w:right="-47"/>
        <w:jc w:val="center"/>
        <w:rPr>
          <w:rFonts w:ascii="Verdana" w:hAnsi="Verdana"/>
          <w:b/>
          <w:sz w:val="20"/>
        </w:rPr>
      </w:pPr>
    </w:p>
    <w:p w:rsidR="00EE2320" w:rsidRPr="001E7B4A" w:rsidRDefault="00EE2320" w:rsidP="00EE2320">
      <w:pPr>
        <w:pStyle w:val="Tekstpodstawowy"/>
        <w:spacing w:line="240" w:lineRule="auto"/>
        <w:ind w:right="-47"/>
        <w:jc w:val="center"/>
        <w:rPr>
          <w:rFonts w:ascii="Verdana" w:hAnsi="Verdana"/>
          <w:b/>
          <w:sz w:val="20"/>
        </w:rPr>
      </w:pPr>
      <w:r w:rsidRPr="001E7B4A">
        <w:rPr>
          <w:rFonts w:ascii="Verdana" w:hAnsi="Verdana"/>
          <w:b/>
          <w:sz w:val="20"/>
        </w:rPr>
        <w:t>§19</w:t>
      </w:r>
    </w:p>
    <w:p w:rsidR="00EE2320" w:rsidRPr="001E7B4A" w:rsidRDefault="00EE2320" w:rsidP="00EE2320">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rsidR="00EE2320" w:rsidRPr="001E7B4A" w:rsidRDefault="00EE2320" w:rsidP="00EE2320">
      <w:pPr>
        <w:pStyle w:val="Tekstpodstawowy2"/>
        <w:spacing w:line="240" w:lineRule="auto"/>
        <w:ind w:right="-47"/>
        <w:rPr>
          <w:rFonts w:ascii="Verdana" w:hAnsi="Verdana"/>
        </w:rPr>
      </w:pPr>
    </w:p>
    <w:p w:rsidR="00EE2320" w:rsidRPr="001E7B4A" w:rsidRDefault="00EE2320" w:rsidP="00EE2320">
      <w:pPr>
        <w:pStyle w:val="Tekstpodstawowy2"/>
        <w:spacing w:line="240" w:lineRule="auto"/>
        <w:ind w:right="-47"/>
        <w:rPr>
          <w:rFonts w:ascii="Verdana" w:hAnsi="Verdana"/>
        </w:rPr>
      </w:pPr>
    </w:p>
    <w:p w:rsidR="00EE2320" w:rsidRDefault="00EE2320" w:rsidP="00EE2320">
      <w:pPr>
        <w:pStyle w:val="Tekstpodstawowy2"/>
        <w:spacing w:line="240" w:lineRule="auto"/>
        <w:ind w:right="-47"/>
        <w:rPr>
          <w:rFonts w:ascii="Verdana" w:hAnsi="Verdana"/>
          <w:b/>
        </w:rPr>
      </w:pPr>
      <w:r w:rsidRPr="001E7B4A">
        <w:rPr>
          <w:rFonts w:ascii="Verdana" w:hAnsi="Verdana"/>
          <w:b/>
        </w:rPr>
        <w:t xml:space="preserve">         Za Sprzedawcę                                                                  Za Kupującego</w:t>
      </w:r>
    </w:p>
    <w:p w:rsidR="00EE2320" w:rsidRDefault="00EE2320" w:rsidP="00EE2320">
      <w:pPr>
        <w:pStyle w:val="Tekstpodstawowy2"/>
        <w:spacing w:line="240" w:lineRule="auto"/>
        <w:ind w:right="-47"/>
        <w:rPr>
          <w:rFonts w:ascii="Verdana" w:hAnsi="Verdana"/>
          <w:b/>
        </w:rPr>
      </w:pPr>
    </w:p>
    <w:p w:rsidR="00EE2320" w:rsidRPr="001E7B4A" w:rsidRDefault="00EE2320" w:rsidP="00EE2320">
      <w:pPr>
        <w:pStyle w:val="Tekstpodstawowy2"/>
        <w:spacing w:line="240" w:lineRule="auto"/>
        <w:ind w:right="-47"/>
        <w:rPr>
          <w:rFonts w:ascii="Verdana" w:hAnsi="Verdana"/>
          <w:b/>
        </w:rPr>
      </w:pPr>
    </w:p>
    <w:p w:rsidR="00EE2320" w:rsidRPr="001E7B4A" w:rsidRDefault="00EE2320" w:rsidP="00EE2320">
      <w:pPr>
        <w:rPr>
          <w:rFonts w:ascii="Verdana" w:hAnsi="Verdana"/>
          <w:lang w:val="pl-PL"/>
        </w:rPr>
      </w:pPr>
    </w:p>
    <w:p w:rsidR="00EE2320" w:rsidRPr="001E7B4A" w:rsidRDefault="00EE2320" w:rsidP="00EE2320">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rsidR="00EE2320" w:rsidRPr="001E7B4A" w:rsidRDefault="00EE2320" w:rsidP="00EE2320">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rsidR="00EE2320" w:rsidRPr="001E7B4A" w:rsidRDefault="00EE2320" w:rsidP="00EE2320">
      <w:pPr>
        <w:pStyle w:val="Zwykytekst"/>
        <w:tabs>
          <w:tab w:val="left" w:pos="7050"/>
        </w:tabs>
        <w:rPr>
          <w:rFonts w:ascii="Verdana" w:hAnsi="Verdana" w:cs="Times New Roman"/>
          <w:i/>
          <w:iCs/>
          <w:lang w:val="pl-PL"/>
        </w:rPr>
      </w:pPr>
    </w:p>
    <w:p w:rsidR="00EE2320" w:rsidRDefault="00EE2320" w:rsidP="00EE2320">
      <w:pPr>
        <w:pStyle w:val="Zwykytekst"/>
        <w:tabs>
          <w:tab w:val="left" w:pos="7050"/>
        </w:tabs>
        <w:rPr>
          <w:rFonts w:ascii="Verdana" w:hAnsi="Verdana" w:cs="Times New Roman"/>
          <w:i/>
          <w:iCs/>
          <w:lang w:val="pl-PL"/>
        </w:rPr>
      </w:pPr>
    </w:p>
    <w:p w:rsidR="00EE2320" w:rsidRDefault="00EE2320" w:rsidP="00EE2320">
      <w:pPr>
        <w:pStyle w:val="Zwykytekst"/>
        <w:tabs>
          <w:tab w:val="left" w:pos="7050"/>
        </w:tabs>
        <w:rPr>
          <w:rFonts w:ascii="Verdana" w:hAnsi="Verdana" w:cs="Times New Roman"/>
          <w:i/>
          <w:iCs/>
          <w:lang w:val="pl-PL"/>
        </w:rPr>
      </w:pPr>
    </w:p>
    <w:p w:rsidR="00EE2320" w:rsidRPr="001E7B4A" w:rsidRDefault="00EE2320" w:rsidP="00EE2320">
      <w:pPr>
        <w:pStyle w:val="Zwykytekst"/>
        <w:tabs>
          <w:tab w:val="left" w:pos="7050"/>
        </w:tabs>
        <w:rPr>
          <w:rFonts w:ascii="Verdana" w:hAnsi="Verdana" w:cs="Times New Roman"/>
          <w:i/>
          <w:iCs/>
          <w:lang w:val="pl-PL"/>
        </w:rPr>
      </w:pPr>
    </w:p>
    <w:p w:rsidR="00EE2320" w:rsidRPr="005A2A03" w:rsidRDefault="00EE2320" w:rsidP="00EE2320">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KONTRASYGNATA FINANSOWA</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D85" w:rsidRDefault="00EF0D85">
      <w:r>
        <w:separator/>
      </w:r>
    </w:p>
  </w:endnote>
  <w:endnote w:type="continuationSeparator" w:id="0">
    <w:p w:rsidR="00EF0D85" w:rsidRDefault="00EF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D85" w:rsidRDefault="00EF0D85">
      <w:r>
        <w:separator/>
      </w:r>
    </w:p>
  </w:footnote>
  <w:footnote w:type="continuationSeparator" w:id="0">
    <w:p w:rsidR="00EF0D85" w:rsidRDefault="00EF0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AFD" w:rsidRDefault="00540A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0D85"/>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40AF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0E54"/>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2320"/>
    <w:rsid w:val="00EE6740"/>
    <w:rsid w:val="00EF0390"/>
    <w:rsid w:val="00EF0D8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B0313"/>
  <w15:chartTrackingRefBased/>
  <w15:docId w15:val="{4A89F2ED-8681-47C6-9DBC-8A6168AA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3112</Words>
  <Characters>20453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2024-05-15T13:38:00Z</dcterms:created>
  <dcterms:modified xsi:type="dcterms:W3CDTF">2024-05-15T13:40:00Z</dcterms:modified>
</cp:coreProperties>
</file>