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2486A" w14:textId="77777777" w:rsidR="00BC23AD" w:rsidRDefault="00BC23AD" w:rsidP="00BC23A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6C20EF0F" w14:textId="77777777" w:rsidR="00BC23AD" w:rsidRDefault="00BC23AD" w:rsidP="00BC23A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46800983" w14:textId="77777777" w:rsidR="00BC23AD" w:rsidRDefault="00BC23AD" w:rsidP="00BC23A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8F9B231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E35E634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</w:t>
      </w:r>
    </w:p>
    <w:p w14:paraId="54CD4204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16A6739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A06D265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2C23A9F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04F95A3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82C910B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0C52319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5E0303A" w14:textId="77777777" w:rsidR="00BC23AD" w:rsidRDefault="00BC23AD" w:rsidP="00BC23A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44A6F91C" w14:textId="77777777" w:rsidR="00BC23AD" w:rsidRDefault="00BC23AD" w:rsidP="00BC23AD">
      <w:pPr>
        <w:ind w:right="-110"/>
        <w:rPr>
          <w:rFonts w:ascii="Verdana" w:hAnsi="Verdana"/>
          <w:b/>
          <w:sz w:val="20"/>
          <w:szCs w:val="20"/>
        </w:rPr>
      </w:pPr>
    </w:p>
    <w:p w14:paraId="54AF916B" w14:textId="77777777" w:rsidR="00BC23AD" w:rsidRDefault="00BC23AD" w:rsidP="00BC23A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6E6AA570" w14:textId="77777777" w:rsidR="00BC23AD" w:rsidRDefault="00BC23AD" w:rsidP="00BC23A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C59A54A" w14:textId="77777777" w:rsidR="00BC23AD" w:rsidRDefault="00BC23AD" w:rsidP="00BC23A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626B510" w14:textId="77777777" w:rsidR="00BC23AD" w:rsidRDefault="00BC23AD" w:rsidP="00BC23AD">
      <w:pPr>
        <w:ind w:firstLine="3969"/>
        <w:rPr>
          <w:rFonts w:ascii="Verdana" w:hAnsi="Verdana"/>
          <w:b/>
          <w:sz w:val="20"/>
          <w:szCs w:val="20"/>
        </w:rPr>
      </w:pPr>
    </w:p>
    <w:p w14:paraId="75FD14F4" w14:textId="5FF709B6" w:rsidR="00BC23AD" w:rsidRDefault="00BC23AD" w:rsidP="00BC23A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FD64DE" w:rsidRPr="00FD64DE">
        <w:rPr>
          <w:rFonts w:ascii="Verdana" w:hAnsi="Verdana"/>
          <w:b/>
          <w:sz w:val="20"/>
          <w:szCs w:val="20"/>
        </w:rPr>
        <w:t>Dostawa laptopa hybrydy 13'' - DE-dzp.272-224/24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919D54C" w14:textId="77777777" w:rsidR="00BC23AD" w:rsidRDefault="00BC23AD" w:rsidP="00BC23A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103F922" w14:textId="77777777" w:rsidR="00FD64DE" w:rsidRPr="001D5B41" w:rsidRDefault="00FD64DE" w:rsidP="00FD64DE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Cena netto za całość zamówienia:   .............................................................. PLN</w:t>
      </w:r>
    </w:p>
    <w:p w14:paraId="2079664B" w14:textId="77777777" w:rsidR="00FD64DE" w:rsidRPr="001D5B41" w:rsidRDefault="00FD64DE" w:rsidP="00FD64DE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6C561606" w14:textId="77777777" w:rsidR="00FD64DE" w:rsidRPr="001D5B41" w:rsidRDefault="00FD64DE" w:rsidP="00FD64DE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Cena brutto za całość zamówienia: .............................................................. PLN</w:t>
      </w:r>
    </w:p>
    <w:p w14:paraId="3D97C8A9" w14:textId="77777777" w:rsidR="00FD64DE" w:rsidRPr="001D5B41" w:rsidRDefault="00FD64DE" w:rsidP="00FD64DE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02F9C534" w14:textId="77777777" w:rsidR="00FD64DE" w:rsidRPr="001D5B41" w:rsidRDefault="00FD64DE" w:rsidP="00FD64DE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Słownie brutto: ...................................................................</w:t>
      </w:r>
    </w:p>
    <w:p w14:paraId="430F0C25" w14:textId="77777777" w:rsidR="00FD64DE" w:rsidRPr="001D5B41" w:rsidRDefault="00FD64DE" w:rsidP="00FD64DE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351C062" w14:textId="77777777" w:rsidR="00FD64DE" w:rsidRPr="001D5B41" w:rsidRDefault="00FD64DE" w:rsidP="00FD64DE">
      <w:pPr>
        <w:pStyle w:val="Tekstpodstawowy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Powyższa cena zawiera podatek VAT w wysokości .......... % tj. ……………… PLN</w:t>
      </w:r>
    </w:p>
    <w:p w14:paraId="624E5162" w14:textId="77777777" w:rsidR="00FD64DE" w:rsidRPr="001D5B41" w:rsidRDefault="00FD64DE" w:rsidP="00FD64DE">
      <w:pPr>
        <w:pStyle w:val="Tekstpodstawowy"/>
        <w:rPr>
          <w:rFonts w:ascii="Verdana" w:hAnsi="Verdana"/>
          <w:sz w:val="20"/>
          <w:szCs w:val="20"/>
        </w:rPr>
      </w:pPr>
    </w:p>
    <w:p w14:paraId="7194F803" w14:textId="59BDB03E" w:rsidR="00FD64DE" w:rsidRPr="001D5B41" w:rsidRDefault="00FD64DE" w:rsidP="00FD64DE">
      <w:pPr>
        <w:pStyle w:val="Tekstpodstawowy"/>
        <w:rPr>
          <w:rFonts w:ascii="Verdana" w:hAnsi="Verdana"/>
          <w:b w:val="0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Producent/model zaoferowanego </w:t>
      </w:r>
      <w:r w:rsidR="00C352FE">
        <w:rPr>
          <w:rFonts w:ascii="Verdana" w:hAnsi="Verdana"/>
          <w:sz w:val="20"/>
          <w:szCs w:val="20"/>
        </w:rPr>
        <w:t>laptopa hybrydy</w:t>
      </w:r>
      <w:r w:rsidRPr="001D5B41">
        <w:rPr>
          <w:rFonts w:ascii="Verdana" w:hAnsi="Verdana"/>
          <w:sz w:val="20"/>
          <w:szCs w:val="20"/>
        </w:rPr>
        <w:t xml:space="preserve">:  </w:t>
      </w:r>
      <w:r w:rsidRPr="001D5B41">
        <w:rPr>
          <w:rFonts w:ascii="Verdana" w:hAnsi="Verdana"/>
          <w:b w:val="0"/>
          <w:sz w:val="20"/>
          <w:szCs w:val="20"/>
        </w:rPr>
        <w:t>…………………………………</w:t>
      </w:r>
    </w:p>
    <w:p w14:paraId="6DD73EFB" w14:textId="77777777" w:rsidR="00BC23AD" w:rsidRDefault="00BC23AD" w:rsidP="00BC23A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5980F61" w14:textId="77777777" w:rsidR="00BC23AD" w:rsidRDefault="00BC23AD" w:rsidP="00BC23A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 xml:space="preserve">do ………. dni od daty podpisania umowy </w:t>
      </w:r>
      <w:r>
        <w:rPr>
          <w:rFonts w:ascii="Verdana" w:eastAsia="Calibri" w:hAnsi="Verdana" w:cs="Calibri"/>
          <w:b/>
          <w:iCs/>
          <w:spacing w:val="-3"/>
          <w:sz w:val="20"/>
          <w:szCs w:val="20"/>
          <w:highlight w:val="yellow"/>
        </w:rPr>
        <w:t>(kryterium oceny ofert)</w:t>
      </w:r>
      <w:r>
        <w:rPr>
          <w:rFonts w:ascii="Verdana" w:hAnsi="Verdana"/>
          <w:b/>
          <w:bCs/>
          <w:sz w:val="20"/>
          <w:szCs w:val="20"/>
        </w:rPr>
        <w:t>.</w:t>
      </w:r>
    </w:p>
    <w:p w14:paraId="6592E12A" w14:textId="77777777" w:rsidR="00BC23AD" w:rsidRDefault="00BC23AD" w:rsidP="00BC23AD">
      <w:pPr>
        <w:jc w:val="both"/>
        <w:rPr>
          <w:rFonts w:ascii="Verdana" w:eastAsia="Calibri" w:hAnsi="Verdana" w:cs="Calibri"/>
          <w:b/>
          <w:iCs/>
          <w:spacing w:val="-3"/>
          <w:sz w:val="20"/>
          <w:szCs w:val="20"/>
        </w:rPr>
      </w:pPr>
      <w:r>
        <w:rPr>
          <w:rFonts w:ascii="Verdana" w:eastAsia="Calibri" w:hAnsi="Verdana" w:cs="Calibri"/>
          <w:b/>
          <w:iCs/>
          <w:spacing w:val="-3"/>
          <w:sz w:val="20"/>
          <w:szCs w:val="20"/>
        </w:rPr>
        <w:t>Okres udzielonej gwarancji wynosi:  ……………</w:t>
      </w:r>
      <w:r>
        <w:rPr>
          <w:rFonts w:ascii="Verdana" w:eastAsia="Calibri" w:hAnsi="Verdana" w:cs="Calibri"/>
          <w:bCs/>
          <w:iCs/>
          <w:spacing w:val="-3"/>
          <w:sz w:val="20"/>
          <w:szCs w:val="20"/>
        </w:rPr>
        <w:t xml:space="preserve">  </w:t>
      </w:r>
      <w:r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miesięcy* </w:t>
      </w:r>
      <w:r>
        <w:rPr>
          <w:rFonts w:ascii="Verdana" w:eastAsia="Calibri" w:hAnsi="Verdana" w:cs="Calibri"/>
          <w:b/>
          <w:iCs/>
          <w:spacing w:val="-3"/>
          <w:sz w:val="20"/>
          <w:szCs w:val="20"/>
          <w:highlight w:val="yellow"/>
        </w:rPr>
        <w:t>(kryterium oceny ofert)</w:t>
      </w:r>
    </w:p>
    <w:p w14:paraId="4ED4FBDF" w14:textId="77777777" w:rsidR="00BC23AD" w:rsidRDefault="00BC23AD" w:rsidP="00BC23AD">
      <w:pPr>
        <w:tabs>
          <w:tab w:val="left" w:pos="426"/>
        </w:tabs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*W przypadku nie podania okresu gwarancji, Zamawiający przyjmie minimalny okres gwarancji.</w:t>
      </w:r>
    </w:p>
    <w:p w14:paraId="5BCF7E44" w14:textId="77777777" w:rsidR="00BC23AD" w:rsidRDefault="00BC23AD" w:rsidP="00BC23A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22BD1E4" w14:textId="77777777" w:rsidR="00BC23AD" w:rsidRDefault="00BC23AD" w:rsidP="00BC23A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261FF3D8" w14:textId="77777777" w:rsidR="00BC23AD" w:rsidRDefault="00BC23AD" w:rsidP="00BC23A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2DA5B0B" w14:textId="77777777" w:rsidR="00BC23AD" w:rsidRDefault="00BC23AD" w:rsidP="00BC23A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DE389F6" w14:textId="77777777" w:rsidR="00BC23AD" w:rsidRDefault="00BC23AD" w:rsidP="00BC23A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D30A1D3" w14:textId="77777777" w:rsidR="00BC23AD" w:rsidRDefault="00BC23AD" w:rsidP="00BC23AD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DBCCE14" w14:textId="77777777" w:rsidR="00BC23AD" w:rsidRDefault="00BC23AD" w:rsidP="00BC23A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7F3AB878" w14:textId="77777777" w:rsidR="00BC23AD" w:rsidRDefault="00BC23AD" w:rsidP="00BC23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AC3C051" w14:textId="77777777" w:rsidR="00BC23AD" w:rsidRDefault="00BC23AD" w:rsidP="00BC23A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12B5AC7C" w14:textId="77777777" w:rsidR="00BC23AD" w:rsidRDefault="00BC23AD" w:rsidP="00BC23A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A6C858" w14:textId="77777777" w:rsidR="00BC23AD" w:rsidRDefault="00BC23AD" w:rsidP="00BC23AD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60B3C2" w14:textId="77777777" w:rsidR="00BC23AD" w:rsidRDefault="00BC23AD" w:rsidP="00BC23AD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DCE081" w14:textId="77777777" w:rsidR="00BC23AD" w:rsidRDefault="00BC23AD" w:rsidP="00BC23A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23AD" w14:paraId="44AF69C1" w14:textId="77777777" w:rsidTr="00BC23A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DBC8E" w14:textId="77777777" w:rsidR="00BC23AD" w:rsidRDefault="00BC23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791FE" w14:textId="77777777" w:rsidR="00BC23AD" w:rsidRDefault="00BC23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B888128" w14:textId="77777777" w:rsidR="00BC23AD" w:rsidRDefault="00BC23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FCB1A" w14:textId="77777777" w:rsidR="00BC23AD" w:rsidRDefault="00BC23A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C23AD" w14:paraId="7CE34456" w14:textId="77777777" w:rsidTr="00BC23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8EBA1" w14:textId="77777777" w:rsidR="00BC23AD" w:rsidRDefault="00BC23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44325" w14:textId="77777777" w:rsidR="00BC23AD" w:rsidRDefault="00BC23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0E378" w14:textId="77777777" w:rsidR="00BC23AD" w:rsidRDefault="00BC23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C23AD" w14:paraId="47B85640" w14:textId="77777777" w:rsidTr="00BC23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19DF7" w14:textId="77777777" w:rsidR="00BC23AD" w:rsidRDefault="00BC23A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5D6FC" w14:textId="77777777" w:rsidR="00BC23AD" w:rsidRDefault="00BC23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55B9D" w14:textId="77777777" w:rsidR="00BC23AD" w:rsidRDefault="00BC23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5D1A248" w14:textId="77777777" w:rsidR="00BC23AD" w:rsidRDefault="00BC23AD" w:rsidP="00BC23A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64B4D24" w14:textId="77777777" w:rsidR="00BC23AD" w:rsidRDefault="00BC23AD" w:rsidP="00BC23AD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21DB45A2" w14:textId="77777777" w:rsidR="00BC23AD" w:rsidRDefault="00BC23AD" w:rsidP="00BC23A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40B0C60" w14:textId="77777777" w:rsidR="00BC23AD" w:rsidRDefault="00BC23AD" w:rsidP="00BC23A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66E6A560" w14:textId="77777777" w:rsidR="00BC23AD" w:rsidRDefault="00BC23AD" w:rsidP="00BC23A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3963404C" w14:textId="77777777" w:rsidR="00BC23AD" w:rsidRDefault="00BC23AD" w:rsidP="00BC23A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FA67715" w14:textId="77777777" w:rsidR="00BC23AD" w:rsidRDefault="00BC23AD" w:rsidP="00BC23A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20332172" w14:textId="77777777" w:rsidR="00BC23AD" w:rsidRDefault="00BC23AD" w:rsidP="00BC23A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496CA75" w14:textId="77777777" w:rsidR="00BC23AD" w:rsidRDefault="00BC23AD" w:rsidP="00BC23A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7E1E59D" w14:textId="77777777" w:rsidR="00BC23AD" w:rsidRDefault="00BC23AD" w:rsidP="00BC23A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00327C39" w14:textId="77777777" w:rsidR="00BC23AD" w:rsidRDefault="00BC23AD" w:rsidP="00BC23AD">
      <w:pPr>
        <w:ind w:left="1440"/>
        <w:jc w:val="both"/>
        <w:rPr>
          <w:rFonts w:ascii="Verdana" w:hAnsi="Verdana"/>
          <w:sz w:val="20"/>
          <w:szCs w:val="20"/>
        </w:rPr>
      </w:pPr>
    </w:p>
    <w:p w14:paraId="2BD4556C" w14:textId="77777777" w:rsidR="00BC23AD" w:rsidRDefault="00BC23AD" w:rsidP="00BC23A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0BDDEB5A" w14:textId="77777777" w:rsidR="00BC23AD" w:rsidRDefault="00BC23AD" w:rsidP="00BC23AD">
      <w:pPr>
        <w:jc w:val="right"/>
        <w:rPr>
          <w:sz w:val="20"/>
          <w:szCs w:val="20"/>
        </w:rPr>
      </w:pPr>
    </w:p>
    <w:p w14:paraId="596E54F7" w14:textId="77777777" w:rsidR="00FE545C" w:rsidRPr="00BC23AD" w:rsidRDefault="00FE545C" w:rsidP="00BC23AD"/>
    <w:sectPr w:rsidR="00FE545C" w:rsidRPr="00BC23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9963B" w14:textId="77777777" w:rsidR="00AF001D" w:rsidRDefault="00AF001D">
      <w:r>
        <w:separator/>
      </w:r>
    </w:p>
  </w:endnote>
  <w:endnote w:type="continuationSeparator" w:id="0">
    <w:p w14:paraId="558041EA" w14:textId="77777777" w:rsidR="00AF001D" w:rsidRDefault="00AF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CA1F5" w14:textId="77777777" w:rsidR="004126D8" w:rsidRDefault="004126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FD5E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ED927" w14:textId="77777777" w:rsidR="004126D8" w:rsidRDefault="004126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DD3DC" w14:textId="77777777" w:rsidR="00AF001D" w:rsidRDefault="00AF001D">
      <w:r>
        <w:separator/>
      </w:r>
    </w:p>
  </w:footnote>
  <w:footnote w:type="continuationSeparator" w:id="0">
    <w:p w14:paraId="694C06FB" w14:textId="77777777" w:rsidR="00AF001D" w:rsidRDefault="00AF0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42C97" w14:textId="77777777" w:rsidR="004126D8" w:rsidRDefault="00412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2C616" w14:textId="73FF9FB0" w:rsidR="00F53146" w:rsidRPr="00BC23AD" w:rsidRDefault="00F53146" w:rsidP="00BC23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2827C" w14:textId="77777777" w:rsidR="004126D8" w:rsidRDefault="004126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34016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40822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42530">
    <w:abstractNumId w:val="0"/>
  </w:num>
  <w:num w:numId="4" w16cid:durableId="1624340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0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1F8B"/>
    <w:rsid w:val="00315A4A"/>
    <w:rsid w:val="004126D8"/>
    <w:rsid w:val="004B7300"/>
    <w:rsid w:val="004C6753"/>
    <w:rsid w:val="00595C87"/>
    <w:rsid w:val="005D2C65"/>
    <w:rsid w:val="005E6D94"/>
    <w:rsid w:val="0063211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01D"/>
    <w:rsid w:val="00B774DC"/>
    <w:rsid w:val="00BC23AD"/>
    <w:rsid w:val="00C352F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64D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28A759"/>
  <w15:chartTrackingRefBased/>
  <w15:docId w15:val="{D28B417C-E5B4-41BD-A7C1-E318482F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23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C23AD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7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551</Words>
  <Characters>4300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2024-05-13T09:37:00Z</dcterms:created>
  <dcterms:modified xsi:type="dcterms:W3CDTF">2024-05-16T06:48:00Z</dcterms:modified>
</cp:coreProperties>
</file>