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3D710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D710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D7103">
        <w:rPr>
          <w:sz w:val="22"/>
          <w:szCs w:val="22"/>
        </w:rPr>
        <w:t>2024-06-04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3D7103" w:rsidRPr="003D7103" w:rsidRDefault="003D7103" w:rsidP="00FB7F50">
      <w:pPr>
        <w:spacing w:after="40"/>
        <w:rPr>
          <w:b/>
          <w:bCs/>
          <w:sz w:val="22"/>
          <w:szCs w:val="22"/>
        </w:rPr>
      </w:pPr>
      <w:r w:rsidRPr="003D7103">
        <w:rPr>
          <w:b/>
          <w:bCs/>
          <w:sz w:val="22"/>
          <w:szCs w:val="22"/>
        </w:rPr>
        <w:t>Akademia Górniczo - Hutnicza</w:t>
      </w:r>
    </w:p>
    <w:p w:rsidR="003D7103" w:rsidRPr="003D7103" w:rsidRDefault="003D7103" w:rsidP="00FB7F50">
      <w:pPr>
        <w:spacing w:after="40"/>
        <w:rPr>
          <w:b/>
          <w:bCs/>
          <w:sz w:val="22"/>
          <w:szCs w:val="22"/>
        </w:rPr>
      </w:pPr>
      <w:r w:rsidRPr="003D7103">
        <w:rPr>
          <w:b/>
          <w:bCs/>
          <w:sz w:val="22"/>
          <w:szCs w:val="22"/>
        </w:rPr>
        <w:t>im. Stanisława Staszica w Krakowie</w:t>
      </w:r>
    </w:p>
    <w:p w:rsidR="00FB7F50" w:rsidRPr="002245BE" w:rsidRDefault="003D7103" w:rsidP="00FB7F50">
      <w:pPr>
        <w:spacing w:after="40"/>
        <w:rPr>
          <w:b/>
          <w:bCs/>
          <w:sz w:val="22"/>
          <w:szCs w:val="22"/>
        </w:rPr>
      </w:pPr>
      <w:r w:rsidRPr="003D7103">
        <w:rPr>
          <w:b/>
          <w:bCs/>
          <w:sz w:val="22"/>
          <w:szCs w:val="22"/>
        </w:rPr>
        <w:t>Dział Zamówień Publicznych</w:t>
      </w:r>
    </w:p>
    <w:p w:rsidR="00FB7F50" w:rsidRPr="002245BE" w:rsidRDefault="003D7103" w:rsidP="00FB7F50">
      <w:pPr>
        <w:rPr>
          <w:sz w:val="22"/>
          <w:szCs w:val="22"/>
        </w:rPr>
      </w:pPr>
      <w:r w:rsidRPr="003D710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D7103">
        <w:rPr>
          <w:sz w:val="22"/>
          <w:szCs w:val="22"/>
        </w:rPr>
        <w:t>30</w:t>
      </w:r>
    </w:p>
    <w:p w:rsidR="00FB7F50" w:rsidRPr="002245BE" w:rsidRDefault="003D7103" w:rsidP="00FB7F50">
      <w:pPr>
        <w:rPr>
          <w:sz w:val="22"/>
          <w:szCs w:val="22"/>
        </w:rPr>
      </w:pPr>
      <w:r w:rsidRPr="003D710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D7103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D7103" w:rsidRPr="00607F9B" w:rsidTr="00594653">
        <w:trPr>
          <w:trHeight w:val="638"/>
        </w:trPr>
        <w:tc>
          <w:tcPr>
            <w:tcW w:w="959" w:type="dxa"/>
            <w:shd w:val="clear" w:color="auto" w:fill="auto"/>
          </w:tcPr>
          <w:p w:rsidR="003D7103" w:rsidRPr="00607F9B" w:rsidRDefault="003D7103" w:rsidP="0059465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D7103" w:rsidRPr="00607F9B" w:rsidRDefault="003D7103" w:rsidP="0059465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D710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D710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D7103">
              <w:rPr>
                <w:b/>
                <w:bCs/>
                <w:sz w:val="22"/>
                <w:szCs w:val="22"/>
              </w:rPr>
              <w:t>Remont toalet w pawilonie D-11 AGH w Krakowie. DE-dzp.272-192/24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D7103">
              <w:rPr>
                <w:b/>
                <w:sz w:val="22"/>
                <w:szCs w:val="22"/>
              </w:rPr>
              <w:t>DE-dzp.272-192/24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F844C1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D7103" w:rsidTr="00594653">
        <w:trPr>
          <w:cantSplit/>
        </w:trPr>
        <w:tc>
          <w:tcPr>
            <w:tcW w:w="10150" w:type="dxa"/>
          </w:tcPr>
          <w:p w:rsidR="003D7103" w:rsidRPr="00D26ED6" w:rsidRDefault="003D7103" w:rsidP="00F844C1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3D7103">
              <w:rPr>
                <w:b/>
                <w:sz w:val="22"/>
                <w:szCs w:val="22"/>
              </w:rPr>
              <w:t>F.H.U. "LAWINA" S.C. J. KUĆMIERZ, K. KUĆMIERZ</w:t>
            </w:r>
          </w:p>
          <w:p w:rsidR="003D7103" w:rsidRPr="009F0E5C" w:rsidRDefault="003D7103" w:rsidP="00F844C1">
            <w:pPr>
              <w:jc w:val="both"/>
              <w:rPr>
                <w:bCs/>
                <w:sz w:val="22"/>
                <w:szCs w:val="22"/>
              </w:rPr>
            </w:pPr>
            <w:r w:rsidRPr="003D7103">
              <w:rPr>
                <w:bCs/>
                <w:sz w:val="22"/>
                <w:szCs w:val="22"/>
              </w:rPr>
              <w:t>Przeginia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D7103">
              <w:rPr>
                <w:bCs/>
                <w:sz w:val="22"/>
                <w:szCs w:val="22"/>
              </w:rPr>
              <w:t>136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D7103" w:rsidRPr="009F0E5C" w:rsidRDefault="003D7103" w:rsidP="00F844C1">
            <w:pPr>
              <w:jc w:val="both"/>
              <w:rPr>
                <w:bCs/>
                <w:sz w:val="22"/>
                <w:szCs w:val="22"/>
              </w:rPr>
            </w:pPr>
            <w:r w:rsidRPr="003D7103">
              <w:rPr>
                <w:bCs/>
                <w:sz w:val="22"/>
                <w:szCs w:val="22"/>
              </w:rPr>
              <w:t>32-049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D7103">
              <w:rPr>
                <w:bCs/>
                <w:sz w:val="22"/>
                <w:szCs w:val="22"/>
              </w:rPr>
              <w:t>PRZEGINIA</w:t>
            </w:r>
          </w:p>
          <w:p w:rsidR="003D7103" w:rsidRPr="00D26ED6" w:rsidRDefault="003D7103" w:rsidP="00F844C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D7103" w:rsidRDefault="003D7103" w:rsidP="00F844C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D7103">
              <w:rPr>
                <w:sz w:val="22"/>
                <w:szCs w:val="22"/>
              </w:rPr>
              <w:t>Remont toalet w pawilonie D-11 AGH w K</w:t>
            </w:r>
            <w:bookmarkStart w:id="1" w:name="_GoBack"/>
            <w:bookmarkEnd w:id="1"/>
            <w:r w:rsidRPr="003D7103">
              <w:rPr>
                <w:sz w:val="22"/>
                <w:szCs w:val="22"/>
              </w:rPr>
              <w:t>rakowie. DE-dzp.272-192/24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3D7103" w:rsidRPr="00D26ED6" w:rsidRDefault="003D7103" w:rsidP="00F844C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D7103">
              <w:rPr>
                <w:b/>
                <w:sz w:val="22"/>
                <w:szCs w:val="22"/>
              </w:rPr>
              <w:t>1 098 700.00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D7103" w:rsidRDefault="003D7103" w:rsidP="00F844C1">
            <w:pPr>
              <w:spacing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F844C1" w:rsidRDefault="00F844C1" w:rsidP="00F844C1">
      <w:pPr>
        <w:jc w:val="both"/>
        <w:rPr>
          <w:color w:val="000000"/>
          <w:sz w:val="22"/>
          <w:szCs w:val="22"/>
        </w:rPr>
      </w:pPr>
    </w:p>
    <w:p w:rsidR="00F844C1" w:rsidRPr="00756CDA" w:rsidRDefault="00915B9E" w:rsidP="00F844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  <w:r w:rsidR="00F844C1" w:rsidRPr="00F844C1">
        <w:rPr>
          <w:color w:val="000000"/>
          <w:sz w:val="22"/>
          <w:szCs w:val="22"/>
        </w:rPr>
        <w:t xml:space="preserve"> 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103"/>
        <w:gridCol w:w="1418"/>
        <w:gridCol w:w="1417"/>
        <w:gridCol w:w="1418"/>
      </w:tblGrid>
      <w:tr w:rsidR="00F844C1" w:rsidRPr="008567C7" w:rsidTr="00594653">
        <w:trPr>
          <w:trHeight w:val="510"/>
        </w:trPr>
        <w:tc>
          <w:tcPr>
            <w:tcW w:w="709" w:type="dxa"/>
            <w:vAlign w:val="center"/>
          </w:tcPr>
          <w:p w:rsidR="00F844C1" w:rsidRPr="008567C7" w:rsidRDefault="00F844C1" w:rsidP="00F844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5103" w:type="dxa"/>
            <w:vAlign w:val="center"/>
          </w:tcPr>
          <w:p w:rsidR="00F844C1" w:rsidRPr="008567C7" w:rsidRDefault="00F844C1" w:rsidP="00F844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F844C1" w:rsidRPr="008567C7" w:rsidRDefault="00F844C1" w:rsidP="00F844C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:rsidR="00F844C1" w:rsidRPr="008567C7" w:rsidRDefault="00F844C1" w:rsidP="00F844C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1418" w:type="dxa"/>
            <w:vAlign w:val="center"/>
          </w:tcPr>
          <w:p w:rsidR="00F844C1" w:rsidRPr="008567C7" w:rsidRDefault="00F844C1" w:rsidP="00F844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tr w:rsidR="00F844C1" w:rsidRPr="008567C7" w:rsidTr="00594653">
        <w:tc>
          <w:tcPr>
            <w:tcW w:w="709" w:type="dxa"/>
            <w:vAlign w:val="center"/>
          </w:tcPr>
          <w:p w:rsidR="00F844C1" w:rsidRPr="008567C7" w:rsidRDefault="00F844C1" w:rsidP="00F844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103" w:type="dxa"/>
            <w:vAlign w:val="center"/>
          </w:tcPr>
          <w:p w:rsidR="00F844C1" w:rsidRPr="002B6761" w:rsidRDefault="00F844C1" w:rsidP="00F844C1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b/>
                <w:sz w:val="18"/>
                <w:szCs w:val="18"/>
              </w:rPr>
              <w:t>F.H.U. "LAWINA" S.C. J. KUĆMIERZ, K. KUĆMIERZ</w:t>
            </w:r>
          </w:p>
          <w:p w:rsidR="00F844C1" w:rsidRPr="008567C7" w:rsidRDefault="00F844C1" w:rsidP="00F844C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bCs/>
                <w:sz w:val="18"/>
                <w:szCs w:val="18"/>
              </w:rPr>
              <w:t>Przeginia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A3777">
              <w:rPr>
                <w:rFonts w:ascii="Times New Roman" w:hAnsi="Times New Roman" w:cs="Times New Roman"/>
                <w:bCs/>
                <w:sz w:val="18"/>
                <w:szCs w:val="18"/>
              </w:rPr>
              <w:t>136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844C1" w:rsidRPr="001B7815" w:rsidRDefault="00F844C1" w:rsidP="00F844C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bCs/>
                <w:sz w:val="18"/>
                <w:szCs w:val="18"/>
              </w:rPr>
              <w:t>32-049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A3777">
              <w:rPr>
                <w:rFonts w:ascii="Times New Roman" w:hAnsi="Times New Roman" w:cs="Times New Roman"/>
                <w:bCs/>
                <w:sz w:val="18"/>
                <w:szCs w:val="18"/>
              </w:rPr>
              <w:t>PRZEGINIA</w:t>
            </w:r>
          </w:p>
        </w:tc>
        <w:tc>
          <w:tcPr>
            <w:tcW w:w="1418" w:type="dxa"/>
            <w:vAlign w:val="center"/>
          </w:tcPr>
          <w:p w:rsidR="00F844C1" w:rsidRPr="008567C7" w:rsidRDefault="00F844C1" w:rsidP="00F844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F844C1" w:rsidRPr="008567C7" w:rsidRDefault="00F844C1" w:rsidP="00F844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F844C1" w:rsidRPr="008567C7" w:rsidRDefault="00F844C1" w:rsidP="00F844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844C1" w:rsidRPr="008567C7" w:rsidTr="00594653">
        <w:tc>
          <w:tcPr>
            <w:tcW w:w="709" w:type="dxa"/>
            <w:vAlign w:val="center"/>
          </w:tcPr>
          <w:p w:rsidR="00F844C1" w:rsidRPr="008567C7" w:rsidRDefault="00F844C1" w:rsidP="00F844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103" w:type="dxa"/>
            <w:vAlign w:val="center"/>
          </w:tcPr>
          <w:p w:rsidR="00F844C1" w:rsidRPr="002B6761" w:rsidRDefault="00F844C1" w:rsidP="00F844C1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b/>
                <w:sz w:val="18"/>
                <w:szCs w:val="18"/>
              </w:rPr>
              <w:t>Majer Piotr Majerski</w:t>
            </w:r>
          </w:p>
          <w:p w:rsidR="00F844C1" w:rsidRPr="008567C7" w:rsidRDefault="00F844C1" w:rsidP="00F844C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bCs/>
                <w:sz w:val="18"/>
                <w:szCs w:val="18"/>
              </w:rPr>
              <w:t>Chałupnika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A3777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A3777">
              <w:rPr>
                <w:rFonts w:ascii="Times New Roman" w:hAnsi="Times New Roman" w:cs="Times New Roman"/>
                <w:bCs/>
                <w:sz w:val="18"/>
                <w:szCs w:val="18"/>
              </w:rPr>
              <w:t>/75</w:t>
            </w:r>
          </w:p>
          <w:p w:rsidR="00F844C1" w:rsidRPr="001B7815" w:rsidRDefault="00F844C1" w:rsidP="00F844C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bCs/>
                <w:sz w:val="18"/>
                <w:szCs w:val="18"/>
              </w:rPr>
              <w:t>31-464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A3777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:rsidR="00F844C1" w:rsidRPr="008567C7" w:rsidRDefault="00F844C1" w:rsidP="00F844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sz w:val="18"/>
                <w:szCs w:val="18"/>
              </w:rPr>
              <w:t xml:space="preserve">  48,95</w:t>
            </w:r>
          </w:p>
        </w:tc>
        <w:tc>
          <w:tcPr>
            <w:tcW w:w="1417" w:type="dxa"/>
            <w:vAlign w:val="center"/>
          </w:tcPr>
          <w:p w:rsidR="00F844C1" w:rsidRPr="008567C7" w:rsidRDefault="00F844C1" w:rsidP="00F844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F844C1" w:rsidRPr="008567C7" w:rsidRDefault="00F844C1" w:rsidP="00F844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sz w:val="18"/>
                <w:szCs w:val="18"/>
              </w:rPr>
              <w:t xml:space="preserve">  88,95</w:t>
            </w:r>
          </w:p>
        </w:tc>
      </w:tr>
      <w:tr w:rsidR="00F844C1" w:rsidRPr="008567C7" w:rsidTr="00594653">
        <w:tc>
          <w:tcPr>
            <w:tcW w:w="709" w:type="dxa"/>
            <w:vAlign w:val="center"/>
          </w:tcPr>
          <w:p w:rsidR="00F844C1" w:rsidRPr="008567C7" w:rsidRDefault="00F844C1" w:rsidP="005946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103" w:type="dxa"/>
            <w:vAlign w:val="center"/>
          </w:tcPr>
          <w:p w:rsidR="00F844C1" w:rsidRPr="002B6761" w:rsidRDefault="00F844C1" w:rsidP="0059465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:rsidR="00F844C1" w:rsidRPr="008567C7" w:rsidRDefault="00F844C1" w:rsidP="0059465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A3777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844C1" w:rsidRPr="001B7815" w:rsidRDefault="00F844C1" w:rsidP="0059465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A3777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1418" w:type="dxa"/>
            <w:vAlign w:val="center"/>
          </w:tcPr>
          <w:p w:rsidR="00F844C1" w:rsidRPr="008567C7" w:rsidRDefault="00F844C1" w:rsidP="005946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sz w:val="18"/>
                <w:szCs w:val="18"/>
              </w:rPr>
              <w:t xml:space="preserve">  48,84</w:t>
            </w:r>
          </w:p>
        </w:tc>
        <w:tc>
          <w:tcPr>
            <w:tcW w:w="1417" w:type="dxa"/>
            <w:vAlign w:val="center"/>
          </w:tcPr>
          <w:p w:rsidR="00F844C1" w:rsidRPr="008567C7" w:rsidRDefault="00F844C1" w:rsidP="005946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F844C1" w:rsidRPr="008567C7" w:rsidRDefault="00F844C1" w:rsidP="005946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sz w:val="18"/>
                <w:szCs w:val="18"/>
              </w:rPr>
              <w:t xml:space="preserve">  88,84</w:t>
            </w:r>
          </w:p>
        </w:tc>
      </w:tr>
      <w:tr w:rsidR="00F844C1" w:rsidRPr="008567C7" w:rsidTr="00594653">
        <w:tc>
          <w:tcPr>
            <w:tcW w:w="709" w:type="dxa"/>
            <w:vAlign w:val="center"/>
          </w:tcPr>
          <w:p w:rsidR="00F844C1" w:rsidRPr="008567C7" w:rsidRDefault="00F844C1" w:rsidP="005946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103" w:type="dxa"/>
            <w:vAlign w:val="center"/>
          </w:tcPr>
          <w:p w:rsidR="00F844C1" w:rsidRPr="002B6761" w:rsidRDefault="00F844C1" w:rsidP="0059465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b/>
                <w:sz w:val="18"/>
                <w:szCs w:val="18"/>
              </w:rPr>
              <w:t>KTE Spółka z ograniczoną odpowiedzialnością, dawniej: Kamil Trybuś Engineering</w:t>
            </w:r>
          </w:p>
          <w:p w:rsidR="00F844C1" w:rsidRPr="008567C7" w:rsidRDefault="00F844C1" w:rsidP="0059465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bCs/>
                <w:sz w:val="18"/>
                <w:szCs w:val="18"/>
              </w:rPr>
              <w:t>Wybickiego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A377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A3777">
              <w:rPr>
                <w:rFonts w:ascii="Times New Roman" w:hAnsi="Times New Roman" w:cs="Times New Roman"/>
                <w:bCs/>
                <w:sz w:val="18"/>
                <w:szCs w:val="18"/>
              </w:rPr>
              <w:t>/5</w:t>
            </w:r>
          </w:p>
          <w:p w:rsidR="00F844C1" w:rsidRPr="001B7815" w:rsidRDefault="00F844C1" w:rsidP="0059465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bCs/>
                <w:sz w:val="18"/>
                <w:szCs w:val="18"/>
              </w:rPr>
              <w:t>31-261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A3777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:rsidR="00F844C1" w:rsidRPr="008567C7" w:rsidRDefault="00F844C1" w:rsidP="005946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sz w:val="18"/>
                <w:szCs w:val="18"/>
              </w:rPr>
              <w:t xml:space="preserve">  45,81</w:t>
            </w:r>
          </w:p>
        </w:tc>
        <w:tc>
          <w:tcPr>
            <w:tcW w:w="1417" w:type="dxa"/>
            <w:vAlign w:val="center"/>
          </w:tcPr>
          <w:p w:rsidR="00F844C1" w:rsidRPr="008567C7" w:rsidRDefault="00F844C1" w:rsidP="005946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F844C1" w:rsidRPr="008567C7" w:rsidRDefault="00F844C1" w:rsidP="005946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sz w:val="18"/>
                <w:szCs w:val="18"/>
              </w:rPr>
              <w:t xml:space="preserve">  85,81</w:t>
            </w:r>
          </w:p>
        </w:tc>
      </w:tr>
      <w:tr w:rsidR="00F844C1" w:rsidRPr="008567C7" w:rsidTr="00594653">
        <w:tc>
          <w:tcPr>
            <w:tcW w:w="709" w:type="dxa"/>
            <w:vAlign w:val="center"/>
          </w:tcPr>
          <w:p w:rsidR="00F844C1" w:rsidRPr="008567C7" w:rsidRDefault="00F844C1" w:rsidP="005946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103" w:type="dxa"/>
            <w:vAlign w:val="center"/>
          </w:tcPr>
          <w:p w:rsidR="00F844C1" w:rsidRPr="002B6761" w:rsidRDefault="00F844C1" w:rsidP="0059465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b/>
                <w:sz w:val="18"/>
                <w:szCs w:val="18"/>
              </w:rPr>
              <w:t>KARTO SP. Z O.O.</w:t>
            </w:r>
          </w:p>
          <w:p w:rsidR="00F844C1" w:rsidRPr="008567C7" w:rsidRDefault="00F844C1" w:rsidP="0059465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A3777">
              <w:rPr>
                <w:rFonts w:ascii="Times New Roman" w:hAnsi="Times New Roman" w:cs="Times New Roman"/>
                <w:bCs/>
                <w:sz w:val="18"/>
                <w:szCs w:val="18"/>
              </w:rPr>
              <w:t>Jugowicka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A3777">
              <w:rPr>
                <w:rFonts w:ascii="Times New Roman" w:hAnsi="Times New Roman" w:cs="Times New Roman"/>
                <w:bCs/>
                <w:sz w:val="18"/>
                <w:szCs w:val="18"/>
              </w:rPr>
              <w:t>17A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844C1" w:rsidRPr="001B7815" w:rsidRDefault="00F844C1" w:rsidP="0059465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bCs/>
                <w:sz w:val="18"/>
                <w:szCs w:val="18"/>
              </w:rPr>
              <w:t>30-443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A3777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:rsidR="00F844C1" w:rsidRPr="008567C7" w:rsidRDefault="00F844C1" w:rsidP="005946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sz w:val="18"/>
                <w:szCs w:val="18"/>
              </w:rPr>
              <w:t xml:space="preserve">  45,55</w:t>
            </w:r>
          </w:p>
        </w:tc>
        <w:tc>
          <w:tcPr>
            <w:tcW w:w="1417" w:type="dxa"/>
            <w:vAlign w:val="center"/>
          </w:tcPr>
          <w:p w:rsidR="00F844C1" w:rsidRPr="008567C7" w:rsidRDefault="00F844C1" w:rsidP="005946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F844C1" w:rsidRPr="008567C7" w:rsidRDefault="00F844C1" w:rsidP="005946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sz w:val="18"/>
                <w:szCs w:val="18"/>
              </w:rPr>
              <w:t xml:space="preserve">  85,55</w:t>
            </w:r>
          </w:p>
        </w:tc>
      </w:tr>
      <w:tr w:rsidR="00F844C1" w:rsidRPr="008567C7" w:rsidTr="00594653">
        <w:tc>
          <w:tcPr>
            <w:tcW w:w="709" w:type="dxa"/>
            <w:vAlign w:val="center"/>
          </w:tcPr>
          <w:p w:rsidR="00F844C1" w:rsidRPr="008567C7" w:rsidRDefault="00F844C1" w:rsidP="005946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103" w:type="dxa"/>
            <w:vAlign w:val="center"/>
          </w:tcPr>
          <w:p w:rsidR="00F844C1" w:rsidRPr="002B6761" w:rsidRDefault="00F844C1" w:rsidP="0059465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b/>
                <w:sz w:val="18"/>
                <w:szCs w:val="18"/>
              </w:rPr>
              <w:t>P.M. ELEKTRO-MAX PIOTR MOROŃSKI</w:t>
            </w:r>
          </w:p>
          <w:p w:rsidR="00F844C1" w:rsidRPr="008567C7" w:rsidRDefault="00F844C1" w:rsidP="0059465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Raciborowice, ul. </w:t>
            </w:r>
            <w:r w:rsidRPr="009A3777">
              <w:rPr>
                <w:rFonts w:ascii="Times New Roman" w:hAnsi="Times New Roman" w:cs="Times New Roman"/>
                <w:bCs/>
                <w:sz w:val="18"/>
                <w:szCs w:val="18"/>
              </w:rPr>
              <w:t>Pod Akacjami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A3777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844C1" w:rsidRPr="001B7815" w:rsidRDefault="00F844C1" w:rsidP="0059465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bCs/>
                <w:sz w:val="18"/>
                <w:szCs w:val="18"/>
              </w:rPr>
              <w:t>32-091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A3777">
              <w:rPr>
                <w:rFonts w:ascii="Times New Roman" w:hAnsi="Times New Roman" w:cs="Times New Roman"/>
                <w:bCs/>
                <w:sz w:val="18"/>
                <w:szCs w:val="18"/>
              </w:rPr>
              <w:t>Michałowice</w:t>
            </w:r>
          </w:p>
        </w:tc>
        <w:tc>
          <w:tcPr>
            <w:tcW w:w="1418" w:type="dxa"/>
            <w:vAlign w:val="center"/>
          </w:tcPr>
          <w:p w:rsidR="00F844C1" w:rsidRPr="008567C7" w:rsidRDefault="00F844C1" w:rsidP="005946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sz w:val="18"/>
                <w:szCs w:val="18"/>
              </w:rPr>
              <w:t xml:space="preserve">  45,18</w:t>
            </w:r>
          </w:p>
        </w:tc>
        <w:tc>
          <w:tcPr>
            <w:tcW w:w="1417" w:type="dxa"/>
            <w:vAlign w:val="center"/>
          </w:tcPr>
          <w:p w:rsidR="00F844C1" w:rsidRPr="008567C7" w:rsidRDefault="00F844C1" w:rsidP="005946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F844C1" w:rsidRPr="008567C7" w:rsidRDefault="00F844C1" w:rsidP="005946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sz w:val="18"/>
                <w:szCs w:val="18"/>
              </w:rPr>
              <w:t xml:space="preserve">  85,18</w:t>
            </w:r>
          </w:p>
        </w:tc>
      </w:tr>
      <w:tr w:rsidR="00F844C1" w:rsidRPr="008567C7" w:rsidTr="00594653">
        <w:tc>
          <w:tcPr>
            <w:tcW w:w="709" w:type="dxa"/>
            <w:vAlign w:val="center"/>
          </w:tcPr>
          <w:p w:rsidR="00F844C1" w:rsidRPr="008567C7" w:rsidRDefault="00F844C1" w:rsidP="005946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5103" w:type="dxa"/>
            <w:vAlign w:val="center"/>
          </w:tcPr>
          <w:p w:rsidR="00F844C1" w:rsidRPr="002B6761" w:rsidRDefault="00F844C1" w:rsidP="0059465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b/>
                <w:sz w:val="18"/>
                <w:szCs w:val="18"/>
              </w:rPr>
              <w:t>Spółdzielnia Rzemieślnicza BUDMET</w:t>
            </w:r>
          </w:p>
          <w:p w:rsidR="00F844C1" w:rsidRPr="008567C7" w:rsidRDefault="00F844C1" w:rsidP="0059465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bCs/>
                <w:sz w:val="18"/>
                <w:szCs w:val="18"/>
              </w:rPr>
              <w:t>os. Szkolne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A3777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844C1" w:rsidRPr="001B7815" w:rsidRDefault="00F844C1" w:rsidP="0059465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bCs/>
                <w:sz w:val="18"/>
                <w:szCs w:val="18"/>
              </w:rPr>
              <w:t>31-975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A3777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:rsidR="00F844C1" w:rsidRPr="008567C7" w:rsidRDefault="00F844C1" w:rsidP="005946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sz w:val="18"/>
                <w:szCs w:val="18"/>
              </w:rPr>
              <w:t xml:space="preserve">  41,29</w:t>
            </w:r>
          </w:p>
        </w:tc>
        <w:tc>
          <w:tcPr>
            <w:tcW w:w="1417" w:type="dxa"/>
            <w:vAlign w:val="center"/>
          </w:tcPr>
          <w:p w:rsidR="00F844C1" w:rsidRPr="008567C7" w:rsidRDefault="00F844C1" w:rsidP="005946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F844C1" w:rsidRPr="008567C7" w:rsidRDefault="00F844C1" w:rsidP="005946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sz w:val="18"/>
                <w:szCs w:val="18"/>
              </w:rPr>
              <w:t xml:space="preserve">  81,29</w:t>
            </w:r>
          </w:p>
        </w:tc>
      </w:tr>
      <w:tr w:rsidR="00F844C1" w:rsidRPr="008567C7" w:rsidTr="00594653">
        <w:tc>
          <w:tcPr>
            <w:tcW w:w="709" w:type="dxa"/>
            <w:vAlign w:val="center"/>
          </w:tcPr>
          <w:p w:rsidR="00F844C1" w:rsidRPr="008567C7" w:rsidRDefault="00F844C1" w:rsidP="005946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5103" w:type="dxa"/>
            <w:vAlign w:val="center"/>
          </w:tcPr>
          <w:p w:rsidR="00F844C1" w:rsidRDefault="00F844C1" w:rsidP="0059465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Konsorcjum firm: </w:t>
            </w:r>
          </w:p>
          <w:p w:rsidR="00F844C1" w:rsidRDefault="00F844C1" w:rsidP="0059465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9A3777">
              <w:rPr>
                <w:rFonts w:ascii="Times New Roman" w:hAnsi="Times New Roman" w:cs="Times New Roman"/>
                <w:b/>
                <w:sz w:val="18"/>
                <w:szCs w:val="18"/>
              </w:rPr>
              <w:t>Stambud</w:t>
            </w:r>
            <w:proofErr w:type="spellEnd"/>
            <w:r w:rsidRPr="009A377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  <w:r>
              <w:t xml:space="preserve"> - </w:t>
            </w:r>
            <w:r w:rsidRPr="00725EAE">
              <w:rPr>
                <w:rFonts w:ascii="Times New Roman" w:hAnsi="Times New Roman" w:cs="Times New Roman"/>
                <w:b/>
                <w:sz w:val="18"/>
                <w:szCs w:val="18"/>
              </w:rPr>
              <w:t>Lider</w:t>
            </w:r>
          </w:p>
          <w:p w:rsidR="00F844C1" w:rsidRDefault="00F844C1" w:rsidP="0059465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25EAE">
              <w:rPr>
                <w:rFonts w:ascii="Times New Roman" w:hAnsi="Times New Roman" w:cs="Times New Roman"/>
                <w:b/>
                <w:sz w:val="18"/>
                <w:szCs w:val="18"/>
              </w:rPr>
              <w:t>Partner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- </w:t>
            </w:r>
            <w:r w:rsidRPr="00725EAE">
              <w:rPr>
                <w:rFonts w:ascii="Times New Roman" w:hAnsi="Times New Roman" w:cs="Times New Roman"/>
                <w:b/>
                <w:sz w:val="18"/>
                <w:szCs w:val="18"/>
              </w:rPr>
              <w:t>2K-Budownictwo spółka z ograniczoną odpowiedzialnością sp. k</w:t>
            </w:r>
          </w:p>
          <w:p w:rsidR="00F844C1" w:rsidRPr="002B6761" w:rsidRDefault="00F844C1" w:rsidP="0059465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25EAE">
              <w:rPr>
                <w:rFonts w:ascii="Times New Roman" w:hAnsi="Times New Roman" w:cs="Times New Roman"/>
                <w:b/>
                <w:sz w:val="18"/>
                <w:szCs w:val="18"/>
              </w:rPr>
              <w:t>Partner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- </w:t>
            </w:r>
            <w:r w:rsidRPr="00725EA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2K-Budownictwo spółka z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o.o.</w:t>
            </w:r>
          </w:p>
          <w:p w:rsidR="00F844C1" w:rsidRPr="008567C7" w:rsidRDefault="00F844C1" w:rsidP="0059465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bCs/>
                <w:sz w:val="18"/>
                <w:szCs w:val="18"/>
              </w:rPr>
              <w:t>Św. Wojciecha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A3777">
              <w:rPr>
                <w:rFonts w:ascii="Times New Roman" w:hAnsi="Times New Roman" w:cs="Times New Roman"/>
                <w:bCs/>
                <w:sz w:val="18"/>
                <w:szCs w:val="18"/>
              </w:rPr>
              <w:t>89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844C1" w:rsidRPr="001B7815" w:rsidRDefault="00F844C1" w:rsidP="0059465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bCs/>
                <w:sz w:val="18"/>
                <w:szCs w:val="18"/>
              </w:rPr>
              <w:t>32-085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A3777">
              <w:rPr>
                <w:rFonts w:ascii="Times New Roman" w:hAnsi="Times New Roman" w:cs="Times New Roman"/>
                <w:bCs/>
                <w:sz w:val="18"/>
                <w:szCs w:val="18"/>
              </w:rPr>
              <w:t>Modlnica</w:t>
            </w:r>
          </w:p>
        </w:tc>
        <w:tc>
          <w:tcPr>
            <w:tcW w:w="1418" w:type="dxa"/>
            <w:vAlign w:val="center"/>
          </w:tcPr>
          <w:p w:rsidR="00F844C1" w:rsidRPr="008567C7" w:rsidRDefault="00F844C1" w:rsidP="005946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sz w:val="18"/>
                <w:szCs w:val="18"/>
              </w:rPr>
              <w:t xml:space="preserve">  40,01</w:t>
            </w:r>
          </w:p>
        </w:tc>
        <w:tc>
          <w:tcPr>
            <w:tcW w:w="1417" w:type="dxa"/>
            <w:vAlign w:val="center"/>
          </w:tcPr>
          <w:p w:rsidR="00F844C1" w:rsidRPr="008567C7" w:rsidRDefault="00F844C1" w:rsidP="005946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F844C1" w:rsidRPr="008567C7" w:rsidRDefault="00F844C1" w:rsidP="005946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sz w:val="18"/>
                <w:szCs w:val="18"/>
              </w:rPr>
              <w:t xml:space="preserve">  80,01</w:t>
            </w:r>
          </w:p>
        </w:tc>
      </w:tr>
      <w:tr w:rsidR="00F844C1" w:rsidRPr="008567C7" w:rsidTr="00594653">
        <w:tc>
          <w:tcPr>
            <w:tcW w:w="709" w:type="dxa"/>
            <w:vAlign w:val="center"/>
          </w:tcPr>
          <w:p w:rsidR="00F844C1" w:rsidRPr="008567C7" w:rsidRDefault="00F844C1" w:rsidP="005946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103" w:type="dxa"/>
            <w:vAlign w:val="center"/>
          </w:tcPr>
          <w:p w:rsidR="00F844C1" w:rsidRPr="002B6761" w:rsidRDefault="00F844C1" w:rsidP="0059465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b/>
                <w:sz w:val="18"/>
                <w:szCs w:val="18"/>
              </w:rPr>
              <w:t>MERKURY MR Development Poland</w:t>
            </w:r>
          </w:p>
          <w:p w:rsidR="00F844C1" w:rsidRPr="008567C7" w:rsidRDefault="00F844C1" w:rsidP="0059465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bCs/>
                <w:sz w:val="18"/>
                <w:szCs w:val="18"/>
              </w:rPr>
              <w:t>Składowa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A3777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844C1" w:rsidRPr="001B7815" w:rsidRDefault="00F844C1" w:rsidP="0059465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bCs/>
                <w:sz w:val="18"/>
                <w:szCs w:val="18"/>
              </w:rPr>
              <w:t>30-10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A3777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:rsidR="00F844C1" w:rsidRPr="008567C7" w:rsidRDefault="00F844C1" w:rsidP="005946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sz w:val="18"/>
                <w:szCs w:val="18"/>
              </w:rPr>
              <w:t xml:space="preserve">  47,21</w:t>
            </w:r>
          </w:p>
        </w:tc>
        <w:tc>
          <w:tcPr>
            <w:tcW w:w="1417" w:type="dxa"/>
            <w:vAlign w:val="center"/>
          </w:tcPr>
          <w:p w:rsidR="00F844C1" w:rsidRPr="008567C7" w:rsidRDefault="00F844C1" w:rsidP="005946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:rsidR="00F844C1" w:rsidRPr="008567C7" w:rsidRDefault="00F844C1" w:rsidP="005946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3777">
              <w:rPr>
                <w:rFonts w:ascii="Times New Roman" w:hAnsi="Times New Roman" w:cs="Times New Roman"/>
                <w:sz w:val="18"/>
                <w:szCs w:val="18"/>
              </w:rPr>
              <w:t xml:space="preserve">  47,21</w:t>
            </w:r>
          </w:p>
        </w:tc>
      </w:tr>
    </w:tbl>
    <w:p w:rsidR="00F844C1" w:rsidRDefault="00F844C1" w:rsidP="00F844C1">
      <w:pPr>
        <w:spacing w:before="120"/>
        <w:ind w:firstLine="709"/>
        <w:jc w:val="both"/>
        <w:rPr>
          <w:color w:val="000000"/>
        </w:rPr>
      </w:pPr>
    </w:p>
    <w:bookmarkEnd w:id="0"/>
    <w:sectPr w:rsidR="00F844C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0A6B" w:rsidRDefault="00070A6B">
      <w:r>
        <w:separator/>
      </w:r>
    </w:p>
  </w:endnote>
  <w:endnote w:type="continuationSeparator" w:id="0">
    <w:p w:rsidR="00070A6B" w:rsidRDefault="00070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0A6B" w:rsidRDefault="00070A6B">
      <w:r>
        <w:separator/>
      </w:r>
    </w:p>
  </w:footnote>
  <w:footnote w:type="continuationSeparator" w:id="0">
    <w:p w:rsidR="00070A6B" w:rsidRDefault="00070A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0A6B"/>
    <w:rsid w:val="00005838"/>
    <w:rsid w:val="00022322"/>
    <w:rsid w:val="00042497"/>
    <w:rsid w:val="00070A6B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D7103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844C1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AF6021"/>
  <w15:chartTrackingRefBased/>
  <w15:docId w15:val="{F6461BB8-55C8-4DC9-AC30-12131357D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3D7103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315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3</cp:revision>
  <cp:lastPrinted>1899-12-31T23:00:00Z</cp:lastPrinted>
  <dcterms:created xsi:type="dcterms:W3CDTF">2024-06-04T07:49:00Z</dcterms:created>
  <dcterms:modified xsi:type="dcterms:W3CDTF">2024-06-04T07:50:00Z</dcterms:modified>
</cp:coreProperties>
</file>