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51FFE" w14:textId="77777777" w:rsidR="00DC1D54" w:rsidRPr="002A16E2" w:rsidRDefault="00DC1D54" w:rsidP="00DC1D54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34791536" w14:textId="77777777" w:rsidR="00DC1D54" w:rsidRPr="002A16E2" w:rsidRDefault="00DC1D54" w:rsidP="00DC1D5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42F8C77" w14:textId="77777777" w:rsidR="00DC1D54" w:rsidRPr="002A16E2" w:rsidRDefault="00DC1D54" w:rsidP="00DC1D5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F2C6E85" w14:textId="77777777" w:rsidR="00DC1D54" w:rsidRPr="002A16E2" w:rsidRDefault="00DC1D54" w:rsidP="00DC1D5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698D47B" w14:textId="77777777" w:rsidR="00DC1D54" w:rsidRPr="002A16E2" w:rsidRDefault="00DC1D54" w:rsidP="00DC1D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01C6FAA" w14:textId="77777777" w:rsidR="00DC1D54" w:rsidRPr="00FA50AF" w:rsidRDefault="00DC1D54" w:rsidP="00DC1D5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DF4A5B3" w14:textId="77777777" w:rsidR="00DC1D54" w:rsidRPr="002A16E2" w:rsidRDefault="00DC1D54" w:rsidP="00DC1D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D858ECE" w14:textId="77777777" w:rsidR="00DC1D54" w:rsidRPr="002A16E2" w:rsidRDefault="00DC1D54" w:rsidP="00DC1D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7C45951" w14:textId="77777777" w:rsidR="00DC1D54" w:rsidRPr="002A16E2" w:rsidRDefault="00DC1D54" w:rsidP="00DC1D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2A3423C" w14:textId="77777777" w:rsidR="00DC1D54" w:rsidRPr="002A16E2" w:rsidRDefault="00DC1D54" w:rsidP="00DC1D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C30A80D" w14:textId="77777777" w:rsidR="00DC1D54" w:rsidRPr="002A16E2" w:rsidRDefault="00DC1D54" w:rsidP="00DC1D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1ABD3AB" w14:textId="77777777" w:rsidR="00DC1D54" w:rsidRPr="002A16E2" w:rsidRDefault="00DC1D54" w:rsidP="00DC1D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7E4028A" w14:textId="77777777" w:rsidR="00DC1D54" w:rsidRPr="002A16E2" w:rsidRDefault="00DC1D54" w:rsidP="00DC1D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142438C" w14:textId="77777777" w:rsidR="00DC1D54" w:rsidRPr="002A16E2" w:rsidRDefault="00DC1D54" w:rsidP="00DC1D5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626336B" w14:textId="77777777" w:rsidR="00DC1D54" w:rsidRPr="002A16E2" w:rsidRDefault="00DC1D54" w:rsidP="00DC1D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28F5661" w14:textId="77777777" w:rsidR="00DC1D54" w:rsidRPr="002A16E2" w:rsidRDefault="00DC1D54" w:rsidP="00DC1D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FF19E27" w14:textId="77777777" w:rsidR="00DC1D54" w:rsidRPr="002A16E2" w:rsidRDefault="00DC1D54" w:rsidP="00DC1D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34D32FC" w14:textId="77777777" w:rsidR="00DC1D54" w:rsidRPr="002A16E2" w:rsidRDefault="00DC1D54" w:rsidP="00DC1D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3A9A7EA" w14:textId="77777777" w:rsidR="00DC1D54" w:rsidRPr="002A16E2" w:rsidRDefault="00DC1D54" w:rsidP="00DC1D5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E9BA8F3" w14:textId="77777777" w:rsidR="00DC1D54" w:rsidRPr="002A16E2" w:rsidRDefault="00DC1D54" w:rsidP="00DC1D54">
      <w:pPr>
        <w:ind w:firstLine="3969"/>
        <w:rPr>
          <w:b/>
          <w:sz w:val="22"/>
          <w:szCs w:val="22"/>
        </w:rPr>
      </w:pPr>
    </w:p>
    <w:p w14:paraId="34AD7687" w14:textId="6B40B0ED" w:rsidR="00DC1D54" w:rsidRPr="00DC1D54" w:rsidRDefault="00DC1D54" w:rsidP="00DC1D54">
      <w:pPr>
        <w:widowControl w:val="0"/>
        <w:ind w:right="1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9C7FAD">
        <w:rPr>
          <w:b/>
          <w:bCs/>
        </w:rPr>
        <w:t xml:space="preserve">Dostawa </w:t>
      </w:r>
      <w:r>
        <w:rPr>
          <w:b/>
          <w:bCs/>
        </w:rPr>
        <w:t xml:space="preserve">stacji </w:t>
      </w:r>
      <w:r>
        <w:rPr>
          <w:b/>
          <w:bCs/>
        </w:rPr>
        <w:t xml:space="preserve">obliczeniowej na potrzeby treningu sieci neuronowych i optymalizacji geometrii struktur akustycznych dla </w:t>
      </w:r>
      <w:proofErr w:type="spellStart"/>
      <w:r>
        <w:rPr>
          <w:b/>
          <w:bCs/>
        </w:rPr>
        <w:t>WIMiR</w:t>
      </w:r>
      <w:proofErr w:type="spellEnd"/>
      <w:r>
        <w:rPr>
          <w:b/>
          <w:bCs/>
        </w:rPr>
        <w:t>,</w:t>
      </w:r>
      <w:r>
        <w:rPr>
          <w:b/>
          <w:sz w:val="22"/>
          <w:szCs w:val="22"/>
        </w:rPr>
        <w:t xml:space="preserve"> nr sprawy: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72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DC1D54" w:rsidRPr="002A16E2" w14:paraId="52658CB6" w14:textId="77777777" w:rsidTr="003A759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A8E371" w14:textId="77777777" w:rsidR="00DC1D54" w:rsidRPr="002A16E2" w:rsidRDefault="00DC1D54" w:rsidP="003A759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2A746A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EC0E4D8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18003E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CE3931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A74F180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61C07F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22B1DD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60E2A27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73DCDA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FEC8A5C" w14:textId="77777777" w:rsidR="00DC1D54" w:rsidRPr="008A2B7D" w:rsidRDefault="00DC1D54" w:rsidP="003A75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084CC3A" w14:textId="77777777" w:rsidR="00DC1D54" w:rsidRPr="008A2B7D" w:rsidRDefault="00DC1D54" w:rsidP="003A75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19BC0FC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F475D50" w14:textId="77777777" w:rsidR="00DC1D54" w:rsidRPr="008A2B7D" w:rsidRDefault="00DC1D54" w:rsidP="003A7590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FD390C4" w14:textId="77777777" w:rsidR="00DC1D54" w:rsidRPr="008A2B7D" w:rsidRDefault="00DC1D54" w:rsidP="003A759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DC1D54" w:rsidRPr="002A16E2" w14:paraId="324E62A4" w14:textId="77777777" w:rsidTr="003A759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D41655" w14:textId="77777777" w:rsidR="00DC1D54" w:rsidRPr="002A16E2" w:rsidRDefault="00DC1D54" w:rsidP="003A75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698A28" w14:textId="77777777" w:rsidR="00DC1D54" w:rsidRPr="002A16E2" w:rsidRDefault="00DC1D54" w:rsidP="003A75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E5DAC0" w14:textId="77777777" w:rsidR="00DC1D54" w:rsidRPr="002A16E2" w:rsidRDefault="00DC1D54" w:rsidP="003A75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05D6C3" w14:textId="77777777" w:rsidR="00DC1D54" w:rsidRPr="002A16E2" w:rsidRDefault="00DC1D54" w:rsidP="003A75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0CB69C" w14:textId="77777777" w:rsidR="00DC1D54" w:rsidRPr="002A16E2" w:rsidRDefault="00DC1D54" w:rsidP="003A75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C621E4" w14:textId="77777777" w:rsidR="00DC1D54" w:rsidRPr="002A16E2" w:rsidRDefault="00DC1D54" w:rsidP="003A75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0EE98C" w14:textId="77777777" w:rsidR="00DC1D54" w:rsidRPr="002A16E2" w:rsidRDefault="00DC1D54" w:rsidP="003A75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224F71" w14:textId="77777777" w:rsidR="00DC1D54" w:rsidRPr="002A16E2" w:rsidRDefault="00DC1D54" w:rsidP="003A759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DC1D54" w:rsidRPr="002A16E2" w14:paraId="27E56D3D" w14:textId="77777777" w:rsidTr="003A759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2AF716" w14:textId="77777777" w:rsidR="00DC1D54" w:rsidRPr="002A16E2" w:rsidRDefault="00DC1D54" w:rsidP="003A759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C1BC" w14:textId="77777777" w:rsidR="00DC1D54" w:rsidRDefault="00DC1D54" w:rsidP="003A7590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Stacja robocza</w:t>
            </w:r>
          </w:p>
          <w:p w14:paraId="17F632B9" w14:textId="77777777" w:rsidR="00DC1D54" w:rsidRPr="00897BDE" w:rsidRDefault="00DC1D54" w:rsidP="003A7590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AC8F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</w:t>
            </w:r>
          </w:p>
          <w:p w14:paraId="5D5CE37B" w14:textId="2AD70F01" w:rsidR="00DC1D54" w:rsidRDefault="00BB5347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GPU</w:t>
            </w:r>
            <w:r w:rsidR="00DC1D54">
              <w:rPr>
                <w:b/>
                <w:sz w:val="16"/>
                <w:szCs w:val="16"/>
                <w:lang w:eastAsia="zh-CN"/>
              </w:rPr>
              <w:t>:</w:t>
            </w:r>
          </w:p>
          <w:p w14:paraId="4F8FD759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5C456039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C896450" w14:textId="77777777" w:rsidR="00DC1D54" w:rsidRPr="00A47B30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DDA49B2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A4A1C96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8378820" w14:textId="77777777" w:rsidR="00DC1D54" w:rsidRPr="00A47B30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456E011A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282D153E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RAM:</w:t>
            </w:r>
          </w:p>
          <w:p w14:paraId="6494BA59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8BDC578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34D5DF7" w14:textId="25521920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 xml:space="preserve">- </w:t>
            </w:r>
            <w:r w:rsidR="00BB5347">
              <w:rPr>
                <w:b/>
                <w:sz w:val="16"/>
                <w:szCs w:val="16"/>
                <w:lang w:eastAsia="zh-CN"/>
              </w:rPr>
              <w:t xml:space="preserve">2 x </w:t>
            </w:r>
            <w:r>
              <w:rPr>
                <w:b/>
                <w:sz w:val="16"/>
                <w:szCs w:val="16"/>
                <w:lang w:eastAsia="zh-CN"/>
              </w:rPr>
              <w:t>Dysk</w:t>
            </w:r>
            <w:r w:rsidR="00BB5347">
              <w:rPr>
                <w:b/>
                <w:sz w:val="16"/>
                <w:szCs w:val="16"/>
                <w:lang w:eastAsia="zh-CN"/>
              </w:rPr>
              <w:t xml:space="preserve"> SSD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2A1AB09D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5CF62F61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6B848CDA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571C879F" w14:textId="77777777" w:rsidR="00DC1D54" w:rsidRPr="00A47B30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podzespołów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C8BC57C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19242760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B075522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0359C93B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68981AD" w14:textId="77777777" w:rsidR="00DC1D54" w:rsidRPr="00A47B30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44087E4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3AA9F897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5B28CA1" w14:textId="77777777" w:rsidR="00DC1D54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DC9B2D0" w14:textId="77777777" w:rsidR="00DC1D54" w:rsidRPr="00A47B30" w:rsidRDefault="00DC1D54" w:rsidP="003A759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A37D" w14:textId="77777777" w:rsidR="00DC1D54" w:rsidRPr="00A352F2" w:rsidRDefault="00DC1D54" w:rsidP="003A75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C8A7" w14:textId="77777777" w:rsidR="00DC1D54" w:rsidRPr="002A16E2" w:rsidRDefault="00DC1D54" w:rsidP="003A759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8B22" w14:textId="77777777" w:rsidR="00DC1D54" w:rsidRPr="002A16E2" w:rsidRDefault="00DC1D54" w:rsidP="003A759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09505F" w14:textId="77777777" w:rsidR="00DC1D54" w:rsidRPr="002A16E2" w:rsidRDefault="00DC1D54" w:rsidP="003A75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5D2F1F" w14:textId="77777777" w:rsidR="00DC1D54" w:rsidRPr="002A16E2" w:rsidRDefault="00DC1D54" w:rsidP="003A7590">
            <w:pPr>
              <w:ind w:right="425"/>
              <w:rPr>
                <w:sz w:val="22"/>
                <w:szCs w:val="22"/>
              </w:rPr>
            </w:pPr>
          </w:p>
        </w:tc>
      </w:tr>
      <w:tr w:rsidR="00DC1D54" w:rsidRPr="002A16E2" w14:paraId="3227218C" w14:textId="77777777" w:rsidTr="003A759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9C80BF" w14:textId="77777777" w:rsidR="00DC1D54" w:rsidRDefault="00DC1D54" w:rsidP="003A759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A03F315" w14:textId="77777777" w:rsidR="00DC1D54" w:rsidRDefault="00DC1D54" w:rsidP="003A7590">
            <w:pPr>
              <w:ind w:right="425"/>
              <w:rPr>
                <w:sz w:val="22"/>
                <w:szCs w:val="22"/>
              </w:rPr>
            </w:pPr>
          </w:p>
          <w:p w14:paraId="44914259" w14:textId="77777777" w:rsidR="00DC1D54" w:rsidRPr="002A16E2" w:rsidRDefault="00DC1D54" w:rsidP="003A7590">
            <w:pPr>
              <w:ind w:right="425"/>
              <w:rPr>
                <w:sz w:val="22"/>
                <w:szCs w:val="22"/>
              </w:rPr>
            </w:pPr>
          </w:p>
          <w:p w14:paraId="13AB2262" w14:textId="77777777" w:rsidR="00DC1D54" w:rsidRDefault="00DC1D54" w:rsidP="003A759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752B91C" w14:textId="77777777" w:rsidR="00DC1D54" w:rsidRPr="002A16E2" w:rsidRDefault="00DC1D54" w:rsidP="003A759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20CB" w14:textId="77777777" w:rsidR="00DC1D54" w:rsidRPr="002A16E2" w:rsidRDefault="00DC1D54" w:rsidP="003A75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BAD95F" w14:textId="77777777" w:rsidR="00DC1D54" w:rsidRPr="002A16E2" w:rsidRDefault="00DC1D54" w:rsidP="003A75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31F23E" w14:textId="77777777" w:rsidR="00DC1D54" w:rsidRPr="002A16E2" w:rsidRDefault="00DC1D54" w:rsidP="003A7590">
            <w:pPr>
              <w:ind w:right="425"/>
              <w:rPr>
                <w:sz w:val="22"/>
                <w:szCs w:val="22"/>
              </w:rPr>
            </w:pPr>
          </w:p>
        </w:tc>
      </w:tr>
      <w:tr w:rsidR="00DC1D54" w:rsidRPr="002A16E2" w14:paraId="0AF41129" w14:textId="77777777" w:rsidTr="003A759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3EB65A" w14:textId="77777777" w:rsidR="00DC1D54" w:rsidRPr="002A16E2" w:rsidRDefault="00DC1D54" w:rsidP="003A759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AE660E7" w14:textId="77777777" w:rsidR="00DC1D54" w:rsidRPr="002A16E2" w:rsidRDefault="00DC1D54" w:rsidP="003A7590">
            <w:pPr>
              <w:rPr>
                <w:sz w:val="22"/>
                <w:szCs w:val="22"/>
              </w:rPr>
            </w:pPr>
          </w:p>
          <w:p w14:paraId="53205F53" w14:textId="77777777" w:rsidR="00DC1D54" w:rsidRPr="002A16E2" w:rsidRDefault="00DC1D54" w:rsidP="003A759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BF5D217" w14:textId="77777777" w:rsidR="00DC1D54" w:rsidRPr="002A16E2" w:rsidRDefault="00DC1D54" w:rsidP="003A75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7527" w14:textId="77777777" w:rsidR="00DC1D54" w:rsidRPr="002A16E2" w:rsidRDefault="00DC1D54" w:rsidP="003A75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6026DE" w14:textId="77777777" w:rsidR="00DC1D54" w:rsidRPr="002A16E2" w:rsidRDefault="00DC1D54" w:rsidP="003A75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FFA5A" w14:textId="77777777" w:rsidR="00DC1D54" w:rsidRPr="002A16E2" w:rsidRDefault="00DC1D54" w:rsidP="003A759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04309CA" w14:textId="74D87949" w:rsidR="00DC1D54" w:rsidRPr="002A16E2" w:rsidRDefault="00DC1D54" w:rsidP="00DC1D5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jednostkę centralna komputera</w:t>
      </w:r>
      <w:r>
        <w:rPr>
          <w:b/>
          <w:bCs/>
          <w:i/>
          <w:iCs/>
          <w:sz w:val="22"/>
          <w:szCs w:val="22"/>
        </w:rPr>
        <w:t xml:space="preserve"> / stacj</w:t>
      </w:r>
      <w:r w:rsidR="00BB5347">
        <w:rPr>
          <w:b/>
          <w:bCs/>
          <w:i/>
          <w:iCs/>
          <w:sz w:val="22"/>
          <w:szCs w:val="22"/>
        </w:rPr>
        <w:t>ę</w:t>
      </w:r>
      <w:r>
        <w:rPr>
          <w:b/>
          <w:bCs/>
          <w:i/>
          <w:iCs/>
          <w:sz w:val="22"/>
          <w:szCs w:val="22"/>
        </w:rPr>
        <w:t xml:space="preserve"> obliczeniową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36DB778E" w14:textId="77777777" w:rsidR="00DC1D54" w:rsidRPr="002A16E2" w:rsidRDefault="00DC1D54" w:rsidP="00DC1D54">
      <w:pPr>
        <w:tabs>
          <w:tab w:val="right" w:pos="9000"/>
        </w:tabs>
        <w:rPr>
          <w:sz w:val="22"/>
          <w:szCs w:val="22"/>
        </w:rPr>
      </w:pPr>
    </w:p>
    <w:p w14:paraId="556FE304" w14:textId="77777777" w:rsidR="00DC1D54" w:rsidRPr="005B5A90" w:rsidRDefault="00DC1D54" w:rsidP="00DC1D54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…………………..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C864F04" w14:textId="4064FDC6" w:rsidR="00DC1D54" w:rsidRDefault="00DC1D54" w:rsidP="00DC1D5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67920A6B" w14:textId="77777777" w:rsidR="00DC1D54" w:rsidRPr="002A16E2" w:rsidRDefault="00DC1D54" w:rsidP="00DC1D5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D657BE2" w14:textId="77777777" w:rsidR="00DC1D54" w:rsidRPr="005B5A90" w:rsidRDefault="00DC1D54" w:rsidP="00DC1D54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……………..</w:t>
      </w:r>
      <w:r w:rsidRPr="009B4BB5">
        <w:rPr>
          <w:b/>
          <w:bCs/>
          <w:sz w:val="22"/>
          <w:szCs w:val="22"/>
        </w:rPr>
        <w:t xml:space="preserve"> miesięcy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8A68D06" w14:textId="394E9A31" w:rsidR="00DC1D54" w:rsidRDefault="00DC1D54" w:rsidP="00DC1D54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587D1D6F" w14:textId="77777777" w:rsidR="00DC1D54" w:rsidRDefault="00DC1D54" w:rsidP="00DC1D5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7129433D" w14:textId="77777777" w:rsidR="00DC1D54" w:rsidRPr="002A16E2" w:rsidRDefault="00DC1D54" w:rsidP="00DC1D5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7057C1C" w14:textId="77777777" w:rsidR="00DC1D54" w:rsidRPr="00E63BA7" w:rsidRDefault="00DC1D54" w:rsidP="00DC1D54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8772F3E" w14:textId="77777777" w:rsidR="00DC1D54" w:rsidRPr="002A16E2" w:rsidRDefault="00DC1D54" w:rsidP="00DC1D5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F5C14AB" w14:textId="77777777" w:rsidR="00DC1D54" w:rsidRPr="002A16E2" w:rsidRDefault="00DC1D54" w:rsidP="00DC1D54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7F45441" w14:textId="77777777" w:rsidR="00DC1D54" w:rsidRDefault="00DC1D54" w:rsidP="00DC1D5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1350ED86" w14:textId="77777777" w:rsidR="00DC1D54" w:rsidRDefault="00DC1D54" w:rsidP="00DC1D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F378EC1" w14:textId="77777777" w:rsidR="00DC1D54" w:rsidRPr="002A16E2" w:rsidRDefault="00DC1D54" w:rsidP="00DC1D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stacje roboczą komputera </w:t>
      </w:r>
      <w:r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16C5E94" w14:textId="77777777" w:rsidR="00DC1D54" w:rsidRPr="002A16E2" w:rsidRDefault="00DC1D54" w:rsidP="00DC1D5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stacji roboczej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12B82FFB" w14:textId="77777777" w:rsidR="00DC1D54" w:rsidRDefault="00DC1D54" w:rsidP="00DC1D5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F155892" w14:textId="77777777" w:rsidR="00DC1D54" w:rsidRDefault="00DC1D54" w:rsidP="00DC1D5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F3AF35" w14:textId="77777777" w:rsidR="00DC1D54" w:rsidRDefault="00DC1D54" w:rsidP="00DC1D5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9559C0" w14:textId="77777777" w:rsidR="00DC1D54" w:rsidRDefault="00DC1D54" w:rsidP="00DC1D5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C1D54" w14:paraId="0F28F28B" w14:textId="77777777" w:rsidTr="003A75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0D7E4" w14:textId="77777777" w:rsidR="00DC1D54" w:rsidRDefault="00DC1D54" w:rsidP="003A75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72810" w14:textId="77777777" w:rsidR="00DC1D54" w:rsidRDefault="00DC1D54" w:rsidP="003A75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418A662" w14:textId="77777777" w:rsidR="00DC1D54" w:rsidRDefault="00DC1D54" w:rsidP="003A75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3DCC4" w14:textId="77777777" w:rsidR="00DC1D54" w:rsidRDefault="00DC1D54" w:rsidP="003A75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C1D54" w14:paraId="69747131" w14:textId="77777777" w:rsidTr="003A75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D7FD6" w14:textId="77777777" w:rsidR="00DC1D54" w:rsidRDefault="00DC1D54" w:rsidP="003A7590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E02B5" w14:textId="77777777" w:rsidR="00DC1D54" w:rsidRDefault="00DC1D54" w:rsidP="003A759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AA04D" w14:textId="77777777" w:rsidR="00DC1D54" w:rsidRDefault="00DC1D54" w:rsidP="003A759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DC1D54" w14:paraId="5538575E" w14:textId="77777777" w:rsidTr="003A75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7445F" w14:textId="77777777" w:rsidR="00DC1D54" w:rsidRDefault="00DC1D54" w:rsidP="003A7590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6D153" w14:textId="77777777" w:rsidR="00DC1D54" w:rsidRDefault="00DC1D54" w:rsidP="003A759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90457" w14:textId="77777777" w:rsidR="00DC1D54" w:rsidRDefault="00DC1D54" w:rsidP="003A7590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6D7CA236" w14:textId="77777777" w:rsidR="00DC1D54" w:rsidRDefault="00DC1D54" w:rsidP="00DC1D5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167F57D" w14:textId="77777777" w:rsidR="00DC1D54" w:rsidRDefault="00DC1D54" w:rsidP="00DC1D54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6C41B09F" w14:textId="77777777" w:rsidR="00DC1D54" w:rsidRDefault="00DC1D54" w:rsidP="00DC1D5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2F21B967" w14:textId="77777777" w:rsidR="00DC1D54" w:rsidRDefault="00DC1D54" w:rsidP="00DC1D5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BD25ECA" w14:textId="77777777" w:rsidR="00DC1D54" w:rsidRDefault="00DC1D54" w:rsidP="00DC1D5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08B31F8" w14:textId="77777777" w:rsidR="00DC1D54" w:rsidRDefault="00DC1D54" w:rsidP="00DC1D5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708AE9E" w14:textId="77777777" w:rsidR="00DC1D54" w:rsidRDefault="00DC1D54" w:rsidP="00DC1D5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331FADBA" w14:textId="77777777" w:rsidR="00DC1D54" w:rsidRDefault="00DC1D54" w:rsidP="00DC1D5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158999A" w14:textId="77777777" w:rsidR="00DC1D54" w:rsidRDefault="00DC1D54" w:rsidP="00DC1D5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F098B67" w14:textId="77777777" w:rsidR="00DC1D54" w:rsidRDefault="00DC1D54" w:rsidP="00DC1D5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C35BBD2" w14:textId="77777777" w:rsidR="00DC1D54" w:rsidRDefault="00DC1D54" w:rsidP="00DC1D5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73331E" w14:textId="77777777" w:rsidR="00DC1D54" w:rsidRDefault="00DC1D54" w:rsidP="00DC1D5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27CD8D9" w14:textId="77777777" w:rsidR="00DC1D54" w:rsidRDefault="00DC1D54" w:rsidP="00DC1D5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A97B33B" w14:textId="77777777" w:rsidR="00DC1D54" w:rsidRDefault="00DC1D54" w:rsidP="00DC1D5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8C3B355" w14:textId="77777777" w:rsidR="00DC1D54" w:rsidRDefault="00DC1D54" w:rsidP="00DC1D5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6C36FA3" w14:textId="77777777" w:rsidR="00DC1D54" w:rsidRPr="00FB3F21" w:rsidRDefault="00DC1D54" w:rsidP="00DC1D54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229E9D0E" w14:textId="77777777" w:rsidR="00DC1D54" w:rsidRPr="0054009D" w:rsidRDefault="00DC1D54" w:rsidP="00DC1D54"/>
    <w:p w14:paraId="18CD52F6" w14:textId="77777777" w:rsidR="00DC1D54" w:rsidRPr="00DC1D54" w:rsidRDefault="00DC1D54" w:rsidP="00DC1D54"/>
    <w:sectPr w:rsidR="00DC1D54" w:rsidRPr="00DC1D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6EE8C" w14:textId="77777777" w:rsidR="00A81DBE" w:rsidRDefault="00A81DBE">
      <w:r>
        <w:separator/>
      </w:r>
    </w:p>
  </w:endnote>
  <w:endnote w:type="continuationSeparator" w:id="0">
    <w:p w14:paraId="11A20C65" w14:textId="77777777" w:rsidR="00A81DBE" w:rsidRDefault="00A81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3D279" w14:textId="77777777" w:rsidR="00A95C61" w:rsidRDefault="00A95C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8F12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BB43F" w14:textId="77777777" w:rsidR="00A95C61" w:rsidRDefault="00A95C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6AB65" w14:textId="77777777" w:rsidR="00A81DBE" w:rsidRDefault="00A81DBE">
      <w:r>
        <w:separator/>
      </w:r>
    </w:p>
  </w:footnote>
  <w:footnote w:type="continuationSeparator" w:id="0">
    <w:p w14:paraId="3A8D1090" w14:textId="77777777" w:rsidR="00A81DBE" w:rsidRDefault="00A81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7C02E" w14:textId="77777777" w:rsidR="00A95C61" w:rsidRDefault="00A95C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510D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8BE44" w14:textId="77777777" w:rsidR="00A95C61" w:rsidRDefault="00A95C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06513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06973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5131272">
    <w:abstractNumId w:val="0"/>
  </w:num>
  <w:num w:numId="4" w16cid:durableId="1577742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DB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1DBE"/>
    <w:rsid w:val="00A83018"/>
    <w:rsid w:val="00A95C61"/>
    <w:rsid w:val="00B774DC"/>
    <w:rsid w:val="00BB5347"/>
    <w:rsid w:val="00C969A6"/>
    <w:rsid w:val="00CA7D36"/>
    <w:rsid w:val="00D24208"/>
    <w:rsid w:val="00D60C38"/>
    <w:rsid w:val="00D66893"/>
    <w:rsid w:val="00D90ACB"/>
    <w:rsid w:val="00DC1500"/>
    <w:rsid w:val="00DC1D54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90721E7"/>
  <w15:chartTrackingRefBased/>
  <w15:docId w15:val="{635AA39D-5343-454B-A6C9-779C21F4B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1D5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762</Words>
  <Characters>5555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2024-05-28T13:01:00Z</cp:lastPrinted>
  <dcterms:created xsi:type="dcterms:W3CDTF">2024-05-28T13:02:00Z</dcterms:created>
  <dcterms:modified xsi:type="dcterms:W3CDTF">2024-05-28T13:02:00Z</dcterms:modified>
</cp:coreProperties>
</file>