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598422" w14:textId="77777777" w:rsidR="005432C7" w:rsidRPr="00515AFA" w:rsidRDefault="005432C7" w:rsidP="005432C7">
      <w:pPr>
        <w:jc w:val="right"/>
        <w:rPr>
          <w:b/>
          <w:sz w:val="22"/>
          <w:szCs w:val="22"/>
          <w:lang w:val="pl-PL"/>
        </w:rPr>
      </w:pPr>
      <w:r w:rsidRPr="00515AFA">
        <w:rPr>
          <w:b/>
          <w:sz w:val="22"/>
          <w:szCs w:val="22"/>
          <w:lang w:val="pl-PL"/>
        </w:rPr>
        <w:t>Załącznik nr 3</w:t>
      </w:r>
    </w:p>
    <w:p w14:paraId="532EDB1A" w14:textId="77777777" w:rsidR="005432C7" w:rsidRPr="00515AFA" w:rsidRDefault="005432C7" w:rsidP="005432C7">
      <w:pPr>
        <w:jc w:val="right"/>
        <w:rPr>
          <w:b/>
          <w:sz w:val="22"/>
          <w:szCs w:val="22"/>
          <w:lang w:val="pl-PL"/>
        </w:rPr>
      </w:pPr>
    </w:p>
    <w:p w14:paraId="47984A9D" w14:textId="77777777" w:rsidR="005432C7" w:rsidRPr="00515AFA" w:rsidRDefault="005432C7" w:rsidP="005432C7">
      <w:pPr>
        <w:jc w:val="center"/>
        <w:rPr>
          <w:b/>
          <w:sz w:val="22"/>
          <w:szCs w:val="22"/>
          <w:lang w:val="pl-PL"/>
        </w:rPr>
      </w:pPr>
      <w:r w:rsidRPr="00515AFA">
        <w:rPr>
          <w:b/>
          <w:sz w:val="22"/>
          <w:szCs w:val="22"/>
          <w:lang w:val="pl-PL"/>
        </w:rPr>
        <w:t>WZÓR UMOWY</w:t>
      </w:r>
    </w:p>
    <w:p w14:paraId="38733E87" w14:textId="77777777" w:rsidR="005432C7" w:rsidRPr="00515AFA" w:rsidRDefault="005432C7" w:rsidP="005432C7">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3832A48C" w14:textId="77777777" w:rsidR="005432C7" w:rsidRPr="00515AFA" w:rsidRDefault="005432C7" w:rsidP="005432C7">
      <w:pPr>
        <w:jc w:val="center"/>
        <w:rPr>
          <w:b/>
          <w:sz w:val="22"/>
          <w:szCs w:val="22"/>
          <w:lang w:val="pl-PL"/>
        </w:rPr>
      </w:pPr>
    </w:p>
    <w:p w14:paraId="09DF7118" w14:textId="588C0210" w:rsidR="005432C7" w:rsidRPr="00515AFA" w:rsidRDefault="005432C7" w:rsidP="005432C7">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272</w:t>
      </w:r>
      <w:r w:rsidRPr="005140A1">
        <w:rPr>
          <w:sz w:val="22"/>
          <w:szCs w:val="22"/>
          <w:lang w:val="pl-PL"/>
        </w:rPr>
        <w:t>/2</w:t>
      </w:r>
      <w:r>
        <w:rPr>
          <w:sz w:val="22"/>
          <w:szCs w:val="22"/>
          <w:lang w:val="pl-PL"/>
        </w:rPr>
        <w:t>4</w:t>
      </w:r>
      <w:r w:rsidRPr="00515AFA">
        <w:rPr>
          <w:sz w:val="22"/>
          <w:szCs w:val="22"/>
          <w:lang w:val="pl-PL"/>
        </w:rPr>
        <w:t xml:space="preserve"> pomiędzy:</w:t>
      </w:r>
    </w:p>
    <w:p w14:paraId="5C025E37" w14:textId="77777777" w:rsidR="005432C7" w:rsidRPr="00515AFA" w:rsidRDefault="005432C7" w:rsidP="005432C7">
      <w:pPr>
        <w:pStyle w:val="Tekstpodstawowywcity"/>
        <w:spacing w:after="0"/>
        <w:ind w:left="0"/>
        <w:jc w:val="both"/>
        <w:rPr>
          <w:sz w:val="22"/>
          <w:szCs w:val="22"/>
          <w:lang w:val="pl-PL"/>
        </w:rPr>
      </w:pPr>
    </w:p>
    <w:p w14:paraId="61E53C2B"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324235CF"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117072A"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B7A9C3D" w14:textId="77777777" w:rsidR="005432C7" w:rsidRPr="00515AFA" w:rsidRDefault="005432C7" w:rsidP="005432C7">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09C8C307"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5EEA879"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FC22E5B"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7793166"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3F68F5D0"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8AB0BA6"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4EAA60A"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8F09318"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1047C1CF" w14:textId="77777777" w:rsidR="005432C7" w:rsidRPr="00515AFA" w:rsidRDefault="005432C7" w:rsidP="005432C7">
      <w:pPr>
        <w:pStyle w:val="Tekstpodstawowy"/>
        <w:spacing w:line="240" w:lineRule="auto"/>
        <w:ind w:right="-47"/>
        <w:jc w:val="center"/>
        <w:rPr>
          <w:rFonts w:ascii="Times New Roman" w:hAnsi="Times New Roman"/>
          <w:b/>
          <w:sz w:val="22"/>
          <w:szCs w:val="22"/>
        </w:rPr>
      </w:pPr>
    </w:p>
    <w:p w14:paraId="2BE2DD9E"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95CD1D0" w14:textId="487720CA" w:rsidR="005432C7" w:rsidRPr="00515AFA" w:rsidRDefault="005432C7" w:rsidP="005432C7">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Pr>
          <w:b/>
          <w:bCs/>
          <w:sz w:val="22"/>
          <w:szCs w:val="22"/>
          <w:lang w:val="pl-PL"/>
        </w:rPr>
        <w:t>stacji oblicze</w:t>
      </w:r>
      <w:r>
        <w:rPr>
          <w:b/>
          <w:bCs/>
          <w:sz w:val="22"/>
          <w:szCs w:val="22"/>
          <w:lang w:val="pl-PL"/>
        </w:rPr>
        <w:t>niowej</w:t>
      </w:r>
      <w:r w:rsidRPr="0075173C">
        <w:rPr>
          <w:b/>
          <w:bCs/>
          <w:sz w:val="22"/>
          <w:szCs w:val="22"/>
          <w:lang w:val="pl-PL"/>
        </w:rPr>
        <w:t xml:space="preserve"> na potrzeby</w:t>
      </w:r>
      <w:r>
        <w:rPr>
          <w:b/>
          <w:bCs/>
          <w:sz w:val="22"/>
          <w:szCs w:val="22"/>
          <w:lang w:val="pl-PL"/>
        </w:rPr>
        <w:t xml:space="preserve"> treningu sieci neuronowych i optymalizacji geometrii struktur akustycznych dla </w:t>
      </w:r>
      <w:proofErr w:type="spellStart"/>
      <w:r>
        <w:rPr>
          <w:b/>
          <w:bCs/>
          <w:sz w:val="22"/>
          <w:szCs w:val="22"/>
          <w:lang w:val="pl-PL"/>
        </w:rPr>
        <w:t>WIMiR</w:t>
      </w:r>
      <w:proofErr w:type="spellEnd"/>
      <w:r w:rsidRPr="0075173C">
        <w:rPr>
          <w:b/>
          <w:sz w:val="22"/>
          <w:szCs w:val="22"/>
          <w:lang w:val="pl-PL"/>
        </w:rPr>
        <w:t>.</w:t>
      </w:r>
    </w:p>
    <w:p w14:paraId="38E9E31E" w14:textId="77777777" w:rsidR="005432C7" w:rsidRPr="00515AFA" w:rsidRDefault="005432C7" w:rsidP="005432C7">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7FBAC578"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B36890D" w14:textId="14FB7F3B" w:rsidR="005432C7" w:rsidRPr="00515AFA" w:rsidRDefault="005432C7" w:rsidP="005432C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36348653" w14:textId="77777777" w:rsidR="005432C7" w:rsidRPr="00515AFA" w:rsidRDefault="005432C7" w:rsidP="005432C7">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1811E663" w14:textId="77777777" w:rsidR="005432C7" w:rsidRPr="00515AFA" w:rsidRDefault="005432C7" w:rsidP="005432C7">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1C01B57" w14:textId="77777777" w:rsidR="005432C7" w:rsidRPr="00515AFA" w:rsidRDefault="005432C7" w:rsidP="005432C7">
      <w:pPr>
        <w:pStyle w:val="Tekstpodstawowy"/>
        <w:spacing w:line="240" w:lineRule="auto"/>
        <w:ind w:right="-47"/>
        <w:jc w:val="center"/>
        <w:rPr>
          <w:rFonts w:ascii="Times New Roman" w:hAnsi="Times New Roman"/>
          <w:b/>
          <w:sz w:val="22"/>
          <w:szCs w:val="22"/>
        </w:rPr>
      </w:pPr>
    </w:p>
    <w:p w14:paraId="41E594FF"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1F91E3EA" w14:textId="77777777" w:rsidR="005432C7" w:rsidRPr="00515AFA" w:rsidRDefault="005432C7" w:rsidP="005432C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3AE15A5B" w14:textId="77777777" w:rsidR="005432C7" w:rsidRPr="00515AFA" w:rsidRDefault="005432C7" w:rsidP="005432C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254206F" w14:textId="77777777" w:rsidR="005432C7" w:rsidRPr="00515AFA" w:rsidRDefault="005432C7" w:rsidP="005432C7">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06D3830" w14:textId="3DBF58D9" w:rsidR="005432C7" w:rsidRPr="00515AFA" w:rsidRDefault="005432C7" w:rsidP="005432C7">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 xml:space="preserve">stację </w:t>
      </w:r>
      <w:r>
        <w:rPr>
          <w:rFonts w:eastAsia="Calibri"/>
          <w:b/>
          <w:sz w:val="22"/>
          <w:szCs w:val="22"/>
          <w:lang w:val="pl-PL" w:eastAsia="en-US"/>
        </w:rPr>
        <w:t>obliczeniową</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ą</w:t>
      </w:r>
      <w:r w:rsidRPr="00515AFA">
        <w:rPr>
          <w:rFonts w:eastAsia="Calibri"/>
          <w:sz w:val="22"/>
          <w:szCs w:val="22"/>
          <w:lang w:val="pl-PL" w:eastAsia="en-US"/>
        </w:rPr>
        <w:t xml:space="preserve"> </w:t>
      </w:r>
      <w:r>
        <w:rPr>
          <w:rFonts w:eastAsia="Calibri"/>
          <w:sz w:val="22"/>
          <w:szCs w:val="22"/>
          <w:lang w:val="pl-PL" w:eastAsia="en-US"/>
        </w:rPr>
        <w:br/>
      </w:r>
      <w:r w:rsidRPr="00515AFA">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191158A4" w14:textId="77777777" w:rsidR="005432C7" w:rsidRPr="00515AFA" w:rsidRDefault="005432C7" w:rsidP="005432C7">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49823ED4" w14:textId="77777777" w:rsidR="005432C7" w:rsidRPr="00515AFA" w:rsidRDefault="005432C7" w:rsidP="005432C7">
      <w:pPr>
        <w:pStyle w:val="Tekstpodstawowy"/>
        <w:spacing w:line="240" w:lineRule="auto"/>
        <w:ind w:left="340" w:right="-47"/>
        <w:jc w:val="both"/>
        <w:rPr>
          <w:rFonts w:ascii="Times New Roman" w:hAnsi="Times New Roman"/>
          <w:i/>
          <w:sz w:val="22"/>
          <w:szCs w:val="22"/>
        </w:rPr>
      </w:pPr>
    </w:p>
    <w:p w14:paraId="24B12E26" w14:textId="77777777" w:rsidR="005432C7" w:rsidRPr="00515AFA" w:rsidRDefault="005432C7" w:rsidP="005432C7">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3C442732" w14:textId="77777777" w:rsidR="005432C7" w:rsidRPr="00515AFA" w:rsidRDefault="005432C7" w:rsidP="005432C7">
      <w:pPr>
        <w:pStyle w:val="Tekstpodstawowy"/>
        <w:spacing w:line="240" w:lineRule="auto"/>
        <w:ind w:right="-47"/>
        <w:jc w:val="center"/>
        <w:rPr>
          <w:rFonts w:ascii="Times New Roman" w:hAnsi="Times New Roman"/>
          <w:b/>
          <w:sz w:val="22"/>
          <w:szCs w:val="22"/>
        </w:rPr>
      </w:pPr>
    </w:p>
    <w:p w14:paraId="1DA07645"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FE5E506" w14:textId="77777777" w:rsidR="005432C7" w:rsidRDefault="005432C7" w:rsidP="005432C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18FD440" w14:textId="77777777" w:rsidR="005432C7" w:rsidRPr="00515AFA" w:rsidRDefault="005432C7" w:rsidP="005432C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5CE5027" w14:textId="77777777" w:rsidR="005432C7" w:rsidRPr="00515AFA" w:rsidRDefault="005432C7" w:rsidP="005432C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6E5A4C8" w14:textId="77777777" w:rsidR="005432C7" w:rsidRPr="00515AFA" w:rsidRDefault="005432C7" w:rsidP="005432C7">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2EF8AD5" w14:textId="77777777" w:rsidR="005432C7" w:rsidRPr="00515AFA" w:rsidRDefault="005432C7" w:rsidP="005432C7">
      <w:pPr>
        <w:pStyle w:val="Tekstpodstawowy"/>
        <w:spacing w:line="240" w:lineRule="auto"/>
        <w:ind w:right="-47"/>
        <w:jc w:val="center"/>
        <w:rPr>
          <w:rFonts w:ascii="Times New Roman" w:hAnsi="Times New Roman"/>
          <w:b/>
          <w:sz w:val="22"/>
          <w:szCs w:val="22"/>
        </w:rPr>
      </w:pPr>
    </w:p>
    <w:p w14:paraId="1AAE0917"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19F6690" w14:textId="77777777" w:rsidR="005432C7" w:rsidRPr="00515AFA" w:rsidRDefault="005432C7" w:rsidP="005432C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7B2E666B" w14:textId="77777777" w:rsidR="005432C7" w:rsidRPr="00515AFA" w:rsidRDefault="005432C7" w:rsidP="005432C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E1C1B58" w14:textId="77777777" w:rsidR="005432C7" w:rsidRPr="00515AFA" w:rsidRDefault="005432C7" w:rsidP="005432C7">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5751DE34" w14:textId="77777777" w:rsidR="005432C7" w:rsidRPr="00515AFA" w:rsidRDefault="005432C7" w:rsidP="005432C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AC6458E" w14:textId="77777777" w:rsidR="005432C7" w:rsidRPr="00515AFA" w:rsidRDefault="005432C7" w:rsidP="005432C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23676288" w14:textId="77777777" w:rsidR="005432C7" w:rsidRPr="00515AFA" w:rsidRDefault="005432C7" w:rsidP="005432C7">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03BBE51" w14:textId="77777777" w:rsidR="005432C7" w:rsidRPr="00515AFA" w:rsidRDefault="005432C7" w:rsidP="005432C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1F010B22" w14:textId="77777777" w:rsidR="005432C7" w:rsidRPr="00515AFA" w:rsidRDefault="005432C7" w:rsidP="005432C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0614EBCD" w14:textId="77777777" w:rsidR="005432C7" w:rsidRPr="00515AFA" w:rsidRDefault="005432C7" w:rsidP="005432C7">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6BA6BFC8" w14:textId="77777777" w:rsidR="005432C7" w:rsidRPr="00515AFA" w:rsidRDefault="005432C7" w:rsidP="005432C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7185137" w14:textId="77777777" w:rsidR="005432C7" w:rsidRPr="00515AFA" w:rsidRDefault="005432C7" w:rsidP="005432C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7AF0AB08" w14:textId="77777777" w:rsidR="005432C7" w:rsidRPr="00515AFA" w:rsidRDefault="005432C7" w:rsidP="005432C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DDE3C14" w14:textId="77777777" w:rsidR="005432C7" w:rsidRPr="00515AFA" w:rsidRDefault="005432C7" w:rsidP="005432C7">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1B3B3F1" w14:textId="77777777" w:rsidR="005432C7" w:rsidRPr="00515AFA" w:rsidRDefault="005432C7" w:rsidP="005432C7">
      <w:pPr>
        <w:pStyle w:val="Tekstpodstawowy"/>
        <w:ind w:right="-47"/>
        <w:jc w:val="center"/>
        <w:rPr>
          <w:rFonts w:ascii="Times New Roman" w:hAnsi="Times New Roman"/>
          <w:b/>
          <w:sz w:val="22"/>
          <w:szCs w:val="22"/>
        </w:rPr>
      </w:pPr>
    </w:p>
    <w:p w14:paraId="760AF4F2" w14:textId="77777777" w:rsidR="005432C7" w:rsidRPr="00515AFA" w:rsidRDefault="005432C7" w:rsidP="005432C7">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1D63E44C" w14:textId="77777777" w:rsidR="005432C7" w:rsidRPr="00515AFA" w:rsidRDefault="005432C7" w:rsidP="005432C7">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1C39FF2B" w14:textId="77777777" w:rsidR="005432C7" w:rsidRPr="00515AFA" w:rsidRDefault="005432C7" w:rsidP="005432C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77FEDA00" w14:textId="77777777" w:rsidR="005432C7" w:rsidRPr="00515AFA" w:rsidRDefault="005432C7" w:rsidP="005432C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06FE39D9" w14:textId="77777777" w:rsidR="005432C7" w:rsidRPr="00515AFA" w:rsidRDefault="005432C7" w:rsidP="005432C7">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1FDF972" w14:textId="77777777" w:rsidR="005432C7" w:rsidRPr="00515AFA" w:rsidRDefault="005432C7" w:rsidP="005432C7">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7576C6B" w14:textId="77777777" w:rsidR="005432C7" w:rsidRPr="00515AFA" w:rsidRDefault="005432C7" w:rsidP="005432C7">
      <w:pPr>
        <w:rPr>
          <w:color w:val="00000A"/>
          <w:sz w:val="22"/>
          <w:szCs w:val="22"/>
          <w:lang w:val="pl-PL"/>
        </w:rPr>
      </w:pPr>
    </w:p>
    <w:p w14:paraId="1FE73531" w14:textId="77777777" w:rsidR="005432C7" w:rsidRPr="00515AFA" w:rsidRDefault="005432C7" w:rsidP="005432C7">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3F056FF" w14:textId="77777777" w:rsidR="005432C7" w:rsidRPr="00515AFA" w:rsidRDefault="005432C7" w:rsidP="005432C7">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6461EF9" w14:textId="77777777" w:rsidR="005432C7" w:rsidRPr="00515AFA" w:rsidRDefault="005432C7" w:rsidP="005432C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1F01FC" w14:textId="77777777" w:rsidR="005432C7" w:rsidRPr="00515AFA" w:rsidRDefault="005432C7" w:rsidP="005432C7">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2F9BFDFC" w14:textId="77777777" w:rsidR="005432C7" w:rsidRPr="00515AFA" w:rsidRDefault="005432C7" w:rsidP="005432C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E6B736F" w14:textId="77777777" w:rsidR="005432C7" w:rsidRPr="00515AFA" w:rsidRDefault="005432C7" w:rsidP="005432C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B38165B" w14:textId="77777777" w:rsidR="005432C7" w:rsidRPr="00515AFA" w:rsidRDefault="005432C7" w:rsidP="005432C7">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1BE8144" w14:textId="77777777" w:rsidR="005432C7" w:rsidRPr="00515AFA" w:rsidRDefault="005432C7" w:rsidP="005432C7">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4471F03C" w14:textId="77777777" w:rsidR="005432C7" w:rsidRPr="00515AFA" w:rsidRDefault="005432C7" w:rsidP="005432C7">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1A022A" w14:textId="77777777" w:rsidR="005432C7" w:rsidRPr="00515AFA" w:rsidRDefault="005432C7" w:rsidP="005432C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AD1F354" w14:textId="77777777" w:rsidR="005432C7" w:rsidRPr="00515AFA" w:rsidRDefault="005432C7" w:rsidP="005432C7">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0370B0D7" w14:textId="77777777" w:rsidR="005432C7" w:rsidRPr="00515AFA" w:rsidRDefault="005432C7" w:rsidP="005432C7">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53CDAFC" w14:textId="77777777" w:rsidR="005432C7" w:rsidRPr="00515AFA" w:rsidRDefault="005432C7" w:rsidP="005432C7">
      <w:pPr>
        <w:ind w:left="720"/>
        <w:jc w:val="both"/>
        <w:rPr>
          <w:color w:val="00000A"/>
          <w:sz w:val="22"/>
          <w:szCs w:val="22"/>
          <w:lang w:val="pl-PL"/>
        </w:rPr>
      </w:pPr>
    </w:p>
    <w:p w14:paraId="5AA9B5D6" w14:textId="77777777" w:rsidR="005432C7" w:rsidRPr="00515AFA" w:rsidRDefault="005432C7" w:rsidP="005432C7">
      <w:pPr>
        <w:ind w:left="170"/>
        <w:jc w:val="both"/>
        <w:rPr>
          <w:color w:val="00000A"/>
          <w:sz w:val="22"/>
          <w:szCs w:val="22"/>
          <w:lang w:val="pl-PL"/>
        </w:rPr>
      </w:pPr>
    </w:p>
    <w:p w14:paraId="3BB1A6BD" w14:textId="77777777" w:rsidR="005432C7" w:rsidRDefault="005432C7" w:rsidP="005432C7">
      <w:pPr>
        <w:pStyle w:val="Tekstpodstawowy"/>
        <w:spacing w:line="240" w:lineRule="auto"/>
        <w:ind w:left="360" w:right="-47"/>
        <w:jc w:val="center"/>
        <w:rPr>
          <w:rFonts w:ascii="Times New Roman" w:hAnsi="Times New Roman"/>
          <w:b/>
          <w:sz w:val="22"/>
          <w:szCs w:val="22"/>
        </w:rPr>
      </w:pPr>
    </w:p>
    <w:p w14:paraId="29566BE4" w14:textId="77777777" w:rsidR="005432C7" w:rsidRDefault="005432C7" w:rsidP="005432C7">
      <w:pPr>
        <w:pStyle w:val="Tekstpodstawowy"/>
        <w:spacing w:line="240" w:lineRule="auto"/>
        <w:ind w:left="360" w:right="-47"/>
        <w:jc w:val="center"/>
        <w:rPr>
          <w:rFonts w:ascii="Times New Roman" w:hAnsi="Times New Roman"/>
          <w:b/>
          <w:sz w:val="22"/>
          <w:szCs w:val="22"/>
        </w:rPr>
      </w:pPr>
    </w:p>
    <w:p w14:paraId="7375CB63" w14:textId="77777777" w:rsidR="005432C7" w:rsidRDefault="005432C7" w:rsidP="005432C7">
      <w:pPr>
        <w:pStyle w:val="Tekstpodstawowy"/>
        <w:spacing w:line="240" w:lineRule="auto"/>
        <w:ind w:left="360" w:right="-47"/>
        <w:jc w:val="center"/>
        <w:rPr>
          <w:rFonts w:ascii="Times New Roman" w:hAnsi="Times New Roman"/>
          <w:b/>
          <w:sz w:val="22"/>
          <w:szCs w:val="22"/>
        </w:rPr>
      </w:pPr>
    </w:p>
    <w:p w14:paraId="090892B3" w14:textId="77777777" w:rsidR="005432C7" w:rsidRPr="00515AFA" w:rsidRDefault="005432C7" w:rsidP="005432C7">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28F088B6" w14:textId="77777777" w:rsidR="005432C7" w:rsidRPr="00515AFA" w:rsidRDefault="005432C7" w:rsidP="005432C7">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EB983FD" w14:textId="77777777" w:rsidR="005432C7" w:rsidRPr="00515AFA" w:rsidRDefault="005432C7" w:rsidP="005432C7">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E093A88" w14:textId="77777777" w:rsidR="005432C7" w:rsidRPr="00515AFA" w:rsidRDefault="005432C7" w:rsidP="005432C7">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3174108" w14:textId="77777777" w:rsidR="005432C7" w:rsidRPr="00515AFA" w:rsidRDefault="005432C7" w:rsidP="005432C7">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0E26B0A4" w14:textId="77777777" w:rsidR="005432C7" w:rsidRPr="00515AFA" w:rsidRDefault="005432C7" w:rsidP="005432C7">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7F50E4C7" w14:textId="77777777" w:rsidR="005432C7" w:rsidRPr="00515AFA" w:rsidRDefault="005432C7" w:rsidP="005432C7">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D65970F" w14:textId="77777777" w:rsidR="005432C7" w:rsidRPr="00515AFA" w:rsidRDefault="005432C7" w:rsidP="005432C7">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1D610287" w14:textId="77777777" w:rsidR="005432C7" w:rsidRPr="00515AFA" w:rsidRDefault="005432C7" w:rsidP="005432C7">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2DAAB3FC" w14:textId="77777777" w:rsidR="005432C7" w:rsidRPr="00515AFA" w:rsidRDefault="005432C7" w:rsidP="005432C7">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8C79435" w14:textId="77777777" w:rsidR="005432C7" w:rsidRPr="00515AFA" w:rsidRDefault="005432C7" w:rsidP="005432C7">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6B8D5792" w14:textId="77777777" w:rsidR="005432C7" w:rsidRPr="00515AFA" w:rsidRDefault="005432C7" w:rsidP="005432C7">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8655D39" w14:textId="77777777" w:rsidR="005432C7" w:rsidRPr="00515AFA" w:rsidRDefault="005432C7" w:rsidP="005432C7">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3B61DCF" w14:textId="77777777" w:rsidR="005432C7" w:rsidRPr="00515AFA" w:rsidRDefault="005432C7" w:rsidP="005432C7">
      <w:pPr>
        <w:ind w:left="567"/>
        <w:jc w:val="both"/>
        <w:rPr>
          <w:bCs/>
          <w:sz w:val="22"/>
          <w:szCs w:val="22"/>
          <w:lang w:val="pl-PL" w:eastAsia="en-US"/>
        </w:rPr>
      </w:pPr>
    </w:p>
    <w:p w14:paraId="0CA280B1" w14:textId="77777777" w:rsidR="005432C7" w:rsidRPr="00515AFA" w:rsidRDefault="005432C7" w:rsidP="005432C7">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512FCEC1" w14:textId="77777777" w:rsidR="005432C7" w:rsidRPr="00515AFA" w:rsidRDefault="005432C7" w:rsidP="005432C7">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21BB4C1" w14:textId="77777777" w:rsidR="005432C7" w:rsidRPr="00515AFA" w:rsidRDefault="005432C7" w:rsidP="005432C7">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BF22681" w14:textId="77777777" w:rsidR="005432C7" w:rsidRPr="00515AFA" w:rsidRDefault="005432C7" w:rsidP="005432C7">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3BC0D43" w14:textId="77777777" w:rsidR="005432C7" w:rsidRPr="00515AFA" w:rsidRDefault="005432C7" w:rsidP="005432C7">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w:t>
      </w:r>
      <w:r w:rsidRPr="00515AFA">
        <w:rPr>
          <w:bCs/>
          <w:sz w:val="22"/>
          <w:szCs w:val="22"/>
          <w:lang w:val="pl-PL" w:eastAsia="en-US"/>
        </w:rPr>
        <w:lastRenderedPageBreak/>
        <w:t xml:space="preserve">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559A7C" w14:textId="77777777" w:rsidR="005432C7" w:rsidRPr="00515AFA" w:rsidRDefault="005432C7" w:rsidP="005432C7">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F14440B" w14:textId="77777777" w:rsidR="005432C7" w:rsidRPr="00515AFA" w:rsidRDefault="005432C7" w:rsidP="005432C7">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8307EE" w14:textId="77777777" w:rsidR="005432C7" w:rsidRPr="00515AFA" w:rsidRDefault="005432C7" w:rsidP="005432C7">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D3F634" w14:textId="77777777" w:rsidR="005432C7" w:rsidRPr="00515AFA" w:rsidRDefault="005432C7" w:rsidP="005432C7">
      <w:pPr>
        <w:pStyle w:val="Tekstpodstawowy"/>
        <w:spacing w:line="240" w:lineRule="auto"/>
        <w:ind w:right="-47"/>
        <w:rPr>
          <w:rFonts w:ascii="Times New Roman" w:hAnsi="Times New Roman"/>
          <w:b/>
          <w:sz w:val="22"/>
          <w:szCs w:val="22"/>
        </w:rPr>
      </w:pPr>
    </w:p>
    <w:p w14:paraId="1698D9F9"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00EED7F6"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5DFBC2D" w14:textId="77777777" w:rsidR="005432C7" w:rsidRPr="00515AFA" w:rsidRDefault="005432C7" w:rsidP="005432C7">
      <w:pPr>
        <w:pStyle w:val="Tekstpodstawowy"/>
        <w:spacing w:line="240" w:lineRule="auto"/>
        <w:ind w:right="-47"/>
        <w:jc w:val="both"/>
        <w:rPr>
          <w:rFonts w:ascii="Times New Roman" w:hAnsi="Times New Roman"/>
          <w:sz w:val="22"/>
          <w:szCs w:val="22"/>
        </w:rPr>
      </w:pPr>
    </w:p>
    <w:p w14:paraId="5342F2F3" w14:textId="77777777" w:rsidR="005432C7" w:rsidRPr="00515AFA" w:rsidRDefault="005432C7" w:rsidP="005432C7">
      <w:pPr>
        <w:spacing w:line="240" w:lineRule="atLeast"/>
        <w:ind w:right="-47"/>
        <w:jc w:val="center"/>
        <w:rPr>
          <w:b/>
          <w:sz w:val="22"/>
          <w:szCs w:val="22"/>
        </w:rPr>
      </w:pPr>
      <w:r w:rsidRPr="00515AFA">
        <w:rPr>
          <w:b/>
          <w:sz w:val="22"/>
          <w:szCs w:val="22"/>
        </w:rPr>
        <w:t>§ 10</w:t>
      </w:r>
    </w:p>
    <w:p w14:paraId="4A6F2919" w14:textId="77777777" w:rsidR="005432C7" w:rsidRPr="00515AFA" w:rsidRDefault="005432C7" w:rsidP="005432C7">
      <w:pPr>
        <w:spacing w:line="240" w:lineRule="atLeast"/>
        <w:ind w:right="-47"/>
        <w:rPr>
          <w:sz w:val="22"/>
          <w:szCs w:val="22"/>
          <w:lang w:val="pl-PL"/>
        </w:rPr>
      </w:pPr>
    </w:p>
    <w:p w14:paraId="25886F3D" w14:textId="77777777" w:rsidR="005432C7" w:rsidRPr="00515AFA" w:rsidRDefault="005432C7" w:rsidP="005432C7">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7E2031C0" w14:textId="77777777" w:rsidR="005432C7" w:rsidRPr="00515AFA" w:rsidRDefault="005432C7" w:rsidP="005432C7">
      <w:pPr>
        <w:tabs>
          <w:tab w:val="left" w:pos="367"/>
        </w:tabs>
        <w:spacing w:line="276" w:lineRule="auto"/>
        <w:ind w:left="360" w:right="60"/>
        <w:contextualSpacing/>
        <w:jc w:val="both"/>
        <w:rPr>
          <w:rFonts w:eastAsia="Calibri"/>
          <w:sz w:val="22"/>
          <w:szCs w:val="22"/>
          <w:lang w:val="pl-PL" w:eastAsia="en-US"/>
        </w:rPr>
      </w:pPr>
    </w:p>
    <w:p w14:paraId="3421949A" w14:textId="77777777" w:rsidR="005432C7" w:rsidRPr="00515AFA" w:rsidRDefault="005432C7" w:rsidP="005432C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074EA98C" w14:textId="77777777" w:rsidR="005432C7" w:rsidRPr="00515AFA" w:rsidRDefault="005432C7" w:rsidP="005432C7">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FCB0BEA" w14:textId="77777777" w:rsidR="005432C7" w:rsidRPr="00515AFA" w:rsidRDefault="005432C7" w:rsidP="005432C7">
      <w:pPr>
        <w:tabs>
          <w:tab w:val="left" w:pos="387"/>
        </w:tabs>
        <w:spacing w:line="276" w:lineRule="auto"/>
        <w:ind w:left="720" w:right="60"/>
        <w:contextualSpacing/>
        <w:jc w:val="both"/>
        <w:rPr>
          <w:rFonts w:eastAsia="Calibri"/>
          <w:sz w:val="22"/>
          <w:szCs w:val="22"/>
          <w:lang w:val="pl-PL" w:eastAsia="en-US"/>
        </w:rPr>
      </w:pPr>
    </w:p>
    <w:p w14:paraId="5B9508B7" w14:textId="77777777" w:rsidR="005432C7" w:rsidRPr="00515AFA" w:rsidRDefault="005432C7" w:rsidP="005432C7">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7F7C464B" w14:textId="77777777" w:rsidR="005432C7" w:rsidRPr="00515AFA" w:rsidRDefault="005432C7" w:rsidP="005432C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DA1A813" w14:textId="77777777" w:rsidR="005432C7" w:rsidRPr="00515AFA" w:rsidRDefault="005432C7" w:rsidP="005432C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DB9D26C" w14:textId="77777777" w:rsidR="005432C7" w:rsidRPr="00515AFA" w:rsidRDefault="005432C7" w:rsidP="005432C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CCA33D3" w14:textId="77777777" w:rsidR="005432C7" w:rsidRPr="00515AFA" w:rsidRDefault="005432C7" w:rsidP="005432C7">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332780" w14:textId="77777777" w:rsidR="005432C7" w:rsidRPr="00515AFA" w:rsidRDefault="005432C7" w:rsidP="005432C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697F5175" w14:textId="77777777" w:rsidR="005432C7" w:rsidRPr="00515AFA" w:rsidRDefault="005432C7" w:rsidP="005432C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464EE5D" w14:textId="77777777" w:rsidR="005432C7" w:rsidRPr="00515AFA" w:rsidRDefault="005432C7" w:rsidP="005432C7">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F193F1A" w14:textId="77777777" w:rsidR="005432C7" w:rsidRPr="00515AFA" w:rsidRDefault="005432C7" w:rsidP="005432C7">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6968FB4" w14:textId="77777777" w:rsidR="005432C7" w:rsidRPr="00515AFA" w:rsidRDefault="005432C7" w:rsidP="005432C7">
      <w:pPr>
        <w:pStyle w:val="Standard"/>
        <w:widowControl w:val="0"/>
        <w:spacing w:after="0"/>
        <w:jc w:val="both"/>
        <w:rPr>
          <w:rFonts w:ascii="Times New Roman" w:eastAsia="Lucida Sans Unicode" w:hAnsi="Times New Roman" w:cs="Times New Roman"/>
          <w:lang w:eastAsia="ar-SA"/>
        </w:rPr>
      </w:pPr>
    </w:p>
    <w:p w14:paraId="1913BC44" w14:textId="77777777" w:rsidR="005432C7" w:rsidRPr="00515AFA" w:rsidRDefault="005432C7" w:rsidP="005432C7">
      <w:pPr>
        <w:tabs>
          <w:tab w:val="left" w:pos="387"/>
        </w:tabs>
        <w:spacing w:line="276" w:lineRule="auto"/>
        <w:ind w:left="720" w:right="60"/>
        <w:contextualSpacing/>
        <w:jc w:val="both"/>
        <w:rPr>
          <w:rFonts w:eastAsia="Calibri"/>
          <w:sz w:val="22"/>
          <w:szCs w:val="22"/>
          <w:lang w:val="pl-PL" w:eastAsia="en-US"/>
        </w:rPr>
      </w:pPr>
    </w:p>
    <w:p w14:paraId="252A484F" w14:textId="77777777" w:rsidR="005432C7" w:rsidRPr="00515AFA" w:rsidRDefault="005432C7" w:rsidP="005432C7">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6224BCBD" w14:textId="77777777" w:rsidR="005432C7" w:rsidRPr="00515AFA" w:rsidRDefault="005432C7" w:rsidP="005432C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66987C9" w14:textId="77777777" w:rsidR="005432C7" w:rsidRPr="00515AFA" w:rsidRDefault="005432C7" w:rsidP="005432C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98AFDCB" w14:textId="77777777" w:rsidR="005432C7" w:rsidRPr="00515AFA" w:rsidRDefault="005432C7" w:rsidP="005432C7">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4370B12" w14:textId="77777777" w:rsidR="005432C7" w:rsidRPr="00515AFA" w:rsidRDefault="005432C7" w:rsidP="005432C7">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3EB07F77" w14:textId="77777777" w:rsidR="005432C7" w:rsidRPr="00515AFA" w:rsidRDefault="005432C7" w:rsidP="005432C7">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1416CE7A" w14:textId="77777777" w:rsidR="005432C7" w:rsidRPr="00515AFA" w:rsidRDefault="005432C7" w:rsidP="005432C7">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49FBD46B" w14:textId="77777777" w:rsidR="005432C7" w:rsidRPr="00515AFA" w:rsidRDefault="005432C7" w:rsidP="005432C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5D10EC41" w14:textId="77777777" w:rsidR="005432C7" w:rsidRPr="00515AFA" w:rsidRDefault="005432C7" w:rsidP="005432C7">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6D445C37" w14:textId="77777777" w:rsidR="005432C7" w:rsidRPr="00515AFA" w:rsidRDefault="005432C7" w:rsidP="005432C7">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7292ABAE" w14:textId="77777777" w:rsidR="005432C7" w:rsidRPr="00515AFA" w:rsidRDefault="005432C7" w:rsidP="005432C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w:t>
      </w:r>
      <w:r w:rsidRPr="00515AFA">
        <w:rPr>
          <w:rFonts w:eastAsia="SimSun"/>
          <w:color w:val="000000"/>
          <w:kern w:val="2"/>
          <w:sz w:val="22"/>
          <w:szCs w:val="22"/>
          <w:lang w:val="pl-PL"/>
        </w:rPr>
        <w:lastRenderedPageBreak/>
        <w:t xml:space="preserve">kosztów zmian, jeżeli zmiana będzie miała wpływ na wynagrodzenie Sprzedawcy. </w:t>
      </w:r>
    </w:p>
    <w:p w14:paraId="7FD11C3B" w14:textId="77777777" w:rsidR="005432C7" w:rsidRPr="00515AFA" w:rsidRDefault="005432C7" w:rsidP="005432C7">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435048A" w14:textId="77777777" w:rsidR="005432C7" w:rsidRPr="00515AFA" w:rsidRDefault="005432C7" w:rsidP="005432C7">
      <w:pPr>
        <w:widowControl w:val="0"/>
        <w:suppressAutoHyphens/>
        <w:autoSpaceDN w:val="0"/>
        <w:ind w:left="360"/>
        <w:jc w:val="center"/>
        <w:textAlignment w:val="baseline"/>
        <w:rPr>
          <w:rFonts w:eastAsia="SimSun"/>
          <w:b/>
          <w:bCs/>
          <w:color w:val="000000"/>
          <w:kern w:val="2"/>
          <w:sz w:val="22"/>
          <w:szCs w:val="22"/>
          <w:lang w:val="pl-PL"/>
        </w:rPr>
      </w:pPr>
    </w:p>
    <w:p w14:paraId="50FBD469" w14:textId="77777777" w:rsidR="005432C7" w:rsidRPr="00515AFA" w:rsidRDefault="005432C7" w:rsidP="005432C7">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8109569" w14:textId="77777777" w:rsidR="005432C7" w:rsidRPr="00515AFA" w:rsidRDefault="005432C7" w:rsidP="005432C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F40D21B" w14:textId="77777777" w:rsidR="005432C7" w:rsidRPr="00515AFA" w:rsidRDefault="005432C7" w:rsidP="005432C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C94467" w14:textId="77777777" w:rsidR="005432C7" w:rsidRPr="00515AFA" w:rsidRDefault="005432C7" w:rsidP="005432C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8520127" w14:textId="77777777" w:rsidR="005432C7" w:rsidRPr="00515AFA" w:rsidRDefault="005432C7" w:rsidP="005432C7">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D0317ED"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4AB9A202" w14:textId="77777777" w:rsidR="005432C7" w:rsidRPr="00515AFA" w:rsidRDefault="005432C7" w:rsidP="005432C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E89086F" w14:textId="77777777" w:rsidR="005432C7" w:rsidRPr="00515AFA" w:rsidRDefault="005432C7" w:rsidP="005432C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A155EC4" w14:textId="77777777" w:rsidR="005432C7" w:rsidRPr="00515AFA" w:rsidRDefault="005432C7" w:rsidP="005432C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20E17A3E" w14:textId="77777777" w:rsidR="005432C7" w:rsidRPr="00515AFA" w:rsidRDefault="005432C7" w:rsidP="005432C7">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051B6BE0" w14:textId="77777777" w:rsidR="005432C7" w:rsidRPr="00515AFA" w:rsidRDefault="005432C7" w:rsidP="005432C7">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8063191" w14:textId="77777777" w:rsidR="005432C7" w:rsidRPr="00515AFA" w:rsidRDefault="005432C7" w:rsidP="005432C7">
      <w:pPr>
        <w:pStyle w:val="Tekstpodstawowy"/>
        <w:spacing w:line="240" w:lineRule="auto"/>
        <w:ind w:right="-47"/>
        <w:jc w:val="center"/>
        <w:rPr>
          <w:rFonts w:ascii="Times New Roman" w:hAnsi="Times New Roman"/>
          <w:b/>
          <w:sz w:val="22"/>
          <w:szCs w:val="22"/>
        </w:rPr>
      </w:pPr>
    </w:p>
    <w:p w14:paraId="70A83C33" w14:textId="77777777" w:rsidR="005432C7" w:rsidRPr="00515AFA" w:rsidRDefault="005432C7" w:rsidP="005432C7">
      <w:pPr>
        <w:pStyle w:val="Tekstpodstawowy"/>
        <w:spacing w:line="240" w:lineRule="auto"/>
        <w:ind w:right="-47"/>
        <w:jc w:val="center"/>
        <w:rPr>
          <w:rFonts w:ascii="Times New Roman" w:hAnsi="Times New Roman"/>
          <w:b/>
          <w:sz w:val="22"/>
          <w:szCs w:val="22"/>
        </w:rPr>
      </w:pPr>
    </w:p>
    <w:p w14:paraId="011A5709"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A8993F6" w14:textId="77777777" w:rsidR="005432C7" w:rsidRPr="00515AFA" w:rsidRDefault="005432C7" w:rsidP="005432C7">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AFE3E34" w14:textId="77777777" w:rsidR="005432C7" w:rsidRPr="00515AFA" w:rsidRDefault="005432C7" w:rsidP="005432C7">
      <w:pPr>
        <w:jc w:val="center"/>
        <w:rPr>
          <w:b/>
          <w:sz w:val="22"/>
          <w:szCs w:val="22"/>
          <w:lang w:val="pl-PL"/>
        </w:rPr>
      </w:pPr>
    </w:p>
    <w:p w14:paraId="46A51D2B" w14:textId="77777777" w:rsidR="005432C7" w:rsidRPr="00515AFA" w:rsidRDefault="005432C7" w:rsidP="005432C7">
      <w:pPr>
        <w:jc w:val="center"/>
        <w:rPr>
          <w:b/>
          <w:sz w:val="22"/>
          <w:szCs w:val="22"/>
          <w:lang w:val="pl-PL"/>
        </w:rPr>
      </w:pPr>
      <w:r w:rsidRPr="00515AFA">
        <w:rPr>
          <w:b/>
          <w:sz w:val="22"/>
          <w:szCs w:val="22"/>
          <w:lang w:val="pl-PL"/>
        </w:rPr>
        <w:t>§16</w:t>
      </w:r>
    </w:p>
    <w:p w14:paraId="475CD103"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ECB4A7D"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7F5748D"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E852894" w14:textId="77777777" w:rsidR="005432C7" w:rsidRPr="00515AFA" w:rsidRDefault="005432C7" w:rsidP="005432C7">
      <w:pPr>
        <w:pStyle w:val="Tekstpodstawowy"/>
        <w:spacing w:line="240" w:lineRule="auto"/>
        <w:ind w:right="-47"/>
        <w:jc w:val="center"/>
        <w:rPr>
          <w:rFonts w:ascii="Times New Roman" w:hAnsi="Times New Roman"/>
          <w:b/>
          <w:sz w:val="22"/>
          <w:szCs w:val="22"/>
        </w:rPr>
      </w:pPr>
    </w:p>
    <w:p w14:paraId="65728A0F" w14:textId="77777777" w:rsidR="005432C7" w:rsidRDefault="005432C7" w:rsidP="005432C7">
      <w:pPr>
        <w:pStyle w:val="Tekstpodstawowy"/>
        <w:spacing w:line="240" w:lineRule="auto"/>
        <w:ind w:right="-47"/>
        <w:jc w:val="center"/>
        <w:rPr>
          <w:rFonts w:ascii="Times New Roman" w:hAnsi="Times New Roman"/>
          <w:b/>
          <w:sz w:val="22"/>
          <w:szCs w:val="22"/>
        </w:rPr>
      </w:pPr>
    </w:p>
    <w:p w14:paraId="7627488C" w14:textId="77777777" w:rsidR="005432C7" w:rsidRDefault="005432C7" w:rsidP="005432C7">
      <w:pPr>
        <w:pStyle w:val="Tekstpodstawowy"/>
        <w:spacing w:line="240" w:lineRule="auto"/>
        <w:ind w:right="-47"/>
        <w:jc w:val="center"/>
        <w:rPr>
          <w:rFonts w:ascii="Times New Roman" w:hAnsi="Times New Roman"/>
          <w:b/>
          <w:sz w:val="22"/>
          <w:szCs w:val="22"/>
        </w:rPr>
      </w:pPr>
    </w:p>
    <w:p w14:paraId="0FC6550F" w14:textId="77777777" w:rsidR="005432C7" w:rsidRDefault="005432C7" w:rsidP="005432C7">
      <w:pPr>
        <w:pStyle w:val="Tekstpodstawowy"/>
        <w:spacing w:line="240" w:lineRule="auto"/>
        <w:ind w:right="-47"/>
        <w:jc w:val="center"/>
        <w:rPr>
          <w:rFonts w:ascii="Times New Roman" w:hAnsi="Times New Roman"/>
          <w:b/>
          <w:sz w:val="22"/>
          <w:szCs w:val="22"/>
        </w:rPr>
      </w:pPr>
    </w:p>
    <w:p w14:paraId="628DF68F" w14:textId="77777777" w:rsidR="005432C7" w:rsidRDefault="005432C7" w:rsidP="005432C7">
      <w:pPr>
        <w:pStyle w:val="Tekstpodstawowy"/>
        <w:spacing w:line="240" w:lineRule="auto"/>
        <w:ind w:right="-47"/>
        <w:jc w:val="center"/>
        <w:rPr>
          <w:rFonts w:ascii="Times New Roman" w:hAnsi="Times New Roman"/>
          <w:b/>
          <w:sz w:val="22"/>
          <w:szCs w:val="22"/>
        </w:rPr>
      </w:pPr>
    </w:p>
    <w:p w14:paraId="5C1720AA" w14:textId="46B9D785"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§18</w:t>
      </w:r>
    </w:p>
    <w:p w14:paraId="7E4CF2B2" w14:textId="77777777" w:rsidR="005432C7" w:rsidRPr="00515AFA" w:rsidRDefault="005432C7" w:rsidP="005432C7">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90787CE" w14:textId="77777777" w:rsidR="005432C7" w:rsidRPr="00515AFA" w:rsidRDefault="005432C7" w:rsidP="005432C7">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60F1CE77" w14:textId="77777777" w:rsidR="005432C7" w:rsidRPr="00515AFA" w:rsidRDefault="005432C7" w:rsidP="005432C7">
      <w:pPr>
        <w:pStyle w:val="Tekstpodstawowy"/>
        <w:spacing w:line="240" w:lineRule="auto"/>
        <w:ind w:right="-47"/>
        <w:jc w:val="both"/>
        <w:rPr>
          <w:rFonts w:ascii="Times New Roman" w:hAnsi="Times New Roman"/>
          <w:sz w:val="22"/>
          <w:szCs w:val="22"/>
        </w:rPr>
      </w:pPr>
    </w:p>
    <w:p w14:paraId="378A82E6" w14:textId="77777777" w:rsidR="005432C7" w:rsidRPr="00515AFA" w:rsidRDefault="005432C7" w:rsidP="005432C7">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57CC78F6" w14:textId="77777777" w:rsidR="005432C7" w:rsidRPr="00515AFA" w:rsidRDefault="005432C7" w:rsidP="005432C7">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A49532D" w14:textId="77777777" w:rsidR="005432C7" w:rsidRPr="00515AFA" w:rsidRDefault="005432C7" w:rsidP="005432C7">
      <w:pPr>
        <w:pStyle w:val="Tekstpodstawowy2"/>
        <w:spacing w:line="240" w:lineRule="auto"/>
        <w:ind w:right="-47"/>
        <w:rPr>
          <w:sz w:val="22"/>
          <w:szCs w:val="22"/>
        </w:rPr>
      </w:pPr>
    </w:p>
    <w:p w14:paraId="4A08CF12" w14:textId="77777777" w:rsidR="005432C7" w:rsidRPr="00515AFA" w:rsidRDefault="005432C7" w:rsidP="005432C7">
      <w:pPr>
        <w:pStyle w:val="Tekstpodstawowy2"/>
        <w:spacing w:line="240" w:lineRule="auto"/>
        <w:ind w:right="-47"/>
        <w:rPr>
          <w:sz w:val="22"/>
          <w:szCs w:val="22"/>
        </w:rPr>
      </w:pPr>
    </w:p>
    <w:p w14:paraId="4EFCCAB1" w14:textId="77777777" w:rsidR="005432C7" w:rsidRPr="00515AFA" w:rsidRDefault="005432C7" w:rsidP="005432C7">
      <w:pPr>
        <w:pStyle w:val="Tekstpodstawowy2"/>
        <w:spacing w:line="240" w:lineRule="auto"/>
        <w:ind w:right="-47"/>
        <w:rPr>
          <w:b/>
          <w:sz w:val="22"/>
          <w:szCs w:val="22"/>
        </w:rPr>
      </w:pPr>
      <w:r w:rsidRPr="00515AFA">
        <w:rPr>
          <w:b/>
          <w:sz w:val="22"/>
          <w:szCs w:val="22"/>
        </w:rPr>
        <w:t xml:space="preserve">         Za Sprzedawcę                                                                  Za Kupującego</w:t>
      </w:r>
    </w:p>
    <w:p w14:paraId="52F8CA62" w14:textId="77777777" w:rsidR="005432C7" w:rsidRPr="00515AFA" w:rsidRDefault="005432C7" w:rsidP="005432C7">
      <w:pPr>
        <w:rPr>
          <w:sz w:val="22"/>
          <w:szCs w:val="22"/>
          <w:lang w:val="pl-PL"/>
        </w:rPr>
      </w:pPr>
    </w:p>
    <w:p w14:paraId="2D78E287" w14:textId="77777777" w:rsidR="005432C7" w:rsidRPr="00515AFA" w:rsidRDefault="005432C7" w:rsidP="005432C7">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1970F1E"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6B2B9C9B"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0323D4AF"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10A2E01F"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537CAEA0"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714404CB"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5978C353"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08EA306E"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1B50A74F"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002F2FC9"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2D48DA55"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p>
    <w:p w14:paraId="08299D43"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3F82C1F2" w14:textId="77777777" w:rsidR="005432C7" w:rsidRPr="00515AFA" w:rsidRDefault="005432C7" w:rsidP="005432C7">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6573A02" w14:textId="77777777" w:rsidR="005432C7" w:rsidRDefault="005432C7" w:rsidP="005432C7">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27B7E1D" w14:textId="77777777" w:rsidR="005432C7" w:rsidRDefault="005432C7" w:rsidP="005432C7">
      <w:pPr>
        <w:widowControl w:val="0"/>
        <w:autoSpaceDE w:val="0"/>
        <w:autoSpaceDN w:val="0"/>
        <w:jc w:val="right"/>
        <w:textAlignment w:val="baseline"/>
        <w:rPr>
          <w:sz w:val="22"/>
          <w:szCs w:val="22"/>
          <w:lang w:val="pl-PL"/>
        </w:rPr>
      </w:pPr>
    </w:p>
    <w:p w14:paraId="157EFF07" w14:textId="77777777" w:rsidR="005432C7" w:rsidRDefault="005432C7" w:rsidP="005432C7">
      <w:pPr>
        <w:widowControl w:val="0"/>
        <w:autoSpaceDE w:val="0"/>
        <w:autoSpaceDN w:val="0"/>
        <w:jc w:val="right"/>
        <w:textAlignment w:val="baseline"/>
        <w:rPr>
          <w:sz w:val="22"/>
          <w:szCs w:val="22"/>
          <w:lang w:val="pl-PL"/>
        </w:rPr>
      </w:pPr>
    </w:p>
    <w:p w14:paraId="61A47906" w14:textId="77777777" w:rsidR="005432C7" w:rsidRDefault="005432C7" w:rsidP="005432C7">
      <w:pPr>
        <w:widowControl w:val="0"/>
        <w:autoSpaceDE w:val="0"/>
        <w:autoSpaceDN w:val="0"/>
        <w:jc w:val="right"/>
        <w:textAlignment w:val="baseline"/>
        <w:rPr>
          <w:sz w:val="22"/>
          <w:szCs w:val="22"/>
          <w:lang w:val="pl-PL"/>
        </w:rPr>
      </w:pPr>
    </w:p>
    <w:p w14:paraId="5B430D1D" w14:textId="77777777" w:rsidR="005432C7" w:rsidRDefault="005432C7" w:rsidP="005432C7">
      <w:pPr>
        <w:widowControl w:val="0"/>
        <w:autoSpaceDE w:val="0"/>
        <w:autoSpaceDN w:val="0"/>
        <w:jc w:val="right"/>
        <w:textAlignment w:val="baseline"/>
        <w:rPr>
          <w:sz w:val="22"/>
          <w:szCs w:val="22"/>
          <w:lang w:val="pl-PL"/>
        </w:rPr>
      </w:pPr>
    </w:p>
    <w:p w14:paraId="58B4172B" w14:textId="77777777" w:rsidR="005432C7" w:rsidRDefault="005432C7" w:rsidP="005432C7">
      <w:pPr>
        <w:widowControl w:val="0"/>
        <w:autoSpaceDE w:val="0"/>
        <w:autoSpaceDN w:val="0"/>
        <w:jc w:val="right"/>
        <w:textAlignment w:val="baseline"/>
        <w:rPr>
          <w:sz w:val="22"/>
          <w:szCs w:val="22"/>
          <w:lang w:val="pl-PL"/>
        </w:rPr>
      </w:pPr>
    </w:p>
    <w:p w14:paraId="119E0ECD" w14:textId="77777777" w:rsidR="005432C7" w:rsidRDefault="005432C7" w:rsidP="005432C7">
      <w:pPr>
        <w:widowControl w:val="0"/>
        <w:autoSpaceDE w:val="0"/>
        <w:autoSpaceDN w:val="0"/>
        <w:jc w:val="right"/>
        <w:textAlignment w:val="baseline"/>
        <w:rPr>
          <w:sz w:val="22"/>
          <w:szCs w:val="22"/>
          <w:lang w:val="pl-PL"/>
        </w:rPr>
      </w:pPr>
    </w:p>
    <w:p w14:paraId="64730B7F" w14:textId="77777777" w:rsidR="005432C7" w:rsidRDefault="005432C7" w:rsidP="005432C7">
      <w:pPr>
        <w:widowControl w:val="0"/>
        <w:autoSpaceDE w:val="0"/>
        <w:autoSpaceDN w:val="0"/>
        <w:jc w:val="right"/>
        <w:textAlignment w:val="baseline"/>
        <w:rPr>
          <w:sz w:val="22"/>
          <w:szCs w:val="22"/>
          <w:lang w:val="pl-PL"/>
        </w:rPr>
      </w:pPr>
    </w:p>
    <w:p w14:paraId="3856F22D" w14:textId="77777777" w:rsidR="005432C7" w:rsidRDefault="005432C7" w:rsidP="005432C7">
      <w:pPr>
        <w:widowControl w:val="0"/>
        <w:autoSpaceDE w:val="0"/>
        <w:autoSpaceDN w:val="0"/>
        <w:jc w:val="right"/>
        <w:textAlignment w:val="baseline"/>
        <w:rPr>
          <w:sz w:val="22"/>
          <w:szCs w:val="22"/>
          <w:lang w:val="pl-PL"/>
        </w:rPr>
      </w:pPr>
    </w:p>
    <w:p w14:paraId="53F285A5" w14:textId="77777777" w:rsidR="005432C7" w:rsidRDefault="005432C7" w:rsidP="005432C7">
      <w:pPr>
        <w:widowControl w:val="0"/>
        <w:autoSpaceDE w:val="0"/>
        <w:autoSpaceDN w:val="0"/>
        <w:jc w:val="right"/>
        <w:textAlignment w:val="baseline"/>
        <w:rPr>
          <w:sz w:val="22"/>
          <w:szCs w:val="22"/>
          <w:lang w:val="pl-PL"/>
        </w:rPr>
      </w:pPr>
    </w:p>
    <w:p w14:paraId="3CB19928" w14:textId="77777777" w:rsidR="005432C7" w:rsidRDefault="005432C7" w:rsidP="005432C7">
      <w:pPr>
        <w:widowControl w:val="0"/>
        <w:autoSpaceDE w:val="0"/>
        <w:autoSpaceDN w:val="0"/>
        <w:jc w:val="right"/>
        <w:textAlignment w:val="baseline"/>
        <w:rPr>
          <w:sz w:val="22"/>
          <w:szCs w:val="22"/>
          <w:lang w:val="pl-PL"/>
        </w:rPr>
      </w:pPr>
    </w:p>
    <w:p w14:paraId="27A37B9E" w14:textId="77777777" w:rsidR="005432C7" w:rsidRDefault="005432C7" w:rsidP="005432C7">
      <w:pPr>
        <w:widowControl w:val="0"/>
        <w:autoSpaceDE w:val="0"/>
        <w:autoSpaceDN w:val="0"/>
        <w:jc w:val="right"/>
        <w:textAlignment w:val="baseline"/>
        <w:rPr>
          <w:sz w:val="22"/>
          <w:szCs w:val="22"/>
          <w:lang w:val="pl-PL"/>
        </w:rPr>
      </w:pPr>
    </w:p>
    <w:p w14:paraId="7956166A" w14:textId="77777777" w:rsidR="005432C7" w:rsidRDefault="005432C7" w:rsidP="005432C7">
      <w:pPr>
        <w:widowControl w:val="0"/>
        <w:autoSpaceDE w:val="0"/>
        <w:autoSpaceDN w:val="0"/>
        <w:jc w:val="right"/>
        <w:textAlignment w:val="baseline"/>
        <w:rPr>
          <w:sz w:val="22"/>
          <w:szCs w:val="22"/>
          <w:lang w:val="pl-PL"/>
        </w:rPr>
      </w:pPr>
    </w:p>
    <w:p w14:paraId="7BD0AECF" w14:textId="77777777" w:rsidR="005432C7" w:rsidRDefault="005432C7" w:rsidP="005432C7">
      <w:pPr>
        <w:widowControl w:val="0"/>
        <w:autoSpaceDE w:val="0"/>
        <w:autoSpaceDN w:val="0"/>
        <w:jc w:val="right"/>
        <w:textAlignment w:val="baseline"/>
        <w:rPr>
          <w:sz w:val="22"/>
          <w:szCs w:val="22"/>
          <w:lang w:val="pl-PL"/>
        </w:rPr>
      </w:pPr>
    </w:p>
    <w:p w14:paraId="1A270730" w14:textId="77777777" w:rsidR="005432C7" w:rsidRDefault="005432C7" w:rsidP="005432C7">
      <w:pPr>
        <w:widowControl w:val="0"/>
        <w:autoSpaceDE w:val="0"/>
        <w:autoSpaceDN w:val="0"/>
        <w:jc w:val="right"/>
        <w:textAlignment w:val="baseline"/>
        <w:rPr>
          <w:sz w:val="22"/>
          <w:szCs w:val="22"/>
          <w:lang w:val="pl-PL"/>
        </w:rPr>
      </w:pPr>
    </w:p>
    <w:p w14:paraId="78BD8268" w14:textId="77777777" w:rsidR="005432C7" w:rsidRDefault="005432C7" w:rsidP="005432C7">
      <w:pPr>
        <w:widowControl w:val="0"/>
        <w:autoSpaceDE w:val="0"/>
        <w:autoSpaceDN w:val="0"/>
        <w:jc w:val="right"/>
        <w:textAlignment w:val="baseline"/>
        <w:rPr>
          <w:sz w:val="22"/>
          <w:szCs w:val="22"/>
          <w:lang w:val="pl-PL"/>
        </w:rPr>
      </w:pPr>
    </w:p>
    <w:p w14:paraId="665DE988" w14:textId="77777777" w:rsidR="005432C7" w:rsidRDefault="005432C7" w:rsidP="005432C7">
      <w:pPr>
        <w:widowControl w:val="0"/>
        <w:autoSpaceDE w:val="0"/>
        <w:autoSpaceDN w:val="0"/>
        <w:jc w:val="right"/>
        <w:textAlignment w:val="baseline"/>
        <w:rPr>
          <w:sz w:val="22"/>
          <w:szCs w:val="22"/>
          <w:lang w:val="pl-PL"/>
        </w:rPr>
      </w:pPr>
    </w:p>
    <w:p w14:paraId="72802D7A" w14:textId="77777777" w:rsidR="005432C7" w:rsidRDefault="005432C7" w:rsidP="005432C7">
      <w:pPr>
        <w:widowControl w:val="0"/>
        <w:autoSpaceDE w:val="0"/>
        <w:autoSpaceDN w:val="0"/>
        <w:jc w:val="right"/>
        <w:textAlignment w:val="baseline"/>
        <w:rPr>
          <w:sz w:val="22"/>
          <w:szCs w:val="22"/>
          <w:lang w:val="pl-PL"/>
        </w:rPr>
      </w:pPr>
    </w:p>
    <w:p w14:paraId="320AE5E2" w14:textId="77777777" w:rsidR="005432C7" w:rsidRDefault="005432C7" w:rsidP="005432C7">
      <w:pPr>
        <w:widowControl w:val="0"/>
        <w:autoSpaceDE w:val="0"/>
        <w:autoSpaceDN w:val="0"/>
        <w:jc w:val="right"/>
        <w:textAlignment w:val="baseline"/>
        <w:rPr>
          <w:sz w:val="22"/>
          <w:szCs w:val="22"/>
          <w:lang w:val="pl-PL"/>
        </w:rPr>
      </w:pPr>
    </w:p>
    <w:p w14:paraId="190C6D15" w14:textId="77777777" w:rsidR="005432C7" w:rsidRDefault="005432C7" w:rsidP="005432C7">
      <w:pPr>
        <w:widowControl w:val="0"/>
        <w:autoSpaceDE w:val="0"/>
        <w:autoSpaceDN w:val="0"/>
        <w:jc w:val="right"/>
        <w:textAlignment w:val="baseline"/>
        <w:rPr>
          <w:sz w:val="22"/>
          <w:szCs w:val="22"/>
          <w:lang w:val="pl-PL"/>
        </w:rPr>
      </w:pPr>
    </w:p>
    <w:p w14:paraId="75151E09" w14:textId="77777777" w:rsidR="005432C7" w:rsidRDefault="005432C7" w:rsidP="005432C7">
      <w:pPr>
        <w:widowControl w:val="0"/>
        <w:autoSpaceDE w:val="0"/>
        <w:autoSpaceDN w:val="0"/>
        <w:jc w:val="right"/>
        <w:textAlignment w:val="baseline"/>
        <w:rPr>
          <w:sz w:val="22"/>
          <w:szCs w:val="22"/>
          <w:lang w:val="pl-PL"/>
        </w:rPr>
      </w:pPr>
    </w:p>
    <w:p w14:paraId="781D6D14" w14:textId="77777777" w:rsidR="005432C7" w:rsidRDefault="005432C7" w:rsidP="005432C7">
      <w:pPr>
        <w:widowControl w:val="0"/>
        <w:autoSpaceDE w:val="0"/>
        <w:autoSpaceDN w:val="0"/>
        <w:jc w:val="right"/>
        <w:textAlignment w:val="baseline"/>
        <w:rPr>
          <w:sz w:val="22"/>
          <w:szCs w:val="22"/>
          <w:lang w:val="pl-PL"/>
        </w:rPr>
      </w:pPr>
    </w:p>
    <w:p w14:paraId="274E541B" w14:textId="77777777" w:rsidR="005432C7" w:rsidRDefault="005432C7" w:rsidP="005432C7">
      <w:pPr>
        <w:widowControl w:val="0"/>
        <w:autoSpaceDE w:val="0"/>
        <w:autoSpaceDN w:val="0"/>
        <w:jc w:val="right"/>
        <w:textAlignment w:val="baseline"/>
        <w:rPr>
          <w:sz w:val="22"/>
          <w:szCs w:val="22"/>
          <w:lang w:val="pl-PL"/>
        </w:rPr>
      </w:pPr>
    </w:p>
    <w:p w14:paraId="49CBB087" w14:textId="77777777" w:rsidR="005432C7" w:rsidRDefault="005432C7" w:rsidP="005432C7">
      <w:pPr>
        <w:widowControl w:val="0"/>
        <w:autoSpaceDE w:val="0"/>
        <w:autoSpaceDN w:val="0"/>
        <w:jc w:val="right"/>
        <w:textAlignment w:val="baseline"/>
        <w:rPr>
          <w:sz w:val="22"/>
          <w:szCs w:val="22"/>
          <w:lang w:val="pl-PL"/>
        </w:rPr>
      </w:pPr>
    </w:p>
    <w:p w14:paraId="7FD4A89C" w14:textId="77777777" w:rsidR="005432C7" w:rsidRDefault="005432C7" w:rsidP="005432C7">
      <w:pPr>
        <w:widowControl w:val="0"/>
        <w:autoSpaceDE w:val="0"/>
        <w:autoSpaceDN w:val="0"/>
        <w:jc w:val="right"/>
        <w:textAlignment w:val="baseline"/>
        <w:rPr>
          <w:sz w:val="22"/>
          <w:szCs w:val="22"/>
          <w:lang w:val="pl-PL"/>
        </w:rPr>
      </w:pPr>
    </w:p>
    <w:p w14:paraId="150F5AD4" w14:textId="77777777" w:rsidR="005432C7" w:rsidRDefault="005432C7" w:rsidP="005432C7">
      <w:pPr>
        <w:widowControl w:val="0"/>
        <w:autoSpaceDE w:val="0"/>
        <w:autoSpaceDN w:val="0"/>
        <w:jc w:val="right"/>
        <w:textAlignment w:val="baseline"/>
        <w:rPr>
          <w:sz w:val="22"/>
          <w:szCs w:val="22"/>
          <w:lang w:val="pl-PL"/>
        </w:rPr>
      </w:pPr>
    </w:p>
    <w:p w14:paraId="1C3D2B6B" w14:textId="77777777" w:rsidR="005432C7" w:rsidRDefault="005432C7" w:rsidP="005432C7">
      <w:pPr>
        <w:widowControl w:val="0"/>
        <w:autoSpaceDE w:val="0"/>
        <w:autoSpaceDN w:val="0"/>
        <w:jc w:val="right"/>
        <w:textAlignment w:val="baseline"/>
        <w:rPr>
          <w:sz w:val="22"/>
          <w:szCs w:val="22"/>
          <w:lang w:val="pl-PL"/>
        </w:rPr>
      </w:pPr>
    </w:p>
    <w:p w14:paraId="22A851F6" w14:textId="77777777" w:rsidR="005432C7" w:rsidRDefault="005432C7" w:rsidP="005432C7">
      <w:pPr>
        <w:widowControl w:val="0"/>
        <w:autoSpaceDE w:val="0"/>
        <w:autoSpaceDN w:val="0"/>
        <w:jc w:val="right"/>
        <w:textAlignment w:val="baseline"/>
        <w:rPr>
          <w:sz w:val="22"/>
          <w:szCs w:val="22"/>
          <w:lang w:val="pl-PL"/>
        </w:rPr>
      </w:pPr>
    </w:p>
    <w:p w14:paraId="451DA41E" w14:textId="77777777" w:rsidR="005432C7" w:rsidRDefault="005432C7" w:rsidP="005432C7">
      <w:pPr>
        <w:widowControl w:val="0"/>
        <w:autoSpaceDE w:val="0"/>
        <w:autoSpaceDN w:val="0"/>
        <w:jc w:val="right"/>
        <w:textAlignment w:val="baseline"/>
        <w:rPr>
          <w:sz w:val="22"/>
          <w:szCs w:val="22"/>
          <w:lang w:val="pl-PL"/>
        </w:rPr>
      </w:pPr>
    </w:p>
    <w:p w14:paraId="058F63F5" w14:textId="77777777" w:rsidR="005432C7" w:rsidRDefault="005432C7" w:rsidP="005432C7">
      <w:pPr>
        <w:widowControl w:val="0"/>
        <w:autoSpaceDE w:val="0"/>
        <w:autoSpaceDN w:val="0"/>
        <w:jc w:val="right"/>
        <w:textAlignment w:val="baseline"/>
        <w:rPr>
          <w:sz w:val="22"/>
          <w:szCs w:val="22"/>
          <w:lang w:val="pl-PL"/>
        </w:rPr>
      </w:pPr>
    </w:p>
    <w:p w14:paraId="6874BD9D" w14:textId="77777777" w:rsidR="005432C7" w:rsidRDefault="005432C7" w:rsidP="005432C7">
      <w:pPr>
        <w:widowControl w:val="0"/>
        <w:autoSpaceDE w:val="0"/>
        <w:autoSpaceDN w:val="0"/>
        <w:jc w:val="right"/>
        <w:textAlignment w:val="baseline"/>
        <w:rPr>
          <w:sz w:val="22"/>
          <w:szCs w:val="22"/>
          <w:lang w:val="pl-PL"/>
        </w:rPr>
      </w:pPr>
    </w:p>
    <w:p w14:paraId="2B591114" w14:textId="68FA6154" w:rsidR="005432C7" w:rsidRPr="00515AFA" w:rsidRDefault="005432C7" w:rsidP="005432C7">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12F10881" w14:textId="77777777" w:rsidR="005432C7" w:rsidRPr="00515AFA" w:rsidRDefault="005432C7" w:rsidP="005432C7">
      <w:pPr>
        <w:widowControl w:val="0"/>
        <w:autoSpaceDE w:val="0"/>
        <w:autoSpaceDN w:val="0"/>
        <w:jc w:val="both"/>
        <w:textAlignment w:val="baseline"/>
        <w:rPr>
          <w:sz w:val="22"/>
          <w:szCs w:val="22"/>
          <w:lang w:val="pl-PL"/>
        </w:rPr>
      </w:pPr>
    </w:p>
    <w:p w14:paraId="43E00758" w14:textId="77777777" w:rsidR="005432C7" w:rsidRPr="00515AFA" w:rsidRDefault="005432C7" w:rsidP="005432C7">
      <w:pPr>
        <w:widowControl w:val="0"/>
        <w:autoSpaceDE w:val="0"/>
        <w:autoSpaceDN w:val="0"/>
        <w:jc w:val="both"/>
        <w:textAlignment w:val="baseline"/>
        <w:rPr>
          <w:sz w:val="22"/>
          <w:szCs w:val="22"/>
          <w:lang w:val="pl-PL"/>
        </w:rPr>
      </w:pPr>
    </w:p>
    <w:p w14:paraId="04868394" w14:textId="77777777" w:rsidR="005432C7" w:rsidRPr="00515AFA" w:rsidRDefault="005432C7" w:rsidP="005432C7">
      <w:pPr>
        <w:widowControl w:val="0"/>
        <w:autoSpaceDE w:val="0"/>
        <w:autoSpaceDN w:val="0"/>
        <w:jc w:val="both"/>
        <w:textAlignment w:val="baseline"/>
        <w:rPr>
          <w:sz w:val="22"/>
          <w:szCs w:val="22"/>
          <w:lang w:val="pl-PL"/>
        </w:rPr>
      </w:pPr>
      <w:r w:rsidRPr="00515AFA">
        <w:rPr>
          <w:sz w:val="22"/>
          <w:szCs w:val="22"/>
          <w:lang w:val="pl-PL"/>
        </w:rPr>
        <w:t>.....................................… </w:t>
      </w:r>
    </w:p>
    <w:p w14:paraId="3772789E" w14:textId="77777777" w:rsidR="005432C7" w:rsidRPr="00515AFA" w:rsidRDefault="005432C7" w:rsidP="005432C7">
      <w:pPr>
        <w:widowControl w:val="0"/>
        <w:autoSpaceDE w:val="0"/>
        <w:autoSpaceDN w:val="0"/>
        <w:ind w:firstLine="555"/>
        <w:textAlignment w:val="baseline"/>
        <w:rPr>
          <w:sz w:val="22"/>
          <w:szCs w:val="22"/>
          <w:lang w:val="pl-PL"/>
        </w:rPr>
      </w:pPr>
      <w:r w:rsidRPr="00515AFA">
        <w:rPr>
          <w:sz w:val="22"/>
          <w:szCs w:val="22"/>
          <w:lang w:val="pl-PL"/>
        </w:rPr>
        <w:t>Nazwa Wykonawcy</w:t>
      </w:r>
    </w:p>
    <w:p w14:paraId="3D8A138D" w14:textId="77777777" w:rsidR="005432C7" w:rsidRPr="00515AFA" w:rsidRDefault="005432C7" w:rsidP="005432C7">
      <w:pPr>
        <w:widowControl w:val="0"/>
        <w:autoSpaceDE w:val="0"/>
        <w:autoSpaceDN w:val="0"/>
        <w:textAlignment w:val="baseline"/>
        <w:rPr>
          <w:sz w:val="22"/>
          <w:szCs w:val="22"/>
          <w:lang w:val="pl-PL"/>
        </w:rPr>
      </w:pPr>
    </w:p>
    <w:p w14:paraId="751CCD01" w14:textId="77777777" w:rsidR="005432C7" w:rsidRPr="00515AFA" w:rsidRDefault="005432C7" w:rsidP="005432C7">
      <w:pPr>
        <w:widowControl w:val="0"/>
        <w:autoSpaceDE w:val="0"/>
        <w:autoSpaceDN w:val="0"/>
        <w:jc w:val="both"/>
        <w:textAlignment w:val="baseline"/>
        <w:rPr>
          <w:sz w:val="22"/>
          <w:szCs w:val="22"/>
          <w:lang w:val="pl-PL"/>
        </w:rPr>
      </w:pPr>
      <w:r w:rsidRPr="00515AFA">
        <w:rPr>
          <w:sz w:val="22"/>
          <w:szCs w:val="22"/>
          <w:lang w:val="pl-PL"/>
        </w:rPr>
        <w:t>.....................................…</w:t>
      </w:r>
    </w:p>
    <w:p w14:paraId="6CF195D3" w14:textId="77777777" w:rsidR="005432C7" w:rsidRPr="00515AFA" w:rsidRDefault="005432C7" w:rsidP="005432C7">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B0DA03D" w14:textId="77777777" w:rsidR="005432C7" w:rsidRPr="00515AFA" w:rsidRDefault="005432C7" w:rsidP="005432C7">
      <w:pPr>
        <w:widowControl w:val="0"/>
        <w:autoSpaceDE w:val="0"/>
        <w:autoSpaceDN w:val="0"/>
        <w:spacing w:before="90"/>
        <w:ind w:left="115" w:right="110"/>
        <w:jc w:val="both"/>
        <w:outlineLvl w:val="0"/>
        <w:rPr>
          <w:rFonts w:eastAsia="Verdana"/>
          <w:b/>
          <w:bCs/>
          <w:sz w:val="22"/>
          <w:szCs w:val="22"/>
          <w:lang w:val="pl-PL" w:eastAsia="en-US"/>
        </w:rPr>
      </w:pPr>
    </w:p>
    <w:p w14:paraId="24C8FCE2" w14:textId="77777777" w:rsidR="005432C7" w:rsidRPr="00515AFA" w:rsidRDefault="005432C7" w:rsidP="005432C7">
      <w:pPr>
        <w:widowControl w:val="0"/>
        <w:autoSpaceDE w:val="0"/>
        <w:autoSpaceDN w:val="0"/>
        <w:spacing w:before="90"/>
        <w:ind w:right="110"/>
        <w:jc w:val="both"/>
        <w:outlineLvl w:val="0"/>
        <w:rPr>
          <w:rFonts w:eastAsia="Verdana"/>
          <w:b/>
          <w:bCs/>
          <w:sz w:val="22"/>
          <w:szCs w:val="22"/>
          <w:lang w:val="pl-PL" w:eastAsia="en-US"/>
        </w:rPr>
      </w:pPr>
    </w:p>
    <w:p w14:paraId="4D9A30D5" w14:textId="77777777" w:rsidR="005432C7" w:rsidRPr="00515AFA" w:rsidRDefault="005432C7" w:rsidP="005432C7">
      <w:pPr>
        <w:widowControl w:val="0"/>
        <w:autoSpaceDE w:val="0"/>
        <w:autoSpaceDN w:val="0"/>
        <w:jc w:val="center"/>
        <w:textAlignment w:val="baseline"/>
        <w:rPr>
          <w:b/>
          <w:bCs/>
          <w:sz w:val="22"/>
          <w:szCs w:val="22"/>
          <w:lang w:val="pl-PL"/>
        </w:rPr>
      </w:pPr>
    </w:p>
    <w:p w14:paraId="2F504734" w14:textId="77777777" w:rsidR="005432C7" w:rsidRPr="00515AFA" w:rsidRDefault="005432C7" w:rsidP="005432C7">
      <w:pPr>
        <w:widowControl w:val="0"/>
        <w:autoSpaceDE w:val="0"/>
        <w:autoSpaceDN w:val="0"/>
        <w:jc w:val="center"/>
        <w:textAlignment w:val="baseline"/>
        <w:rPr>
          <w:b/>
          <w:bCs/>
          <w:sz w:val="22"/>
          <w:szCs w:val="22"/>
          <w:lang w:val="pl-PL"/>
        </w:rPr>
      </w:pPr>
    </w:p>
    <w:p w14:paraId="35C857FA" w14:textId="77777777" w:rsidR="005432C7" w:rsidRPr="00515AFA" w:rsidRDefault="005432C7" w:rsidP="005432C7">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61E3F39A" w14:textId="77777777" w:rsidR="005432C7" w:rsidRPr="00515AFA" w:rsidRDefault="005432C7" w:rsidP="005432C7">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105365D" w14:textId="77777777" w:rsidR="005432C7" w:rsidRPr="00515AFA" w:rsidRDefault="005432C7" w:rsidP="005432C7">
      <w:pPr>
        <w:widowControl w:val="0"/>
        <w:autoSpaceDE w:val="0"/>
        <w:autoSpaceDN w:val="0"/>
        <w:jc w:val="center"/>
        <w:textAlignment w:val="baseline"/>
        <w:rPr>
          <w:b/>
          <w:bCs/>
          <w:sz w:val="22"/>
          <w:szCs w:val="22"/>
          <w:lang w:val="pl-PL"/>
        </w:rPr>
      </w:pPr>
    </w:p>
    <w:p w14:paraId="400331FA" w14:textId="77777777" w:rsidR="005432C7" w:rsidRPr="00515AFA" w:rsidRDefault="005432C7" w:rsidP="005432C7">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55A11365" w14:textId="77777777" w:rsidR="005432C7" w:rsidRPr="00515AFA" w:rsidRDefault="005432C7" w:rsidP="005432C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F71EB40" w14:textId="77777777" w:rsidR="005432C7" w:rsidRPr="00515AFA" w:rsidRDefault="005432C7" w:rsidP="005432C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05ABCC1" w14:textId="77777777" w:rsidR="005432C7" w:rsidRPr="00515AFA" w:rsidRDefault="005432C7" w:rsidP="005432C7">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4083564" w14:textId="77777777" w:rsidR="005432C7" w:rsidRPr="00515AFA" w:rsidRDefault="005432C7" w:rsidP="005432C7">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9F53225" w14:textId="77777777" w:rsidR="005432C7" w:rsidRPr="00515AFA" w:rsidRDefault="005432C7" w:rsidP="005432C7">
      <w:pPr>
        <w:spacing w:after="200" w:line="276" w:lineRule="auto"/>
        <w:ind w:left="780"/>
        <w:contextualSpacing/>
        <w:textAlignment w:val="baseline"/>
        <w:rPr>
          <w:sz w:val="22"/>
          <w:szCs w:val="22"/>
          <w:lang w:val="pl-PL"/>
        </w:rPr>
      </w:pPr>
    </w:p>
    <w:p w14:paraId="3E916FBC" w14:textId="77777777" w:rsidR="005432C7" w:rsidRPr="00515AFA" w:rsidRDefault="005432C7" w:rsidP="005432C7">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C786546" w14:textId="77777777" w:rsidR="005432C7" w:rsidRPr="00515AFA" w:rsidRDefault="005432C7" w:rsidP="005432C7">
      <w:pPr>
        <w:widowControl w:val="0"/>
        <w:autoSpaceDE w:val="0"/>
        <w:autoSpaceDN w:val="0"/>
        <w:spacing w:before="90"/>
        <w:ind w:right="110"/>
        <w:jc w:val="both"/>
        <w:outlineLvl w:val="0"/>
        <w:rPr>
          <w:rFonts w:eastAsia="Verdana"/>
          <w:b/>
          <w:bCs/>
          <w:sz w:val="22"/>
          <w:szCs w:val="22"/>
          <w:lang w:val="pl-PL" w:eastAsia="en-US"/>
        </w:rPr>
      </w:pPr>
    </w:p>
    <w:p w14:paraId="61D2106F" w14:textId="77777777" w:rsidR="005432C7" w:rsidRPr="00515AFA" w:rsidRDefault="005432C7" w:rsidP="005432C7">
      <w:pPr>
        <w:widowControl w:val="0"/>
        <w:autoSpaceDE w:val="0"/>
        <w:autoSpaceDN w:val="0"/>
        <w:spacing w:before="90"/>
        <w:ind w:right="110"/>
        <w:jc w:val="both"/>
        <w:outlineLvl w:val="0"/>
        <w:rPr>
          <w:rFonts w:eastAsia="Verdana"/>
          <w:b/>
          <w:bCs/>
          <w:sz w:val="22"/>
          <w:szCs w:val="22"/>
          <w:lang w:val="pl-PL" w:eastAsia="en-US"/>
        </w:rPr>
      </w:pPr>
    </w:p>
    <w:p w14:paraId="52CD62A4" w14:textId="77777777" w:rsidR="005432C7" w:rsidRPr="00515AFA" w:rsidRDefault="005432C7" w:rsidP="005432C7">
      <w:pPr>
        <w:widowControl w:val="0"/>
        <w:autoSpaceDE w:val="0"/>
        <w:autoSpaceDN w:val="0"/>
        <w:spacing w:before="90"/>
        <w:ind w:right="110"/>
        <w:jc w:val="both"/>
        <w:outlineLvl w:val="0"/>
        <w:rPr>
          <w:rFonts w:eastAsia="Verdana"/>
          <w:b/>
          <w:bCs/>
          <w:sz w:val="22"/>
          <w:szCs w:val="22"/>
          <w:lang w:val="pl-PL" w:eastAsia="en-US"/>
        </w:rPr>
      </w:pPr>
    </w:p>
    <w:p w14:paraId="2C4E1222" w14:textId="77777777" w:rsidR="005432C7" w:rsidRPr="00515AFA" w:rsidRDefault="005432C7" w:rsidP="005432C7">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5432C7" w:rsidRPr="005432C7" w14:paraId="2250C5B0" w14:textId="77777777" w:rsidTr="003A7590">
        <w:tc>
          <w:tcPr>
            <w:tcW w:w="4105" w:type="dxa"/>
            <w:hideMark/>
          </w:tcPr>
          <w:p w14:paraId="4A1A730D" w14:textId="77777777" w:rsidR="005432C7" w:rsidRPr="00515AFA" w:rsidRDefault="005432C7" w:rsidP="003A7590">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3BC853F" w14:textId="77777777" w:rsidR="005432C7" w:rsidRPr="00515AFA" w:rsidRDefault="005432C7" w:rsidP="003A7590">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FBCB7E6" w14:textId="77777777" w:rsidR="005432C7" w:rsidRPr="00515AFA" w:rsidRDefault="005432C7" w:rsidP="005432C7">
      <w:pPr>
        <w:spacing w:line="360" w:lineRule="auto"/>
        <w:jc w:val="both"/>
        <w:rPr>
          <w:rFonts w:eastAsia="Calibri"/>
          <w:color w:val="222A35"/>
          <w:sz w:val="22"/>
          <w:szCs w:val="22"/>
          <w:lang w:val="pl-PL" w:eastAsia="x-none"/>
        </w:rPr>
      </w:pPr>
    </w:p>
    <w:p w14:paraId="55E7A68E" w14:textId="77777777" w:rsidR="005432C7" w:rsidRPr="002E3AF9" w:rsidRDefault="005432C7" w:rsidP="005432C7">
      <w:pPr>
        <w:rPr>
          <w:lang w:val="pl-PL"/>
        </w:rPr>
      </w:pPr>
    </w:p>
    <w:p w14:paraId="32ED71AD" w14:textId="77777777" w:rsidR="005432C7" w:rsidRPr="00107444" w:rsidRDefault="005432C7" w:rsidP="005432C7">
      <w:pPr>
        <w:rPr>
          <w:lang w:val="pl-PL"/>
        </w:rPr>
      </w:pPr>
    </w:p>
    <w:p w14:paraId="5A2EB663" w14:textId="77777777" w:rsidR="005432C7" w:rsidRPr="00233C0F" w:rsidRDefault="005432C7" w:rsidP="005432C7">
      <w:pPr>
        <w:rPr>
          <w:lang w:val="pl-PL"/>
        </w:rPr>
      </w:pPr>
    </w:p>
    <w:p w14:paraId="4D17EB2D" w14:textId="77777777" w:rsidR="005432C7" w:rsidRPr="00F76E64" w:rsidRDefault="005432C7" w:rsidP="005432C7">
      <w:pPr>
        <w:rPr>
          <w:lang w:val="pl-PL"/>
        </w:rPr>
      </w:pPr>
    </w:p>
    <w:p w14:paraId="29A5F6D0" w14:textId="77777777" w:rsidR="005432C7" w:rsidRPr="009169FF" w:rsidRDefault="005432C7" w:rsidP="005432C7">
      <w:pPr>
        <w:rPr>
          <w:lang w:val="pl-PL"/>
        </w:rPr>
      </w:pPr>
    </w:p>
    <w:p w14:paraId="5E4F2809" w14:textId="77777777" w:rsidR="005432C7" w:rsidRPr="00DB1FCD" w:rsidRDefault="005432C7" w:rsidP="005432C7">
      <w:pPr>
        <w:pStyle w:val="Zwykytekst"/>
        <w:tabs>
          <w:tab w:val="left" w:pos="7050"/>
        </w:tabs>
        <w:rPr>
          <w:lang w:val="pl-PL"/>
        </w:rPr>
      </w:pPr>
    </w:p>
    <w:p w14:paraId="1DBFD569" w14:textId="77777777" w:rsidR="005432C7" w:rsidRPr="00A128F5" w:rsidRDefault="005432C7" w:rsidP="005432C7">
      <w:pPr>
        <w:rPr>
          <w:lang w:val="pl-PL"/>
        </w:rPr>
      </w:pPr>
    </w:p>
    <w:p w14:paraId="7DEDD1FA" w14:textId="77777777" w:rsidR="00496551" w:rsidRPr="005432C7" w:rsidRDefault="00496551" w:rsidP="005432C7">
      <w:pPr>
        <w:rPr>
          <w:lang w:val="pl-PL"/>
        </w:rPr>
      </w:pPr>
    </w:p>
    <w:sectPr w:rsidR="00496551" w:rsidRPr="005432C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1DE679" w14:textId="77777777" w:rsidR="003D70B3" w:rsidRDefault="003D70B3">
      <w:r>
        <w:separator/>
      </w:r>
    </w:p>
  </w:endnote>
  <w:endnote w:type="continuationSeparator" w:id="0">
    <w:p w14:paraId="39CB8D40" w14:textId="77777777" w:rsidR="003D70B3" w:rsidRDefault="003D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C7F2D4" w14:textId="77777777" w:rsidR="001029A5" w:rsidRDefault="001029A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82312E" w14:textId="77777777" w:rsidR="005432C7" w:rsidRDefault="005432C7">
    <w:pPr>
      <w:pStyle w:val="Stopka"/>
      <w:jc w:val="right"/>
    </w:pPr>
    <w:r>
      <w:fldChar w:fldCharType="begin"/>
    </w:r>
    <w:r>
      <w:instrText>PAGE   \* MERGEFORMAT</w:instrText>
    </w:r>
    <w:r>
      <w:fldChar w:fldCharType="separate"/>
    </w:r>
    <w:r>
      <w:rPr>
        <w:lang w:val="pl-PL"/>
      </w:rPr>
      <w:t>2</w:t>
    </w:r>
    <w:r>
      <w:fldChar w:fldCharType="end"/>
    </w:r>
  </w:p>
  <w:p w14:paraId="0FFA7F39" w14:textId="77777777" w:rsidR="001029A5" w:rsidRDefault="001029A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F6B5D" w14:textId="77777777" w:rsidR="001029A5" w:rsidRDefault="001029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3C9205" w14:textId="77777777" w:rsidR="003D70B3" w:rsidRDefault="003D70B3">
      <w:r>
        <w:separator/>
      </w:r>
    </w:p>
  </w:footnote>
  <w:footnote w:type="continuationSeparator" w:id="0">
    <w:p w14:paraId="546B37A9" w14:textId="77777777" w:rsidR="003D70B3" w:rsidRDefault="003D70B3">
      <w:r>
        <w:continuationSeparator/>
      </w:r>
    </w:p>
  </w:footnote>
  <w:footnote w:id="1">
    <w:p w14:paraId="5EFA5EC1" w14:textId="77777777" w:rsidR="005432C7" w:rsidRDefault="005432C7" w:rsidP="005432C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612001C" w14:textId="77777777" w:rsidR="005432C7" w:rsidRDefault="005432C7" w:rsidP="005432C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B9AFE86" w14:textId="77777777" w:rsidR="005432C7" w:rsidRDefault="005432C7" w:rsidP="005432C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423380A" w14:textId="77777777" w:rsidR="005432C7" w:rsidRDefault="005432C7" w:rsidP="005432C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29BDEA" w14:textId="77777777" w:rsidR="005432C7" w:rsidRDefault="005432C7" w:rsidP="005432C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A676B29" w14:textId="77777777" w:rsidR="005432C7" w:rsidRDefault="005432C7" w:rsidP="005432C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C86E3BA" w14:textId="77777777" w:rsidR="005432C7" w:rsidRDefault="005432C7" w:rsidP="005432C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DDB3C9F" w14:textId="77777777" w:rsidR="005432C7" w:rsidRDefault="005432C7" w:rsidP="005432C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EB188BD" w14:textId="77777777" w:rsidR="005432C7" w:rsidRDefault="005432C7" w:rsidP="005432C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D78091" w14:textId="77777777" w:rsidR="005432C7" w:rsidRDefault="005432C7" w:rsidP="005432C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56C2693" w14:textId="77777777" w:rsidR="005432C7" w:rsidRDefault="005432C7" w:rsidP="005432C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1109E75" w14:textId="77777777" w:rsidR="005432C7" w:rsidRDefault="005432C7" w:rsidP="005432C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59BCC2A" w14:textId="77777777" w:rsidR="005432C7" w:rsidRDefault="005432C7" w:rsidP="005432C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4F4430C" w14:textId="77777777" w:rsidR="005432C7" w:rsidRDefault="005432C7" w:rsidP="005432C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9BCEA65" w14:textId="77777777" w:rsidR="005432C7" w:rsidRDefault="005432C7" w:rsidP="005432C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F78DFA8" w14:textId="77777777" w:rsidR="005432C7" w:rsidRDefault="005432C7" w:rsidP="005432C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B292E5C" w14:textId="77777777" w:rsidR="005432C7" w:rsidRDefault="005432C7" w:rsidP="005432C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5E462DA" w14:textId="77777777" w:rsidR="005432C7" w:rsidRDefault="005432C7" w:rsidP="005432C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5B12075" w14:textId="77777777" w:rsidR="005432C7" w:rsidRDefault="005432C7" w:rsidP="005432C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7370B7B" w14:textId="77777777" w:rsidR="005432C7" w:rsidRDefault="005432C7" w:rsidP="005432C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C06BDD" w14:textId="77777777" w:rsidR="005432C7" w:rsidRDefault="005432C7" w:rsidP="005432C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1F6D2A2" w14:textId="77777777" w:rsidR="005432C7" w:rsidRDefault="005432C7" w:rsidP="005432C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4FB400E" w14:textId="77777777" w:rsidR="005432C7" w:rsidRDefault="005432C7" w:rsidP="005432C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5D5438F" w14:textId="77777777" w:rsidR="005432C7" w:rsidRDefault="005432C7" w:rsidP="005432C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18DBA10" w14:textId="77777777" w:rsidR="005432C7" w:rsidRDefault="005432C7" w:rsidP="005432C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527CDFA" w14:textId="77777777" w:rsidR="005432C7" w:rsidRDefault="005432C7" w:rsidP="005432C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315EBAE" w14:textId="77777777" w:rsidR="005432C7" w:rsidRDefault="005432C7" w:rsidP="005432C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AFF2F6D" w14:textId="77777777" w:rsidR="005432C7" w:rsidRDefault="005432C7" w:rsidP="005432C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CB51CC" w14:textId="77777777" w:rsidR="005432C7" w:rsidRDefault="005432C7" w:rsidP="005432C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50DD9D9" w14:textId="77777777" w:rsidR="005432C7" w:rsidRDefault="005432C7" w:rsidP="005432C7">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5F368" w14:textId="77777777" w:rsidR="001029A5" w:rsidRDefault="001029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C2A340" w14:textId="77777777" w:rsidR="001029A5" w:rsidRDefault="001029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6D0E5D" w14:textId="77777777" w:rsidR="001029A5" w:rsidRDefault="001029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16568086">
    <w:abstractNumId w:val="19"/>
  </w:num>
  <w:num w:numId="2" w16cid:durableId="145694562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69820975">
    <w:abstractNumId w:val="29"/>
  </w:num>
  <w:num w:numId="4" w16cid:durableId="1463842175">
    <w:abstractNumId w:val="11"/>
  </w:num>
  <w:num w:numId="5" w16cid:durableId="1827014444">
    <w:abstractNumId w:val="30"/>
  </w:num>
  <w:num w:numId="6" w16cid:durableId="1131678977">
    <w:abstractNumId w:val="32"/>
  </w:num>
  <w:num w:numId="7" w16cid:durableId="454102755">
    <w:abstractNumId w:val="35"/>
  </w:num>
  <w:num w:numId="8" w16cid:durableId="1160730303">
    <w:abstractNumId w:val="25"/>
  </w:num>
  <w:num w:numId="9" w16cid:durableId="820970180">
    <w:abstractNumId w:val="39"/>
  </w:num>
  <w:num w:numId="10" w16cid:durableId="1386905550">
    <w:abstractNumId w:val="27"/>
  </w:num>
  <w:num w:numId="11" w16cid:durableId="1131243695">
    <w:abstractNumId w:val="6"/>
  </w:num>
  <w:num w:numId="12" w16cid:durableId="1498496818">
    <w:abstractNumId w:val="10"/>
  </w:num>
  <w:num w:numId="13" w16cid:durableId="889993804">
    <w:abstractNumId w:val="14"/>
  </w:num>
  <w:num w:numId="14" w16cid:durableId="715350457">
    <w:abstractNumId w:val="40"/>
  </w:num>
  <w:num w:numId="15" w16cid:durableId="813105447">
    <w:abstractNumId w:val="13"/>
  </w:num>
  <w:num w:numId="16" w16cid:durableId="1366639275">
    <w:abstractNumId w:val="9"/>
  </w:num>
  <w:num w:numId="17" w16cid:durableId="1434323533">
    <w:abstractNumId w:val="37"/>
  </w:num>
  <w:num w:numId="18" w16cid:durableId="1819958659">
    <w:abstractNumId w:val="28"/>
  </w:num>
  <w:num w:numId="19" w16cid:durableId="721439313">
    <w:abstractNumId w:val="23"/>
  </w:num>
  <w:num w:numId="20" w16cid:durableId="1163815383">
    <w:abstractNumId w:val="26"/>
  </w:num>
  <w:num w:numId="21" w16cid:durableId="1013608586">
    <w:abstractNumId w:val="20"/>
  </w:num>
  <w:num w:numId="22" w16cid:durableId="1054818708">
    <w:abstractNumId w:val="0"/>
  </w:num>
  <w:num w:numId="23" w16cid:durableId="332298783">
    <w:abstractNumId w:val="38"/>
  </w:num>
  <w:num w:numId="24" w16cid:durableId="1085683715">
    <w:abstractNumId w:val="18"/>
  </w:num>
  <w:num w:numId="25" w16cid:durableId="105590375">
    <w:abstractNumId w:val="3"/>
  </w:num>
  <w:num w:numId="26" w16cid:durableId="1896306306">
    <w:abstractNumId w:val="31"/>
  </w:num>
  <w:num w:numId="27" w16cid:durableId="21309313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200266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844027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36037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346455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44729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80650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9442118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47026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372012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09363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636568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046503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916136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186297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040621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0338501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733849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580135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497090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473755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861378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70B3"/>
    <w:rsid w:val="000033EA"/>
    <w:rsid w:val="0002467C"/>
    <w:rsid w:val="00040A7A"/>
    <w:rsid w:val="0007315E"/>
    <w:rsid w:val="000936CA"/>
    <w:rsid w:val="00097182"/>
    <w:rsid w:val="000B1A00"/>
    <w:rsid w:val="000C0F66"/>
    <w:rsid w:val="001029A5"/>
    <w:rsid w:val="001764D4"/>
    <w:rsid w:val="001F341B"/>
    <w:rsid w:val="002430FD"/>
    <w:rsid w:val="00267340"/>
    <w:rsid w:val="00275C59"/>
    <w:rsid w:val="00337165"/>
    <w:rsid w:val="003974EB"/>
    <w:rsid w:val="003C6167"/>
    <w:rsid w:val="003D70B3"/>
    <w:rsid w:val="003F1749"/>
    <w:rsid w:val="00496551"/>
    <w:rsid w:val="004A692C"/>
    <w:rsid w:val="004C4EC3"/>
    <w:rsid w:val="0050219D"/>
    <w:rsid w:val="00512FD2"/>
    <w:rsid w:val="00523F87"/>
    <w:rsid w:val="005432C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C522A7"/>
  <w15:chartTrackingRefBased/>
  <w15:docId w15:val="{320C65C0-80F7-4642-A17E-55DA2710F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2C7"/>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5432C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3707</Words>
  <Characters>22248</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25904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2024-05-28T13:10:00Z</cp:lastPrinted>
  <dcterms:created xsi:type="dcterms:W3CDTF">2024-05-28T13:14:00Z</dcterms:created>
  <dcterms:modified xsi:type="dcterms:W3CDTF">2024-05-28T13:14:00Z</dcterms:modified>
</cp:coreProperties>
</file>