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1AEF4" w14:textId="3D5CB45C" w:rsidR="00731A18" w:rsidRDefault="00731A18" w:rsidP="00731A1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DE-dzp.272-2</w:t>
      </w:r>
      <w:r>
        <w:rPr>
          <w:b/>
          <w:sz w:val="24"/>
        </w:rPr>
        <w:t>91</w:t>
      </w:r>
      <w:r>
        <w:rPr>
          <w:b/>
          <w:sz w:val="24"/>
        </w:rPr>
        <w:t>/24</w:t>
      </w:r>
    </w:p>
    <w:p w14:paraId="02E1B923" w14:textId="77777777" w:rsidR="00731A18" w:rsidRDefault="00731A18" w:rsidP="00731A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88815CF" w14:textId="77777777" w:rsidR="00731A18" w:rsidRDefault="00731A18" w:rsidP="00731A18">
      <w:pPr>
        <w:jc w:val="center"/>
        <w:rPr>
          <w:b/>
          <w:sz w:val="28"/>
          <w:szCs w:val="28"/>
        </w:rPr>
      </w:pPr>
    </w:p>
    <w:p w14:paraId="07B9727B" w14:textId="77777777" w:rsidR="00731A18" w:rsidRDefault="00731A18" w:rsidP="00731A1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0699FB7" w14:textId="77777777" w:rsidR="00731A18" w:rsidRDefault="00731A18" w:rsidP="00731A1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F2110D1" w14:textId="77777777" w:rsidR="00731A18" w:rsidRDefault="00731A18" w:rsidP="00731A1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28ED39A" w14:textId="77777777" w:rsidR="00731A18" w:rsidRDefault="00731A18" w:rsidP="00731A1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C58A531" w14:textId="17E18C56" w:rsidR="00731A18" w:rsidRDefault="00731A18" w:rsidP="00731A1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1 szt. laptopa na potrzeby </w:t>
      </w:r>
      <w:proofErr w:type="spellStart"/>
      <w:r>
        <w:rPr>
          <w:b/>
        </w:rPr>
        <w:t>W</w:t>
      </w:r>
      <w:r>
        <w:rPr>
          <w:b/>
        </w:rPr>
        <w:t>FiIS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FC6385E" w14:textId="77777777" w:rsidR="00731A18" w:rsidRDefault="00731A18" w:rsidP="00731A1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26D59BE" w14:textId="77777777" w:rsidR="00731A18" w:rsidRDefault="00731A18" w:rsidP="00731A1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818C7EE" w14:textId="77777777" w:rsidR="00731A18" w:rsidRDefault="00731A18" w:rsidP="00731A1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9BAE3AF" w14:textId="77777777" w:rsidR="00731A18" w:rsidRDefault="00731A18" w:rsidP="00731A1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1BD6B78" w14:textId="77777777" w:rsidR="00731A18" w:rsidRDefault="00731A18" w:rsidP="00731A18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AD0AB97" w14:textId="77777777" w:rsidR="00731A18" w:rsidRDefault="00731A18" w:rsidP="00731A1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253A742" w14:textId="77777777" w:rsidR="00731A18" w:rsidRDefault="00731A18" w:rsidP="00731A1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31A18" w14:paraId="5863ACCE" w14:textId="77777777" w:rsidTr="00943D2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5BEE" w14:textId="77777777" w:rsidR="00731A18" w:rsidRDefault="00731A18" w:rsidP="00943D2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781D8" w14:textId="77777777" w:rsidR="00731A18" w:rsidRDefault="00731A18" w:rsidP="00943D2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00C7" w14:textId="77777777" w:rsidR="00731A18" w:rsidRDefault="00731A18" w:rsidP="00943D2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31A18" w14:paraId="64DD2DC7" w14:textId="77777777" w:rsidTr="00943D2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44DD" w14:textId="77777777" w:rsidR="00731A18" w:rsidRDefault="00731A18" w:rsidP="00943D2E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8696" w14:textId="77777777" w:rsidR="00731A18" w:rsidRDefault="00731A18" w:rsidP="00943D2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FA18" w14:textId="77777777" w:rsidR="00731A18" w:rsidRDefault="00731A18" w:rsidP="00943D2E">
            <w:pPr>
              <w:widowControl w:val="0"/>
              <w:spacing w:line="360" w:lineRule="auto"/>
              <w:jc w:val="both"/>
            </w:pPr>
          </w:p>
        </w:tc>
      </w:tr>
      <w:tr w:rsidR="00731A18" w14:paraId="61EF1044" w14:textId="77777777" w:rsidTr="00943D2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1AF0" w14:textId="77777777" w:rsidR="00731A18" w:rsidRDefault="00731A18" w:rsidP="00943D2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3563" w14:textId="77777777" w:rsidR="00731A18" w:rsidRDefault="00731A18" w:rsidP="00943D2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0CC0" w14:textId="77777777" w:rsidR="00731A18" w:rsidRDefault="00731A18" w:rsidP="00943D2E">
            <w:pPr>
              <w:widowControl w:val="0"/>
              <w:spacing w:line="360" w:lineRule="auto"/>
              <w:jc w:val="both"/>
            </w:pPr>
          </w:p>
        </w:tc>
      </w:tr>
      <w:tr w:rsidR="00731A18" w14:paraId="4ABDF805" w14:textId="77777777" w:rsidTr="00943D2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FDE9" w14:textId="77777777" w:rsidR="00731A18" w:rsidRDefault="00731A18" w:rsidP="00943D2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9B21" w14:textId="77777777" w:rsidR="00731A18" w:rsidRDefault="00731A18" w:rsidP="00943D2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FF67" w14:textId="77777777" w:rsidR="00731A18" w:rsidRDefault="00731A18" w:rsidP="00943D2E">
            <w:pPr>
              <w:widowControl w:val="0"/>
              <w:spacing w:line="360" w:lineRule="auto"/>
              <w:jc w:val="both"/>
            </w:pPr>
          </w:p>
        </w:tc>
      </w:tr>
    </w:tbl>
    <w:p w14:paraId="74E0BD57" w14:textId="77777777" w:rsidR="00731A18" w:rsidRDefault="00731A18" w:rsidP="00731A18">
      <w:pPr>
        <w:widowControl w:val="0"/>
        <w:spacing w:line="360" w:lineRule="auto"/>
        <w:jc w:val="both"/>
      </w:pPr>
    </w:p>
    <w:p w14:paraId="6CCCB787" w14:textId="77777777" w:rsidR="00731A18" w:rsidRDefault="00731A18" w:rsidP="00731A1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4A998E1" w14:textId="77777777" w:rsidR="00731A18" w:rsidRDefault="00731A18" w:rsidP="00731A1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95A9353" w14:textId="77777777" w:rsidR="00731A18" w:rsidRDefault="00731A18" w:rsidP="00731A1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2D2E212" w14:textId="77777777" w:rsidR="00731A18" w:rsidRDefault="00731A18" w:rsidP="00731A1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F379D64" w14:textId="77777777" w:rsidR="00731A18" w:rsidRDefault="00731A18" w:rsidP="00731A1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39DB86D" w14:textId="77777777" w:rsidR="00731A18" w:rsidRDefault="00731A18" w:rsidP="00731A1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4B92928" w14:textId="77777777" w:rsidR="00731A18" w:rsidRDefault="00731A18" w:rsidP="00731A1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E6CAB2A" w14:textId="77777777" w:rsidR="00731A18" w:rsidRDefault="00731A18" w:rsidP="00731A18">
      <w:pPr>
        <w:rPr>
          <w:rFonts w:eastAsia="Times New Roman"/>
          <w:lang w:eastAsia="pl-PL"/>
        </w:rPr>
      </w:pPr>
    </w:p>
    <w:p w14:paraId="69EF369C" w14:textId="77777777" w:rsidR="00731A18" w:rsidRDefault="00731A18" w:rsidP="00731A18"/>
    <w:p w14:paraId="190EDC09" w14:textId="77777777" w:rsidR="00731A18" w:rsidRDefault="00731A18" w:rsidP="00731A18"/>
    <w:p w14:paraId="6A1C052E" w14:textId="77777777" w:rsidR="00731A18" w:rsidRDefault="00731A18" w:rsidP="00731A18"/>
    <w:p w14:paraId="4FFFB397" w14:textId="77777777" w:rsidR="00731A18" w:rsidRPr="00D54AE7" w:rsidRDefault="00731A18" w:rsidP="00731A18"/>
    <w:p w14:paraId="1F9987B1" w14:textId="77777777" w:rsidR="00731A18" w:rsidRPr="007B5051" w:rsidRDefault="00731A18" w:rsidP="00731A18"/>
    <w:p w14:paraId="5FF750FD" w14:textId="77777777" w:rsidR="00731A18" w:rsidRPr="00EE068C" w:rsidRDefault="00731A18" w:rsidP="00731A18"/>
    <w:p w14:paraId="2DEAE2E3" w14:textId="77777777" w:rsidR="00731A18" w:rsidRPr="00047001" w:rsidRDefault="00731A18" w:rsidP="00731A18"/>
    <w:p w14:paraId="270EE44D" w14:textId="77777777" w:rsidR="00731A18" w:rsidRPr="00DA5B35" w:rsidRDefault="00731A18" w:rsidP="00731A18"/>
    <w:p w14:paraId="7C8240A6" w14:textId="72AEDC35" w:rsidR="00106AC7" w:rsidRPr="00731A18" w:rsidRDefault="00106AC7" w:rsidP="00731A18"/>
    <w:sectPr w:rsidR="00106AC7" w:rsidRPr="00731A1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BBA93" w14:textId="77777777" w:rsidR="00BE349C" w:rsidRDefault="00BE349C">
      <w:r>
        <w:separator/>
      </w:r>
    </w:p>
  </w:endnote>
  <w:endnote w:type="continuationSeparator" w:id="0">
    <w:p w14:paraId="3A16EB79" w14:textId="77777777" w:rsidR="00BE349C" w:rsidRDefault="00BE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9482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B1EF2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AD79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7AE66D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C7CB8E0">
        <v:line id="_x0000_s1025" style="position:absolute;left:0;text-align:left;z-index:251657728" from="-3.85pt,8.7pt" to="455.15pt,8.7pt"/>
      </w:pict>
    </w:r>
  </w:p>
  <w:p w14:paraId="08AB566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DB2AB" w14:textId="77777777" w:rsidR="00473A51" w:rsidRDefault="00473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9CB3E" w14:textId="77777777" w:rsidR="00BE349C" w:rsidRDefault="00BE349C">
      <w:r>
        <w:separator/>
      </w:r>
    </w:p>
  </w:footnote>
  <w:footnote w:type="continuationSeparator" w:id="0">
    <w:p w14:paraId="2B1FCBB6" w14:textId="77777777" w:rsidR="00BE349C" w:rsidRDefault="00BE3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2DED5" w14:textId="77777777" w:rsidR="00473A51" w:rsidRDefault="00473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87364" w14:textId="77777777" w:rsidR="00473A51" w:rsidRDefault="00473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89E00" w14:textId="77777777" w:rsidR="00473A51" w:rsidRDefault="00473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8938213">
    <w:abstractNumId w:val="15"/>
  </w:num>
  <w:num w:numId="2" w16cid:durableId="1289356914">
    <w:abstractNumId w:val="0"/>
  </w:num>
  <w:num w:numId="3" w16cid:durableId="1745911267">
    <w:abstractNumId w:val="13"/>
  </w:num>
  <w:num w:numId="4" w16cid:durableId="839004628">
    <w:abstractNumId w:val="8"/>
  </w:num>
  <w:num w:numId="5" w16cid:durableId="1414744793">
    <w:abstractNumId w:val="7"/>
  </w:num>
  <w:num w:numId="6" w16cid:durableId="547372810">
    <w:abstractNumId w:val="1"/>
  </w:num>
  <w:num w:numId="7" w16cid:durableId="901256057">
    <w:abstractNumId w:val="6"/>
  </w:num>
  <w:num w:numId="8" w16cid:durableId="725954666">
    <w:abstractNumId w:val="3"/>
  </w:num>
  <w:num w:numId="9" w16cid:durableId="304821509">
    <w:abstractNumId w:val="2"/>
  </w:num>
  <w:num w:numId="10" w16cid:durableId="1332640592">
    <w:abstractNumId w:val="5"/>
  </w:num>
  <w:num w:numId="11" w16cid:durableId="1921216127">
    <w:abstractNumId w:val="11"/>
  </w:num>
  <w:num w:numId="12" w16cid:durableId="1193230228">
    <w:abstractNumId w:val="4"/>
  </w:num>
  <w:num w:numId="13" w16cid:durableId="1560553217">
    <w:abstractNumId w:val="10"/>
  </w:num>
  <w:num w:numId="14" w16cid:durableId="289014281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49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3A51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1A1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349C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C51CA78"/>
  <w15:chartTrackingRefBased/>
  <w15:docId w15:val="{48271BDB-A443-4684-8DE2-AF0C9BE3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1A1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731A18"/>
  </w:style>
  <w:style w:type="paragraph" w:styleId="Akapitzlist">
    <w:name w:val="List Paragraph"/>
    <w:basedOn w:val="Normalny"/>
    <w:uiPriority w:val="34"/>
    <w:qFormat/>
    <w:rsid w:val="00731A1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2024-06-07T12:17:00Z</dcterms:created>
  <dcterms:modified xsi:type="dcterms:W3CDTF">2024-06-07T12:18:00Z</dcterms:modified>
</cp:coreProperties>
</file>