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C7A0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C7A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7A05">
        <w:rPr>
          <w:sz w:val="22"/>
          <w:szCs w:val="22"/>
        </w:rPr>
        <w:t>2024-06-19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C7A05" w:rsidRPr="009C7A05" w:rsidRDefault="009C7A05" w:rsidP="00577BC6">
      <w:pPr>
        <w:spacing w:after="40"/>
        <w:rPr>
          <w:b/>
          <w:bCs/>
          <w:sz w:val="22"/>
          <w:szCs w:val="22"/>
        </w:rPr>
      </w:pPr>
      <w:r w:rsidRPr="009C7A05">
        <w:rPr>
          <w:b/>
          <w:bCs/>
          <w:sz w:val="22"/>
          <w:szCs w:val="22"/>
        </w:rPr>
        <w:t>Akademia Górniczo - Hutnicza</w:t>
      </w:r>
    </w:p>
    <w:p w:rsidR="009C7A05" w:rsidRPr="009C7A05" w:rsidRDefault="009C7A05" w:rsidP="00577BC6">
      <w:pPr>
        <w:spacing w:after="40"/>
        <w:rPr>
          <w:b/>
          <w:bCs/>
          <w:sz w:val="22"/>
          <w:szCs w:val="22"/>
        </w:rPr>
      </w:pPr>
      <w:r w:rsidRPr="009C7A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9C7A05" w:rsidP="00577BC6">
      <w:pPr>
        <w:spacing w:after="40"/>
        <w:rPr>
          <w:b/>
          <w:bCs/>
          <w:sz w:val="22"/>
          <w:szCs w:val="22"/>
        </w:rPr>
      </w:pPr>
      <w:r w:rsidRPr="009C7A05">
        <w:rPr>
          <w:b/>
          <w:bCs/>
          <w:sz w:val="22"/>
          <w:szCs w:val="22"/>
        </w:rPr>
        <w:t>Dział Zamówień Publicznych</w:t>
      </w:r>
    </w:p>
    <w:p w:rsidR="00D665F5" w:rsidRPr="00BD5546" w:rsidRDefault="009C7A05" w:rsidP="00D665F5">
      <w:pPr>
        <w:rPr>
          <w:sz w:val="22"/>
          <w:szCs w:val="22"/>
        </w:rPr>
      </w:pPr>
      <w:r w:rsidRPr="009C7A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C7A05">
        <w:rPr>
          <w:sz w:val="22"/>
          <w:szCs w:val="22"/>
        </w:rPr>
        <w:t>30</w:t>
      </w:r>
    </w:p>
    <w:p w:rsidR="00D665F5" w:rsidRPr="00BD5546" w:rsidRDefault="009C7A05" w:rsidP="00D665F5">
      <w:pPr>
        <w:rPr>
          <w:sz w:val="22"/>
          <w:szCs w:val="22"/>
        </w:rPr>
      </w:pPr>
      <w:r w:rsidRPr="009C7A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C7A0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7A05" w:rsidRPr="009C7A05">
        <w:rPr>
          <w:b/>
          <w:sz w:val="22"/>
          <w:szCs w:val="22"/>
        </w:rPr>
        <w:t>DE-dzp.272-193/24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7A05" w:rsidRPr="009C7A0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C7A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7A05">
        <w:rPr>
          <w:b/>
          <w:sz w:val="22"/>
          <w:szCs w:val="22"/>
        </w:rPr>
        <w:t>obsługa portierni w pawilonach AGH, dozór terenu AGH i znajdujących się na nim budynków w systemie obchodowo-objazdowym oraz ochrona fizyczna i dozór obiektów AGH w Miękini - DE-dzp.272-193/24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7A05" w:rsidRPr="009C7A05">
        <w:rPr>
          <w:sz w:val="22"/>
          <w:szCs w:val="22"/>
        </w:rPr>
        <w:t>19/06/2024</w:t>
      </w:r>
      <w:r w:rsidR="00FF4AB1" w:rsidRPr="00577BC6">
        <w:rPr>
          <w:sz w:val="22"/>
          <w:szCs w:val="22"/>
        </w:rPr>
        <w:t xml:space="preserve"> o godz. </w:t>
      </w:r>
      <w:r w:rsidR="009C7A05" w:rsidRPr="009C7A0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244"/>
        <w:gridCol w:w="2268"/>
      </w:tblGrid>
      <w:tr w:rsidR="006B27ED" w:rsidRPr="00075CD0" w:rsidTr="002A05B5">
        <w:tc>
          <w:tcPr>
            <w:tcW w:w="70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9C7A05" w:rsidRPr="00C82837" w:rsidRDefault="009C7A05" w:rsidP="00E807F3">
            <w:pPr>
              <w:spacing w:before="40"/>
            </w:pPr>
            <w:r w:rsidRPr="009C7A05">
              <w:t xml:space="preserve">Przedsiębiorstwo </w:t>
            </w:r>
            <w:proofErr w:type="spellStart"/>
            <w:r w:rsidRPr="009C7A05">
              <w:t>Produkcyjno</w:t>
            </w:r>
            <w:proofErr w:type="spellEnd"/>
            <w:r w:rsidRPr="009C7A05">
              <w:t xml:space="preserve"> Handlowo Usługowe Specjał Sp. z o.o.</w:t>
            </w:r>
          </w:p>
          <w:p w:rsidR="009C7A05" w:rsidRPr="00CB5EDB" w:rsidRDefault="009C7A05" w:rsidP="00E807F3">
            <w:r w:rsidRPr="009C7A05">
              <w:t xml:space="preserve">Aleja Jana </w:t>
            </w:r>
            <w:proofErr w:type="spellStart"/>
            <w:r w:rsidRPr="009C7A05">
              <w:t>Pawłą</w:t>
            </w:r>
            <w:proofErr w:type="spellEnd"/>
            <w:r w:rsidRPr="009C7A05">
              <w:t xml:space="preserve"> II</w:t>
            </w:r>
            <w:r w:rsidRPr="00CB5EDB">
              <w:t xml:space="preserve"> </w:t>
            </w:r>
            <w:r w:rsidRPr="009C7A05">
              <w:t>80/5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00-175</w:t>
            </w:r>
            <w:r w:rsidRPr="00CB5EDB">
              <w:t xml:space="preserve"> </w:t>
            </w:r>
            <w:r w:rsidRPr="009C7A0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22 944 791.66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2A05B5" w:rsidRDefault="002A05B5" w:rsidP="00E807F3">
            <w:pPr>
              <w:spacing w:before="40"/>
            </w:pPr>
            <w:r>
              <w:t>Konsorcjum firm:</w:t>
            </w:r>
          </w:p>
          <w:p w:rsidR="009C7A05" w:rsidRDefault="009C7A05" w:rsidP="00E807F3">
            <w:pPr>
              <w:spacing w:before="40"/>
            </w:pPr>
            <w:r w:rsidRPr="009C7A05">
              <w:t xml:space="preserve">STEKOP </w:t>
            </w:r>
            <w:r w:rsidR="002A05B5">
              <w:t>SA - lider</w:t>
            </w:r>
          </w:p>
          <w:p w:rsidR="002A05B5" w:rsidRPr="00C82837" w:rsidRDefault="002A05B5" w:rsidP="00E807F3">
            <w:pPr>
              <w:spacing w:before="40"/>
            </w:pPr>
            <w:r>
              <w:t>STEKOP - OCHRONA</w:t>
            </w:r>
          </w:p>
          <w:p w:rsidR="009C7A05" w:rsidRPr="00CB5EDB" w:rsidRDefault="009C7A05" w:rsidP="00E807F3">
            <w:proofErr w:type="spellStart"/>
            <w:r w:rsidRPr="009C7A05">
              <w:t>Mo</w:t>
            </w:r>
            <w:proofErr w:type="spellEnd"/>
            <w:r w:rsidRPr="009C7A05">
              <w:t>łdawska</w:t>
            </w:r>
            <w:r w:rsidRPr="00CB5EDB">
              <w:t xml:space="preserve"> </w:t>
            </w:r>
            <w:r w:rsidRPr="009C7A05">
              <w:t>9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02-127</w:t>
            </w:r>
            <w:r w:rsidRPr="00CB5EDB">
              <w:t xml:space="preserve"> </w:t>
            </w:r>
            <w:r w:rsidRPr="009C7A0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28 677 084.74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9C7A05" w:rsidRPr="00C82837" w:rsidRDefault="009C7A05" w:rsidP="00E807F3">
            <w:pPr>
              <w:spacing w:before="40"/>
            </w:pPr>
            <w:r w:rsidRPr="009C7A05">
              <w:t>EKOTRADE sp. z o.o.</w:t>
            </w:r>
          </w:p>
          <w:p w:rsidR="009C7A05" w:rsidRPr="00CB5EDB" w:rsidRDefault="009C7A05" w:rsidP="00E807F3">
            <w:r w:rsidRPr="009C7A05">
              <w:t>Melomanów</w:t>
            </w:r>
            <w:r w:rsidRPr="00CB5EDB">
              <w:t xml:space="preserve"> </w:t>
            </w:r>
            <w:r w:rsidRPr="009C7A05">
              <w:t>4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00-712</w:t>
            </w:r>
            <w:r w:rsidRPr="00CB5EDB">
              <w:t xml:space="preserve"> </w:t>
            </w:r>
            <w:r w:rsidRPr="009C7A0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29 165 423.32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</w:t>
            </w:r>
          </w:p>
        </w:tc>
        <w:tc>
          <w:tcPr>
            <w:tcW w:w="5244" w:type="dxa"/>
            <w:shd w:val="clear" w:color="auto" w:fill="auto"/>
          </w:tcPr>
          <w:p w:rsidR="009C7A05" w:rsidRPr="00C82837" w:rsidRDefault="009C7A05" w:rsidP="00E807F3">
            <w:pPr>
              <w:spacing w:before="40"/>
            </w:pPr>
            <w:r w:rsidRPr="009C7A05">
              <w:t>EKOTRADE sp. z o.o.</w:t>
            </w:r>
          </w:p>
          <w:p w:rsidR="009C7A05" w:rsidRPr="00CB5EDB" w:rsidRDefault="009C7A05" w:rsidP="00E807F3">
            <w:r w:rsidRPr="009C7A05">
              <w:t>Melomanów</w:t>
            </w:r>
            <w:r w:rsidRPr="00CB5EDB">
              <w:t xml:space="preserve"> </w:t>
            </w:r>
            <w:r w:rsidRPr="009C7A05">
              <w:t>4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00-712</w:t>
            </w:r>
            <w:r w:rsidRPr="00CB5EDB">
              <w:t xml:space="preserve"> </w:t>
            </w:r>
            <w:r w:rsidRPr="009C7A0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434 241.56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2A05B5" w:rsidRDefault="002A05B5" w:rsidP="00E807F3">
            <w:pPr>
              <w:spacing w:before="40"/>
            </w:pPr>
            <w:r>
              <w:t>Konsorcjum firm:</w:t>
            </w:r>
          </w:p>
          <w:p w:rsidR="009C7A05" w:rsidRDefault="009C7A05" w:rsidP="00E807F3">
            <w:pPr>
              <w:spacing w:before="40"/>
            </w:pPr>
            <w:r w:rsidRPr="009C7A05">
              <w:t>Impel Security Solutions Sp. z o. o.</w:t>
            </w:r>
            <w:r w:rsidR="002A05B5">
              <w:t xml:space="preserve"> - lider</w:t>
            </w:r>
          </w:p>
          <w:p w:rsidR="002A05B5" w:rsidRDefault="002A05B5" w:rsidP="00E807F3">
            <w:pPr>
              <w:spacing w:before="40"/>
            </w:pPr>
            <w:r>
              <w:t xml:space="preserve">Impel </w:t>
            </w:r>
            <w:proofErr w:type="spellStart"/>
            <w:r>
              <w:t>Facility</w:t>
            </w:r>
            <w:proofErr w:type="spellEnd"/>
            <w:r>
              <w:t xml:space="preserve"> Services</w:t>
            </w:r>
          </w:p>
          <w:p w:rsidR="002A05B5" w:rsidRDefault="002A05B5" w:rsidP="00E807F3">
            <w:pPr>
              <w:spacing w:before="40"/>
            </w:pPr>
            <w:r>
              <w:lastRenderedPageBreak/>
              <w:t xml:space="preserve">FM </w:t>
            </w:r>
            <w:proofErr w:type="spellStart"/>
            <w:r>
              <w:t>Integrated</w:t>
            </w:r>
            <w:proofErr w:type="spellEnd"/>
            <w:r>
              <w:t xml:space="preserve"> Solutions Sp. z o.o. (dawniej Impel </w:t>
            </w:r>
            <w:proofErr w:type="spellStart"/>
            <w:r>
              <w:t>Safety</w:t>
            </w:r>
            <w:proofErr w:type="spellEnd"/>
            <w:r>
              <w:t>)</w:t>
            </w:r>
          </w:p>
          <w:p w:rsidR="002A05B5" w:rsidRDefault="002A05B5" w:rsidP="00E807F3">
            <w:pPr>
              <w:spacing w:before="40"/>
            </w:pPr>
            <w:r>
              <w:t>Impel Provider Sp. z o.o.</w:t>
            </w:r>
          </w:p>
          <w:p w:rsidR="002A05B5" w:rsidRDefault="002A05B5" w:rsidP="00E807F3">
            <w:pPr>
              <w:spacing w:before="40"/>
            </w:pPr>
            <w:proofErr w:type="spellStart"/>
            <w:r>
              <w:t>Defence</w:t>
            </w:r>
            <w:proofErr w:type="spellEnd"/>
            <w:r>
              <w:t xml:space="preserve"> Services Sp. z o.o. (dawniej Impel Technical Security Sp. z o.o.)</w:t>
            </w:r>
          </w:p>
          <w:p w:rsidR="002A05B5" w:rsidRDefault="002A05B5" w:rsidP="00E807F3">
            <w:pPr>
              <w:spacing w:before="40"/>
            </w:pPr>
            <w:r>
              <w:t xml:space="preserve">Time </w:t>
            </w:r>
            <w:proofErr w:type="spellStart"/>
            <w:r>
              <w:t>Group</w:t>
            </w:r>
            <w:proofErr w:type="spellEnd"/>
            <w:r>
              <w:t xml:space="preserve"> Polska Sp. z o.o.</w:t>
            </w:r>
          </w:p>
          <w:p w:rsidR="002A05B5" w:rsidRPr="00C82837" w:rsidRDefault="002A05B5" w:rsidP="00E807F3">
            <w:pPr>
              <w:spacing w:before="40"/>
            </w:pPr>
            <w:proofErr w:type="spellStart"/>
            <w:r>
              <w:t>Sky</w:t>
            </w:r>
            <w:proofErr w:type="spellEnd"/>
            <w:r>
              <w:t xml:space="preserve"> One Sp. z o.o.</w:t>
            </w:r>
          </w:p>
          <w:p w:rsidR="009C7A05" w:rsidRPr="00CB5EDB" w:rsidRDefault="009C7A05" w:rsidP="00E807F3">
            <w:r w:rsidRPr="009C7A05">
              <w:t>A. Słonimskiego</w:t>
            </w:r>
            <w:r w:rsidRPr="00CB5EDB">
              <w:t xml:space="preserve"> </w:t>
            </w:r>
            <w:r w:rsidRPr="009C7A05">
              <w:t>1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50-304</w:t>
            </w:r>
            <w:r w:rsidRPr="00CB5EDB">
              <w:t xml:space="preserve"> </w:t>
            </w:r>
            <w:r w:rsidRPr="009C7A05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lastRenderedPageBreak/>
              <w:t>23 409 282.51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2A05B5" w:rsidRDefault="002A05B5" w:rsidP="00E807F3">
            <w:pPr>
              <w:spacing w:before="40"/>
            </w:pPr>
            <w:r>
              <w:t>Konsorcjum firm:</w:t>
            </w:r>
          </w:p>
          <w:p w:rsidR="009C7A05" w:rsidRDefault="009C7A05" w:rsidP="00E807F3">
            <w:pPr>
              <w:spacing w:before="40"/>
            </w:pPr>
            <w:r w:rsidRPr="009C7A05">
              <w:t>OCHRONA MIENIA KRAKÓW SP. Z O.O</w:t>
            </w:r>
            <w:r w:rsidR="002A05B5">
              <w:t xml:space="preserve"> - lider</w:t>
            </w:r>
          </w:p>
          <w:p w:rsidR="002A05B5" w:rsidRPr="00C82837" w:rsidRDefault="002A05B5" w:rsidP="00E807F3">
            <w:pPr>
              <w:spacing w:before="40"/>
            </w:pPr>
            <w:r w:rsidRPr="009C7A05">
              <w:t>OCHRONA MIENIA SP. Z O</w:t>
            </w:r>
          </w:p>
          <w:p w:rsidR="009C7A05" w:rsidRPr="00CB5EDB" w:rsidRDefault="002A05B5" w:rsidP="00E807F3">
            <w:r>
              <w:t>G</w:t>
            </w:r>
            <w:r w:rsidRPr="009C7A05">
              <w:t>órników</w:t>
            </w:r>
            <w:r w:rsidRPr="00CB5EDB">
              <w:t xml:space="preserve"> </w:t>
            </w:r>
            <w:r w:rsidRPr="009C7A05">
              <w:t>13</w:t>
            </w:r>
            <w:r w:rsidRPr="00CB5EDB">
              <w:t xml:space="preserve"> </w:t>
            </w:r>
          </w:p>
          <w:p w:rsidR="009C7A05" w:rsidRPr="00CB5EDB" w:rsidRDefault="002A05B5" w:rsidP="00E807F3">
            <w:pPr>
              <w:spacing w:after="120"/>
              <w:jc w:val="both"/>
            </w:pPr>
            <w:r w:rsidRPr="009C7A05">
              <w:t>30-819</w:t>
            </w:r>
            <w:r w:rsidRPr="00CB5EDB">
              <w:t xml:space="preserve"> </w:t>
            </w:r>
            <w:r>
              <w:t>K</w:t>
            </w:r>
            <w:r w:rsidRPr="009C7A05">
              <w:t>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24 116 241.20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</w:t>
            </w:r>
          </w:p>
        </w:tc>
        <w:tc>
          <w:tcPr>
            <w:tcW w:w="5244" w:type="dxa"/>
            <w:shd w:val="clear" w:color="auto" w:fill="auto"/>
          </w:tcPr>
          <w:p w:rsidR="009C7A05" w:rsidRPr="00C82837" w:rsidRDefault="009C7A05" w:rsidP="00E807F3">
            <w:pPr>
              <w:spacing w:before="40"/>
            </w:pPr>
            <w:r w:rsidRPr="009C7A05">
              <w:t xml:space="preserve">Agencja Ochrony Osób i Mienia "GRUPA MARYT" </w:t>
            </w:r>
            <w:proofErr w:type="spellStart"/>
            <w:r w:rsidRPr="009C7A05">
              <w:t>M.Trenda</w:t>
            </w:r>
            <w:proofErr w:type="spellEnd"/>
            <w:r w:rsidRPr="009C7A05">
              <w:t xml:space="preserve"> Spółka Jawna</w:t>
            </w:r>
          </w:p>
          <w:p w:rsidR="009C7A05" w:rsidRPr="00CB5EDB" w:rsidRDefault="009C7A05" w:rsidP="00E807F3">
            <w:r w:rsidRPr="009C7A05">
              <w:t>Stara Huta</w:t>
            </w:r>
            <w:r w:rsidRPr="00CB5EDB">
              <w:t xml:space="preserve"> </w:t>
            </w:r>
            <w:r w:rsidRPr="009C7A05">
              <w:t>24c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32-500</w:t>
            </w:r>
            <w:r w:rsidRPr="00CB5EDB">
              <w:t xml:space="preserve"> </w:t>
            </w:r>
            <w:r w:rsidRPr="009C7A05">
              <w:t>Chrzanów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256 658.00 zł</w:t>
            </w:r>
          </w:p>
        </w:tc>
      </w:tr>
      <w:tr w:rsidR="009C7A05" w:rsidRPr="00075CD0" w:rsidTr="002A05B5">
        <w:tc>
          <w:tcPr>
            <w:tcW w:w="709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1</w:t>
            </w:r>
          </w:p>
        </w:tc>
        <w:tc>
          <w:tcPr>
            <w:tcW w:w="5244" w:type="dxa"/>
            <w:shd w:val="clear" w:color="auto" w:fill="auto"/>
          </w:tcPr>
          <w:p w:rsidR="002A05B5" w:rsidRDefault="002A05B5" w:rsidP="00E807F3">
            <w:pPr>
              <w:spacing w:before="40"/>
            </w:pPr>
            <w:r>
              <w:t>Konsorcjum firm:</w:t>
            </w:r>
          </w:p>
          <w:p w:rsidR="009C7A05" w:rsidRDefault="009C7A05" w:rsidP="00E807F3">
            <w:pPr>
              <w:spacing w:before="40"/>
            </w:pPr>
            <w:r w:rsidRPr="009C7A05">
              <w:t>Agencja Ochrony MK Sp. z o.o.</w:t>
            </w:r>
          </w:p>
          <w:p w:rsidR="002A05B5" w:rsidRDefault="002A05B5" w:rsidP="002A05B5">
            <w:pPr>
              <w:spacing w:before="40"/>
            </w:pPr>
            <w:r w:rsidRPr="009C7A05">
              <w:t xml:space="preserve">Agencja Ochrony </w:t>
            </w:r>
            <w:r>
              <w:t xml:space="preserve">Kowalczyk KM </w:t>
            </w:r>
            <w:bookmarkStart w:id="1" w:name="_GoBack"/>
            <w:bookmarkEnd w:id="1"/>
            <w:r w:rsidRPr="009C7A05">
              <w:t xml:space="preserve"> Sp. z o.o.</w:t>
            </w:r>
          </w:p>
          <w:p w:rsidR="009C7A05" w:rsidRPr="00CB5EDB" w:rsidRDefault="009C7A05" w:rsidP="00E807F3">
            <w:r w:rsidRPr="009C7A05">
              <w:t>Jana Kazimierza</w:t>
            </w:r>
            <w:r w:rsidRPr="00CB5EDB">
              <w:t xml:space="preserve"> </w:t>
            </w:r>
            <w:r w:rsidRPr="009C7A05">
              <w:t>64</w:t>
            </w:r>
            <w:r w:rsidRPr="00CB5EDB">
              <w:t xml:space="preserve"> </w:t>
            </w:r>
          </w:p>
          <w:p w:rsidR="009C7A05" w:rsidRPr="00CB5EDB" w:rsidRDefault="009C7A05" w:rsidP="00E807F3">
            <w:pPr>
              <w:spacing w:after="120"/>
              <w:jc w:val="both"/>
            </w:pPr>
            <w:r w:rsidRPr="009C7A05">
              <w:t>01-248</w:t>
            </w:r>
            <w:r w:rsidRPr="00CB5EDB">
              <w:t xml:space="preserve"> </w:t>
            </w:r>
            <w:r w:rsidRPr="009C7A05">
              <w:t>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C7A05" w:rsidRPr="00CB5EDB" w:rsidRDefault="009C7A05" w:rsidP="00E807F3">
            <w:pPr>
              <w:spacing w:before="120" w:after="120"/>
              <w:jc w:val="center"/>
            </w:pPr>
            <w:r w:rsidRPr="009C7A05">
              <w:t>26 405 966.79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2CD" w:rsidRDefault="008552CD">
      <w:r>
        <w:separator/>
      </w:r>
    </w:p>
  </w:endnote>
  <w:endnote w:type="continuationSeparator" w:id="0">
    <w:p w:rsidR="008552CD" w:rsidRDefault="0085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2CD" w:rsidRDefault="008552CD">
      <w:r>
        <w:separator/>
      </w:r>
    </w:p>
  </w:footnote>
  <w:footnote w:type="continuationSeparator" w:id="0">
    <w:p w:rsidR="008552CD" w:rsidRDefault="00855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05" w:rsidRDefault="009C7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05" w:rsidRDefault="009C7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05" w:rsidRDefault="009C7A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2CD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A05B5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52CD"/>
    <w:rsid w:val="00861E75"/>
    <w:rsid w:val="009C7A0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00AEE6"/>
  <w15:chartTrackingRefBased/>
  <w15:docId w15:val="{F096CED8-80BF-460C-8A5F-8EC7628B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2024-06-19T09:07:00Z</cp:lastPrinted>
  <dcterms:created xsi:type="dcterms:W3CDTF">2024-06-19T09:07:00Z</dcterms:created>
  <dcterms:modified xsi:type="dcterms:W3CDTF">2024-06-19T09:07:00Z</dcterms:modified>
</cp:coreProperties>
</file>