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DD5DF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8D2AB8" w:rsidRPr="00DD5DFD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DD5DFD" w:rsidRDefault="00990818" w:rsidP="008D2AB8">
      <w:pPr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562B4C6D" w:rsidR="008D2AB8" w:rsidRPr="00DD5DFD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90818" w:rsidRPr="00DD5DFD">
        <w:rPr>
          <w:rFonts w:ascii="Verdana" w:hAnsi="Verdana"/>
          <w:b/>
          <w:sz w:val="18"/>
          <w:szCs w:val="18"/>
        </w:rPr>
        <w:t>dostawa drukarki 3D i materiały eksploatacyjne do drukarki 3D na potrzeby realizacji projektu - GRANT REKTORA nr 47/GRANT/2024 pn. "Prototypowanie nowych rozwiązań z użyciem specjalistycznego oprogramowania" - DE-dzp.272-321/24</w:t>
      </w:r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E649A" w:rsidRPr="00DD5DFD" w14:paraId="3422C5ED" w14:textId="77777777" w:rsidTr="003665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4449B7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0CCC5A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6644A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024A9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AF374DD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D73A79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3EAF4EC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[%]</w:t>
            </w:r>
          </w:p>
          <w:p w14:paraId="37C2C7B8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74AA5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4B7DD45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  <w:p w14:paraId="1CB057BE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E649A" w:rsidRPr="00DD5DFD" w14:paraId="0B05F858" w14:textId="77777777" w:rsidTr="003665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CC0373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AD297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1CC08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11DB85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1F622B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E649A" w:rsidRPr="00DD5DFD" w14:paraId="5FAC3244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4D493247" w:rsidR="000E649A" w:rsidRPr="00DD5DFD" w:rsidRDefault="000E649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Drukarka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77777777" w:rsidR="00BF02C2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7E36440A" w14:textId="0ADA70B4" w:rsidR="000E649A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2EF8" w14:textId="39024C0D" w:rsidR="000E649A" w:rsidRPr="00DD5DFD" w:rsidRDefault="000E649A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2F8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AC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8CFC7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E03F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06B54665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1325E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E41" w14:textId="398E49CD" w:rsidR="00D245AA" w:rsidRPr="00DD5DFD" w:rsidRDefault="00D245A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Hot-end dedykowany do drukarki w różnych rozmiarach dyszy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B1" w14:textId="77777777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5375053D" w14:textId="4C7C82D6" w:rsidR="000E649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D37F" w14:textId="2D6BCC37" w:rsidR="000E649A" w:rsidRPr="00DD5DFD" w:rsidRDefault="00177B54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0E649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CE9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E55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7A12C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2EC7D6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172557B6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B6932" w14:textId="2195B7C8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B1C1" w14:textId="209958F0" w:rsidR="00D245AA" w:rsidRPr="00DD5DFD" w:rsidRDefault="00D245A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Klej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adhezyjny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218" w14:textId="00E8D208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67706B69" w14:textId="7ECE2B0F" w:rsidR="00D245AA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</w:t>
            </w:r>
          </w:p>
          <w:p w14:paraId="0D830611" w14:textId="6CE80F3F" w:rsidR="00177B54" w:rsidRPr="00CF07B9" w:rsidRDefault="00177B54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828E" w14:textId="633DA959" w:rsidR="00D245AA" w:rsidRPr="00DD5DFD" w:rsidRDefault="00C0057D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6D43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5790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69204E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0926E1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310B1" w:rsidRPr="00DD5DFD" w14:paraId="04263218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8B1A0A" w14:textId="485C6FAD" w:rsidR="00C310B1" w:rsidRPr="00DD5DFD" w:rsidRDefault="00C310B1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B05" w14:textId="51BB3175" w:rsidR="00C310B1" w:rsidRPr="00DD5DFD" w:rsidRDefault="00C310B1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Spray adhezyjny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464" w14:textId="4656DA75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52E37367" w14:textId="42E4F0C2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2888" w14:textId="5ED44B6E" w:rsidR="00C310B1" w:rsidRDefault="00C0057D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DBBE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F6C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D5E67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4B69C9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5260961A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EE7CC" w14:textId="07B84089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5404" w14:textId="77777777" w:rsidR="000F0E7E" w:rsidRDefault="00D245AA" w:rsidP="000E649A">
            <w:pPr>
              <w:suppressAutoHyphens/>
              <w:spacing w:after="120"/>
              <w:rPr>
                <w:rFonts w:ascii="Verdana" w:hAnsi="Verdana"/>
                <w:b/>
                <w:iCs/>
                <w:color w:val="000000"/>
                <w:sz w:val="18"/>
                <w:szCs w:val="18"/>
                <w:lang w:eastAsia="x-none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Podkładka adhezyjna </w:t>
            </w:r>
            <w:r w:rsidR="000F0E7E" w:rsidRPr="00DD5DFD">
              <w:rPr>
                <w:rFonts w:ascii="Verdana" w:hAnsi="Verdana"/>
                <w:b/>
                <w:iCs/>
                <w:color w:val="000000"/>
                <w:sz w:val="18"/>
                <w:szCs w:val="18"/>
                <w:lang w:eastAsia="x-none"/>
              </w:rPr>
              <w:t>ze stali sprężynowej</w:t>
            </w:r>
          </w:p>
          <w:p w14:paraId="1C67E5E9" w14:textId="77777777" w:rsidR="00DD5DFD" w:rsidRDefault="00DD5DFD" w:rsidP="000E649A">
            <w:pPr>
              <w:suppressAutoHyphens/>
              <w:spacing w:after="120"/>
              <w:rPr>
                <w:rFonts w:ascii="Verdana" w:hAnsi="Verdana"/>
                <w:b/>
                <w:iCs/>
                <w:color w:val="000000"/>
                <w:sz w:val="18"/>
                <w:szCs w:val="18"/>
                <w:lang w:eastAsia="x-none"/>
              </w:rPr>
            </w:pPr>
          </w:p>
          <w:p w14:paraId="6A5F56F2" w14:textId="4FAC0283" w:rsidR="00DD5DFD" w:rsidRPr="00DD5DFD" w:rsidRDefault="00DD5DFD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239A" w14:textId="7BE0C20A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69779F2" w14:textId="7B5F7828" w:rsidR="00D245A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38AA" w14:textId="1D0036C9" w:rsidR="00D245AA" w:rsidRPr="00DD5DFD" w:rsidRDefault="00177B54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658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1015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A3E80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9D5E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5B7C5873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48A9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9A26F88" w14:textId="77777777" w:rsidR="000E649A" w:rsidRPr="00DD5DFD" w:rsidRDefault="000E649A" w:rsidP="000E649A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79DA33A" w14:textId="77777777" w:rsidR="000E649A" w:rsidRPr="00DD5DFD" w:rsidRDefault="000E649A" w:rsidP="000E649A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B45A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9290BA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6F39B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78D9C98B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5A1722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373647A6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6C0B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8B96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DED68D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FB4CE53" w14:textId="77777777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4D6C0913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drukarkę 3D </w:t>
      </w:r>
      <w:r w:rsidRPr="00DD5DFD">
        <w:rPr>
          <w:rFonts w:ascii="Verdana" w:hAnsi="Verdana"/>
          <w:i/>
          <w:iCs/>
          <w:sz w:val="18"/>
          <w:szCs w:val="18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54C0E189" w14:textId="77777777" w:rsidR="008D2AB8" w:rsidRPr="00DD5DF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C3FA1B9" w14:textId="77777777" w:rsidR="00DE20B4" w:rsidRPr="00DD5DFD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28F60514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do 14 dni od daty </w:t>
      </w:r>
      <w:r w:rsidR="00DD5DFD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4D6D6BF" w14:textId="6AF13758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DD5DFD">
        <w:rPr>
          <w:rFonts w:ascii="Verdana" w:hAnsi="Verdana"/>
          <w:b/>
          <w:sz w:val="18"/>
          <w:szCs w:val="18"/>
        </w:rPr>
        <w:t xml:space="preserve">na drukarkę 3D </w:t>
      </w:r>
      <w:r w:rsidRPr="00DD5DFD">
        <w:rPr>
          <w:rFonts w:ascii="Verdana" w:hAnsi="Verdana"/>
          <w:b/>
          <w:sz w:val="18"/>
          <w:szCs w:val="18"/>
        </w:rPr>
        <w:t>wynosi:</w:t>
      </w:r>
      <w:r w:rsidRP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b/>
          <w:bCs/>
          <w:sz w:val="18"/>
          <w:szCs w:val="18"/>
        </w:rPr>
        <w:t>………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sz w:val="18"/>
          <w:szCs w:val="18"/>
          <w:highlight w:val="yellow"/>
        </w:rPr>
        <w:t>(</w:t>
      </w:r>
      <w:r w:rsidRPr="00DD5DFD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DD5DF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DD5DF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sz w:val="18"/>
          <w:szCs w:val="18"/>
        </w:rPr>
        <w:br w:type="page"/>
      </w:r>
      <w:r w:rsidR="00FE545C" w:rsidRPr="00DD5DF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3951B96B" w:rsidR="00F90C57" w:rsidRPr="00DD5DFD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DD5DF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drukarkę 3D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E44DD">
        <w:rPr>
          <w:rFonts w:ascii="Verdana" w:hAnsi="Verdana"/>
          <w:b/>
          <w:bCs/>
          <w:color w:val="000000"/>
          <w:sz w:val="18"/>
          <w:szCs w:val="18"/>
          <w:lang w:eastAsia="ar-SA"/>
        </w:rPr>
        <w:t>drukarka 3D</w:t>
      </w:r>
      <w:r w:rsidRPr="00DD5DF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D5DF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DD5DF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207E98"/>
    <w:rsid w:val="002723B0"/>
    <w:rsid w:val="00315A4A"/>
    <w:rsid w:val="004B7300"/>
    <w:rsid w:val="004C6753"/>
    <w:rsid w:val="004D3727"/>
    <w:rsid w:val="00515F3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798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2024-06-28T06:07:00Z</cp:lastPrinted>
  <dcterms:created xsi:type="dcterms:W3CDTF">2024-06-28T06:07:00Z</dcterms:created>
  <dcterms:modified xsi:type="dcterms:W3CDTF">2024-06-28T06:07:00Z</dcterms:modified>
</cp:coreProperties>
</file>