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BE15D" w14:textId="3B7E0869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6EF18F63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NAZWA WYKONAWCY:……………………………………………………………………..</w:t>
      </w:r>
    </w:p>
    <w:p w14:paraId="119AF61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ADRES:………………………………………………………………………………………….</w:t>
      </w:r>
    </w:p>
    <w:p w14:paraId="73EBE886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 zamieszkania (dotyczy osób prowadzących działalność gospodarczą):…………………..</w:t>
      </w:r>
    </w:p>
    <w:p w14:paraId="3C444B2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WOJEWÓDZTWO ……………………………............................................................................</w:t>
      </w:r>
    </w:p>
    <w:p w14:paraId="2302E5F7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TEL.………………………………………………………………………………………………</w:t>
      </w:r>
    </w:p>
    <w:p w14:paraId="413CF851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FAX ……………………………………………………………………………………………..</w:t>
      </w:r>
    </w:p>
    <w:p w14:paraId="5B0F0F1F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E-MAIL…………………………………………………………………………………………..</w:t>
      </w:r>
    </w:p>
    <w:p w14:paraId="6BC3EDFA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NIP…………………………………. REGON:……………………………………………….....</w:t>
      </w:r>
    </w:p>
    <w:p w14:paraId="576177C6" w14:textId="6F5EEEC2" w:rsidR="008D2AB8" w:rsidRPr="00351FD9" w:rsidRDefault="00543892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  <w:r w:rsidRPr="00351FD9">
        <w:rPr>
          <w:sz w:val="20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3C81F631" w14:textId="77777777" w:rsidR="008D2AB8" w:rsidRPr="00351FD9" w:rsidRDefault="008D2AB8" w:rsidP="00FA5871">
      <w:pPr>
        <w:ind w:firstLine="3969"/>
        <w:rPr>
          <w:b/>
          <w:sz w:val="22"/>
        </w:rPr>
      </w:pPr>
    </w:p>
    <w:p w14:paraId="60CE91E3" w14:textId="65D83292" w:rsidR="008D2AB8" w:rsidRPr="00292B82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0B3AD1" w:rsidRPr="000B3AD1">
        <w:rPr>
          <w:b/>
          <w:sz w:val="22"/>
          <w:szCs w:val="22"/>
        </w:rPr>
        <w:t>Przygotowanie, realizacja, montaż i post produkcja czterech spotów filmowych (około 4-6 minut każdy), promujących studia na AGH oraz pracę w branżach kluczowych dla rozwoju gospodarki - DE-dzp.272-258/24</w:t>
      </w:r>
      <w:r w:rsidRPr="00292B82">
        <w:rPr>
          <w:b/>
          <w:sz w:val="22"/>
          <w:szCs w:val="22"/>
        </w:rPr>
        <w:t xml:space="preserve">,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zgodnie z zasadami określonymi w specyfikacji warunków zamówienia.</w:t>
      </w:r>
    </w:p>
    <w:p w14:paraId="3A4E01C2" w14:textId="77777777" w:rsidR="0084226C" w:rsidRPr="00292B82" w:rsidRDefault="0084226C" w:rsidP="00475678">
      <w:pPr>
        <w:widowControl w:val="0"/>
        <w:jc w:val="both"/>
        <w:rPr>
          <w:b/>
          <w:sz w:val="22"/>
          <w:szCs w:val="22"/>
        </w:rPr>
      </w:pPr>
    </w:p>
    <w:p w14:paraId="321EAC88" w14:textId="6093165D" w:rsidR="008D2AB8" w:rsidRPr="00292B82" w:rsidRDefault="00292B82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br/>
      </w:r>
      <w:r w:rsidR="008D2AB8"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8D2AB8" w:rsidRPr="00292B82">
        <w:rPr>
          <w:b/>
          <w:sz w:val="22"/>
          <w:szCs w:val="22"/>
        </w:rPr>
        <w:t>:</w:t>
      </w:r>
      <w:r w:rsidR="002F464C" w:rsidRPr="00292B82">
        <w:rPr>
          <w:b/>
          <w:sz w:val="22"/>
          <w:szCs w:val="22"/>
        </w:rPr>
        <w:t xml:space="preserve"> …..</w:t>
      </w:r>
      <w:r w:rsidR="008D2AB8" w:rsidRPr="00292B82">
        <w:rPr>
          <w:b/>
          <w:sz w:val="22"/>
          <w:szCs w:val="22"/>
        </w:rPr>
        <w:t>.......................................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="008D2AB8" w:rsidRPr="00292B82">
        <w:rPr>
          <w:b/>
          <w:sz w:val="22"/>
          <w:szCs w:val="22"/>
        </w:rPr>
        <w:t>PLN</w:t>
      </w:r>
    </w:p>
    <w:p w14:paraId="34A32419" w14:textId="4272F6AB" w:rsidR="008D2AB8" w:rsidRPr="00292B82" w:rsidRDefault="00292B82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="008D2AB8"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872AB69" w14:textId="05CDC7B4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4A1DAFC8" w:rsidR="000760DF" w:rsidRPr="00292B82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0B3AD1">
        <w:rPr>
          <w:bCs/>
          <w:sz w:val="22"/>
          <w:szCs w:val="22"/>
        </w:rPr>
        <w:t xml:space="preserve">do 4 </w:t>
      </w:r>
      <w:r w:rsidR="00D611D0" w:rsidRPr="00292B82">
        <w:rPr>
          <w:bCs/>
          <w:sz w:val="22"/>
          <w:szCs w:val="22"/>
        </w:rPr>
        <w:t>m-cy</w:t>
      </w:r>
      <w:r w:rsidR="009F5CE3" w:rsidRPr="00292B82">
        <w:rPr>
          <w:bCs/>
          <w:sz w:val="22"/>
          <w:szCs w:val="22"/>
        </w:rPr>
        <w:t xml:space="preserve"> daty podpisania umowy</w:t>
      </w:r>
      <w:r w:rsidR="00524B40" w:rsidRPr="00292B82">
        <w:rPr>
          <w:bCs/>
          <w:sz w:val="22"/>
          <w:szCs w:val="22"/>
        </w:rPr>
        <w:t xml:space="preserve"> </w:t>
      </w:r>
      <w:r w:rsidR="00524B40" w:rsidRPr="00292B82">
        <w:rPr>
          <w:b/>
          <w:color w:val="FF0000"/>
          <w:sz w:val="22"/>
          <w:szCs w:val="22"/>
        </w:rPr>
        <w:t xml:space="preserve"> </w:t>
      </w:r>
    </w:p>
    <w:p w14:paraId="6DC03D9E" w14:textId="77777777" w:rsidR="005F7775" w:rsidRPr="00292B82" w:rsidRDefault="005F7775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3FF4118B" w14:textId="1431AFEF" w:rsidR="00D611D0" w:rsidRDefault="000B3AD1" w:rsidP="00561C64">
      <w:pPr>
        <w:widowControl w:val="0"/>
        <w:ind w:right="1"/>
        <w:jc w:val="center"/>
        <w:rPr>
          <w:b/>
          <w:color w:val="FF0000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Doświadczenie osób </w:t>
      </w:r>
      <w:r w:rsidR="00561C64">
        <w:rPr>
          <w:rFonts w:eastAsia="Calibri"/>
          <w:b/>
          <w:sz w:val="22"/>
          <w:szCs w:val="22"/>
        </w:rPr>
        <w:t xml:space="preserve">wyznaczonych do realizacji zamówienia </w:t>
      </w:r>
      <w:r w:rsidR="00D611D0" w:rsidRPr="00292B82">
        <w:rPr>
          <w:b/>
          <w:color w:val="FF0000"/>
          <w:sz w:val="22"/>
          <w:szCs w:val="22"/>
        </w:rPr>
        <w:t>/kryterium oceny ofert/</w:t>
      </w:r>
    </w:p>
    <w:p w14:paraId="0E8C3818" w14:textId="6D86EF57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I. </w:t>
      </w:r>
      <w:r w:rsidRPr="000B3AD1">
        <w:rPr>
          <w:sz w:val="22"/>
          <w:szCs w:val="22"/>
        </w:rPr>
        <w:t>Oświadczam, iż dwóch operatorów wyznaczonych do realizacji zamówienia tj.  ……… /imię i nazwisko/ oraz ……….. /imię i nazwisko/ zrealizowało łącznie ……. usług</w:t>
      </w:r>
      <w:r w:rsidR="005D56DF">
        <w:rPr>
          <w:sz w:val="22"/>
          <w:szCs w:val="22"/>
        </w:rPr>
        <w:t>i</w:t>
      </w:r>
      <w:r w:rsidRPr="000B3AD1">
        <w:rPr>
          <w:sz w:val="22"/>
          <w:szCs w:val="22"/>
        </w:rPr>
        <w:t>, obejmując</w:t>
      </w:r>
      <w:r w:rsidR="005D56DF">
        <w:rPr>
          <w:sz w:val="22"/>
          <w:szCs w:val="22"/>
        </w:rPr>
        <w:t>e</w:t>
      </w:r>
      <w:r w:rsidRPr="000B3AD1">
        <w:rPr>
          <w:sz w:val="22"/>
          <w:szCs w:val="22"/>
        </w:rPr>
        <w:t xml:space="preserve"> nagrywanie ujęć filmowych na ter</w:t>
      </w:r>
      <w:r w:rsidR="005D56DF">
        <w:rPr>
          <w:sz w:val="22"/>
          <w:szCs w:val="22"/>
        </w:rPr>
        <w:t>e</w:t>
      </w:r>
      <w:r w:rsidRPr="000B3AD1">
        <w:rPr>
          <w:sz w:val="22"/>
          <w:szCs w:val="22"/>
        </w:rPr>
        <w:t>nie zakładów produkcyjnych</w:t>
      </w:r>
    </w:p>
    <w:p w14:paraId="51521074" w14:textId="558938D5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0C5622C4" w14:textId="483C2506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466523AE" w14:textId="53030EB4" w:rsid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………………..</w:t>
      </w:r>
    </w:p>
    <w:p w14:paraId="3757FA9D" w14:textId="2B9FA3A9" w:rsid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II. Oświadczam, iż ……. /imię i nazwisko/ </w:t>
      </w:r>
      <w:r w:rsidR="005D56DF">
        <w:rPr>
          <w:sz w:val="22"/>
          <w:szCs w:val="22"/>
        </w:rPr>
        <w:t xml:space="preserve">skierowana do realizacji zamówienia </w:t>
      </w:r>
      <w:r>
        <w:rPr>
          <w:sz w:val="22"/>
          <w:szCs w:val="22"/>
        </w:rPr>
        <w:t>zrealizował/a ……….. usług</w:t>
      </w:r>
      <w:r w:rsidR="005D56DF">
        <w:rPr>
          <w:sz w:val="22"/>
          <w:szCs w:val="22"/>
        </w:rPr>
        <w:t>i</w:t>
      </w:r>
      <w:r>
        <w:rPr>
          <w:sz w:val="22"/>
          <w:szCs w:val="22"/>
        </w:rPr>
        <w:t>, polegając</w:t>
      </w:r>
      <w:r w:rsidR="005D56DF">
        <w:rPr>
          <w:sz w:val="22"/>
          <w:szCs w:val="22"/>
        </w:rPr>
        <w:t>e</w:t>
      </w:r>
      <w:r>
        <w:rPr>
          <w:sz w:val="22"/>
          <w:szCs w:val="22"/>
        </w:rPr>
        <w:t xml:space="preserve"> na opracowaniu tekst</w:t>
      </w:r>
      <w:r w:rsidR="00240AF4">
        <w:rPr>
          <w:sz w:val="22"/>
          <w:szCs w:val="22"/>
        </w:rPr>
        <w:t>ów</w:t>
      </w:r>
      <w:r>
        <w:rPr>
          <w:sz w:val="22"/>
          <w:szCs w:val="22"/>
        </w:rPr>
        <w:t xml:space="preserve"> narracji lub scenariusza do filmów realizowanych </w:t>
      </w:r>
      <w:r w:rsidR="00240AF4">
        <w:rPr>
          <w:sz w:val="22"/>
          <w:szCs w:val="22"/>
        </w:rPr>
        <w:t>na terenie zakładów produkcyjnych.</w:t>
      </w:r>
    </w:p>
    <w:p w14:paraId="032978DC" w14:textId="77777777" w:rsidR="00240AF4" w:rsidRPr="000B3AD1" w:rsidRDefault="00240AF4" w:rsidP="00240AF4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690E40A0" w14:textId="77777777" w:rsidR="00240AF4" w:rsidRPr="000B3AD1" w:rsidRDefault="00240AF4" w:rsidP="00240AF4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62D21683" w14:textId="77777777" w:rsidR="00240AF4" w:rsidRDefault="00240AF4" w:rsidP="00240AF4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………………..</w:t>
      </w:r>
    </w:p>
    <w:p w14:paraId="11853248" w14:textId="77777777" w:rsidR="00240AF4" w:rsidRPr="000B3AD1" w:rsidRDefault="00240AF4" w:rsidP="00D611D0">
      <w:pPr>
        <w:widowControl w:val="0"/>
        <w:ind w:right="1"/>
        <w:jc w:val="both"/>
        <w:rPr>
          <w:sz w:val="22"/>
          <w:szCs w:val="22"/>
        </w:rPr>
      </w:pPr>
    </w:p>
    <w:p w14:paraId="6435FBE5" w14:textId="702F8DCC" w:rsidR="008D2AB8" w:rsidRPr="00292B82" w:rsidRDefault="000760DF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lastRenderedPageBreak/>
        <w:br/>
      </w:r>
      <w:r w:rsidR="008D2AB8" w:rsidRPr="00292B82">
        <w:rPr>
          <w:sz w:val="22"/>
          <w:szCs w:val="22"/>
        </w:rPr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="008D2AB8"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="008D2AB8" w:rsidRPr="00292B82">
        <w:rPr>
          <w:sz w:val="22"/>
          <w:szCs w:val="22"/>
        </w:rPr>
        <w:t>należymy do małych lub średnich przedsiębiorców:</w:t>
      </w:r>
      <w:r w:rsidR="008D2AB8" w:rsidRPr="00292B82">
        <w:rPr>
          <w:b/>
          <w:sz w:val="22"/>
          <w:szCs w:val="22"/>
        </w:rPr>
        <w:t xml:space="preserve"> TAK/NIE</w:t>
      </w:r>
    </w:p>
    <w:p w14:paraId="2F02C786" w14:textId="435371EE" w:rsidR="00184263" w:rsidRPr="00292B82" w:rsidRDefault="008D2AB8" w:rsidP="00184263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Termin płatności:</w:t>
      </w:r>
      <w:r w:rsidR="00184263" w:rsidRPr="00292B82">
        <w:rPr>
          <w:sz w:val="20"/>
          <w:szCs w:val="22"/>
        </w:rPr>
        <w:t xml:space="preserve"> </w:t>
      </w:r>
      <w:r w:rsidR="00176E2D" w:rsidRPr="00292B82">
        <w:rPr>
          <w:b w:val="0"/>
          <w:sz w:val="20"/>
          <w:szCs w:val="22"/>
        </w:rPr>
        <w:t>na podstawie częściowych faktur VAT w terminie</w:t>
      </w:r>
      <w:r w:rsidR="00176E2D" w:rsidRPr="00292B82">
        <w:rPr>
          <w:sz w:val="20"/>
          <w:szCs w:val="22"/>
        </w:rPr>
        <w:t xml:space="preserve">  </w:t>
      </w:r>
      <w:r w:rsidR="00184263" w:rsidRPr="00292B82">
        <w:rPr>
          <w:b w:val="0"/>
          <w:bCs/>
          <w:sz w:val="20"/>
          <w:szCs w:val="22"/>
        </w:rPr>
        <w:t>do 21 dni od dnia otrzymania faktury</w:t>
      </w:r>
      <w:r w:rsidR="00176E2D" w:rsidRPr="00292B82">
        <w:rPr>
          <w:b w:val="0"/>
          <w:bCs/>
          <w:sz w:val="20"/>
          <w:szCs w:val="22"/>
        </w:rPr>
        <w:t xml:space="preserve"> VAT</w:t>
      </w:r>
      <w:r w:rsidR="00184263" w:rsidRPr="00292B82">
        <w:rPr>
          <w:b w:val="0"/>
          <w:bCs/>
          <w:sz w:val="20"/>
          <w:szCs w:val="22"/>
        </w:rPr>
        <w:t xml:space="preserve"> wystawionej przez </w:t>
      </w:r>
      <w:r w:rsidR="00176E2D" w:rsidRPr="00292B82">
        <w:rPr>
          <w:b w:val="0"/>
          <w:bCs/>
          <w:sz w:val="20"/>
          <w:szCs w:val="22"/>
        </w:rPr>
        <w:t>Wykonawcę</w:t>
      </w:r>
      <w:r w:rsidR="00184263" w:rsidRPr="00292B82">
        <w:rPr>
          <w:b w:val="0"/>
          <w:bCs/>
          <w:sz w:val="20"/>
          <w:szCs w:val="22"/>
        </w:rPr>
        <w:t xml:space="preserve">. </w:t>
      </w:r>
      <w:r w:rsidR="00176E2D" w:rsidRPr="00292B82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="00176E2D" w:rsidRPr="00292B82">
        <w:rPr>
          <w:b w:val="0"/>
          <w:bCs/>
          <w:sz w:val="20"/>
          <w:szCs w:val="22"/>
        </w:rPr>
        <w:t xml:space="preserve"> </w:t>
      </w:r>
      <w:r w:rsidR="00184263" w:rsidRPr="00292B82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22AF5427" w14:textId="77777777" w:rsidR="00184263" w:rsidRPr="00292B82" w:rsidRDefault="00184263" w:rsidP="00FA5871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739ED2EC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C01518" w14:textId="77777777" w:rsidR="007B6913" w:rsidRDefault="0070453D" w:rsidP="0070453D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 xml:space="preserve">Oświadczam/y, że warunek określony w pkt.8 pkt. 8.2 ppkt </w:t>
      </w:r>
      <w:r w:rsidR="007B6913" w:rsidRPr="007B6913">
        <w:rPr>
          <w:sz w:val="20"/>
          <w:szCs w:val="22"/>
        </w:rPr>
        <w:t>4</w:t>
      </w:r>
      <w:r w:rsidRPr="007B6913">
        <w:rPr>
          <w:sz w:val="20"/>
          <w:szCs w:val="22"/>
        </w:rPr>
        <w:t xml:space="preserve"> SWZ spełniamy osobiście / powołujemy się na zasoby podmiotu trzeciego w następującym zakresie </w:t>
      </w:r>
      <w:r w:rsidRPr="007B6913">
        <w:rPr>
          <w:b/>
          <w:sz w:val="20"/>
          <w:szCs w:val="22"/>
        </w:rPr>
        <w:t>(niewłaściwe skreślić)</w:t>
      </w:r>
      <w:r w:rsidRPr="007B6913">
        <w:rPr>
          <w:sz w:val="20"/>
          <w:szCs w:val="22"/>
        </w:rPr>
        <w:t xml:space="preserve"> </w:t>
      </w:r>
    </w:p>
    <w:p w14:paraId="07544D42" w14:textId="7D5194A2" w:rsidR="0070453D" w:rsidRPr="007B6913" w:rsidRDefault="0070453D" w:rsidP="007B6913">
      <w:pPr>
        <w:spacing w:before="120" w:after="120"/>
        <w:ind w:left="36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>………………………………………………………………………………………………….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0D546391" w14:textId="12CEF0F4" w:rsidR="00EB697F" w:rsidRPr="00292B82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Oświadczenie, w przypadku wykonawców wspólnie ubiegających się o udzielenie zamówienia (Konsorcjum, S.C.) zgodne z pkt 1</w:t>
      </w:r>
      <w:r w:rsidR="00902FCC" w:rsidRPr="00292B82">
        <w:rPr>
          <w:sz w:val="20"/>
          <w:szCs w:val="22"/>
        </w:rPr>
        <w:t>1</w:t>
      </w:r>
      <w:r w:rsidRPr="00292B82">
        <w:rPr>
          <w:sz w:val="20"/>
          <w:szCs w:val="22"/>
        </w:rPr>
        <w:t>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EB697F" w:rsidRPr="00292B82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292B82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  <w:tr w:rsidR="00EB697F" w:rsidRPr="00292B82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024D9F70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76EA4741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</w:p>
    <w:p w14:paraId="14BC71F8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1C6CEA1F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upoważnienie dla powyżej wskazanych osób wynika z następującego (ych) dokumentu(ów)</w:t>
      </w:r>
    </w:p>
    <w:p w14:paraId="195E757D" w14:textId="77777777" w:rsidR="00714F50" w:rsidRPr="00292B82" w:rsidRDefault="00714F50" w:rsidP="00FA5871">
      <w:p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54FDE965" w14:textId="7B4A0141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lastRenderedPageBreak/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62317E" w14:textId="77777777" w:rsidR="00086581" w:rsidRDefault="00086581">
      <w:r>
        <w:separator/>
      </w:r>
    </w:p>
  </w:endnote>
  <w:endnote w:type="continuationSeparator" w:id="0">
    <w:p w14:paraId="0CF6B89F" w14:textId="77777777" w:rsidR="00086581" w:rsidRDefault="0008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3F42D" w14:textId="77777777" w:rsidR="00086581" w:rsidRDefault="00086581">
      <w:r>
        <w:separator/>
      </w:r>
    </w:p>
  </w:footnote>
  <w:footnote w:type="continuationSeparator" w:id="0">
    <w:p w14:paraId="590574FC" w14:textId="77777777" w:rsidR="00086581" w:rsidRDefault="00086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20759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2200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4013899">
    <w:abstractNumId w:val="2"/>
  </w:num>
  <w:num w:numId="4" w16cid:durableId="1856337097">
    <w:abstractNumId w:val="5"/>
  </w:num>
  <w:num w:numId="5" w16cid:durableId="308830456">
    <w:abstractNumId w:val="4"/>
  </w:num>
  <w:num w:numId="6" w16cid:durableId="467599483">
    <w:abstractNumId w:val="0"/>
  </w:num>
  <w:num w:numId="7" w16cid:durableId="539588803">
    <w:abstractNumId w:val="6"/>
  </w:num>
  <w:num w:numId="8" w16cid:durableId="1713844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86581"/>
    <w:rsid w:val="000A7959"/>
    <w:rsid w:val="000B3AD1"/>
    <w:rsid w:val="000B731D"/>
    <w:rsid w:val="000D6134"/>
    <w:rsid w:val="000E09C7"/>
    <w:rsid w:val="000E3AC7"/>
    <w:rsid w:val="000F6589"/>
    <w:rsid w:val="00106636"/>
    <w:rsid w:val="00116EC6"/>
    <w:rsid w:val="0013075F"/>
    <w:rsid w:val="00176E2D"/>
    <w:rsid w:val="001801DD"/>
    <w:rsid w:val="00184263"/>
    <w:rsid w:val="001B35E1"/>
    <w:rsid w:val="001D4612"/>
    <w:rsid w:val="00207E98"/>
    <w:rsid w:val="00240AF4"/>
    <w:rsid w:val="002723B0"/>
    <w:rsid w:val="00277902"/>
    <w:rsid w:val="00292B82"/>
    <w:rsid w:val="002F464C"/>
    <w:rsid w:val="0031442E"/>
    <w:rsid w:val="00315A4A"/>
    <w:rsid w:val="00351FD9"/>
    <w:rsid w:val="004514D1"/>
    <w:rsid w:val="00475678"/>
    <w:rsid w:val="004B7300"/>
    <w:rsid w:val="004C6753"/>
    <w:rsid w:val="00524B40"/>
    <w:rsid w:val="00543892"/>
    <w:rsid w:val="00561C64"/>
    <w:rsid w:val="00581AD3"/>
    <w:rsid w:val="00594C04"/>
    <w:rsid w:val="00595C87"/>
    <w:rsid w:val="005D2C65"/>
    <w:rsid w:val="005D56DF"/>
    <w:rsid w:val="005E6D94"/>
    <w:rsid w:val="005F7775"/>
    <w:rsid w:val="00602967"/>
    <w:rsid w:val="0063384F"/>
    <w:rsid w:val="00643C6F"/>
    <w:rsid w:val="00646202"/>
    <w:rsid w:val="0065290F"/>
    <w:rsid w:val="006815F6"/>
    <w:rsid w:val="0070453D"/>
    <w:rsid w:val="00714F50"/>
    <w:rsid w:val="007748F0"/>
    <w:rsid w:val="007A4321"/>
    <w:rsid w:val="007B6913"/>
    <w:rsid w:val="00833933"/>
    <w:rsid w:val="0084226C"/>
    <w:rsid w:val="00853083"/>
    <w:rsid w:val="008B2F0C"/>
    <w:rsid w:val="008B4928"/>
    <w:rsid w:val="008D2AB8"/>
    <w:rsid w:val="008F1C66"/>
    <w:rsid w:val="00902FCC"/>
    <w:rsid w:val="00970FE4"/>
    <w:rsid w:val="00990793"/>
    <w:rsid w:val="00993033"/>
    <w:rsid w:val="009F5CE3"/>
    <w:rsid w:val="00A0022B"/>
    <w:rsid w:val="00A346FE"/>
    <w:rsid w:val="00A47B4D"/>
    <w:rsid w:val="00A83018"/>
    <w:rsid w:val="00AF0F83"/>
    <w:rsid w:val="00B10C76"/>
    <w:rsid w:val="00B774DC"/>
    <w:rsid w:val="00BE5FCF"/>
    <w:rsid w:val="00C148A8"/>
    <w:rsid w:val="00C4449D"/>
    <w:rsid w:val="00C969A6"/>
    <w:rsid w:val="00CA7D36"/>
    <w:rsid w:val="00D24208"/>
    <w:rsid w:val="00D31B71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D2626"/>
    <w:rsid w:val="00F00591"/>
    <w:rsid w:val="00F05817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D881D-6231-4587-BDBA-8DC91FABD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667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Maria Lepa</cp:lastModifiedBy>
  <cp:revision>3</cp:revision>
  <cp:lastPrinted>2024-03-04T10:35:00Z</cp:lastPrinted>
  <dcterms:created xsi:type="dcterms:W3CDTF">2024-06-26T07:59:00Z</dcterms:created>
  <dcterms:modified xsi:type="dcterms:W3CDTF">2024-07-08T09:14:00Z</dcterms:modified>
</cp:coreProperties>
</file>