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D7C87" w14:textId="4CA25AAB" w:rsidR="008A08CC" w:rsidRPr="008A08CC" w:rsidRDefault="008D2AB8" w:rsidP="008A08CC">
      <w:pPr>
        <w:spacing w:before="60" w:after="60"/>
        <w:jc w:val="both"/>
        <w:rPr>
          <w:b/>
          <w:sz w:val="22"/>
          <w:szCs w:val="22"/>
        </w:rPr>
      </w:pPr>
      <w:r w:rsidRPr="00C81224">
        <w:rPr>
          <w:sz w:val="20"/>
          <w:szCs w:val="20"/>
        </w:rPr>
        <w:tab/>
      </w:r>
      <w:r w:rsidR="008A08CC">
        <w:rPr>
          <w:b/>
          <w:sz w:val="22"/>
          <w:szCs w:val="22"/>
        </w:rPr>
        <w:t xml:space="preserve">                         </w:t>
      </w:r>
      <w:r w:rsidRPr="00C81224">
        <w:rPr>
          <w:sz w:val="20"/>
          <w:szCs w:val="20"/>
        </w:rPr>
        <w:tab/>
      </w:r>
    </w:p>
    <w:p w14:paraId="74EC0EC9" w14:textId="37BDB675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00C72E7E" w14:textId="62591B65" w:rsidR="008D2AB8" w:rsidRPr="005047E2" w:rsidRDefault="00562324" w:rsidP="008A08CC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Akademia Górniczo </w:t>
      </w:r>
      <w:r w:rsidR="008A08CC">
        <w:rPr>
          <w:b/>
          <w:sz w:val="22"/>
          <w:szCs w:val="22"/>
        </w:rPr>
        <w:t>–</w:t>
      </w:r>
      <w:r w:rsidRPr="005047E2">
        <w:rPr>
          <w:b/>
          <w:sz w:val="22"/>
          <w:szCs w:val="22"/>
        </w:rPr>
        <w:t xml:space="preserve"> Hutnicza</w:t>
      </w:r>
      <w:r w:rsidR="008A08CC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im. Stanisława Staszica w Krakowie</w:t>
      </w:r>
      <w:r w:rsidR="008A08CC">
        <w:rPr>
          <w:b/>
          <w:sz w:val="22"/>
          <w:szCs w:val="22"/>
        </w:rPr>
        <w:t xml:space="preserve">, </w:t>
      </w:r>
      <w:r w:rsidRPr="005047E2">
        <w:rPr>
          <w:b/>
          <w:sz w:val="22"/>
          <w:szCs w:val="22"/>
        </w:rPr>
        <w:t>Dział Zamówień Publicznych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A08CC">
        <w:rPr>
          <w:b/>
          <w:sz w:val="22"/>
          <w:szCs w:val="22"/>
        </w:rPr>
        <w:t>.</w:t>
      </w:r>
      <w:r w:rsidR="008D2AB8" w:rsidRPr="005047E2">
        <w:rPr>
          <w:b/>
          <w:sz w:val="22"/>
          <w:szCs w:val="22"/>
        </w:rPr>
        <w:t xml:space="preserve">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01A5A203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DB07E3" w:rsidRPr="00DB07E3">
        <w:rPr>
          <w:b/>
          <w:bCs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</w:t>
      </w:r>
      <w:r w:rsidR="00C84199">
        <w:rPr>
          <w:b/>
          <w:bCs/>
          <w:sz w:val="22"/>
          <w:szCs w:val="22"/>
        </w:rPr>
        <w:t>348</w:t>
      </w:r>
      <w:bookmarkStart w:id="0" w:name="_GoBack"/>
      <w:bookmarkEnd w:id="0"/>
      <w:r w:rsidR="00DB07E3" w:rsidRPr="00DB07E3">
        <w:rPr>
          <w:b/>
          <w:bCs/>
          <w:sz w:val="22"/>
          <w:szCs w:val="22"/>
        </w:rPr>
        <w:t>/24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4C02BF9" w14:textId="4CDA934B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</w:t>
      </w:r>
      <w:r w:rsidR="00F87878">
        <w:rPr>
          <w:b/>
          <w:sz w:val="22"/>
          <w:szCs w:val="22"/>
        </w:rPr>
        <w:t xml:space="preserve"> za całość zamówienia</w:t>
      </w:r>
      <w:r w:rsidRPr="005047E2">
        <w:rPr>
          <w:b/>
          <w:sz w:val="22"/>
          <w:szCs w:val="22"/>
        </w:rPr>
        <w:t>: .........................................................................PLN</w:t>
      </w:r>
    </w:p>
    <w:p w14:paraId="7B63B596" w14:textId="61E3C7F7" w:rsid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518F337" w14:textId="06197A0D" w:rsidR="008A08CC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  <w:r w:rsidRPr="00F87878">
        <w:rPr>
          <w:sz w:val="22"/>
          <w:szCs w:val="22"/>
          <w:u w:val="single"/>
        </w:rPr>
        <w:t>a w tym:</w:t>
      </w:r>
    </w:p>
    <w:p w14:paraId="413116EE" w14:textId="65AB2B36" w:rsidR="008A08CC" w:rsidRPr="008A08CC" w:rsidRDefault="008A08CC" w:rsidP="008A08CC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8A08CC">
        <w:rPr>
          <w:b/>
          <w:sz w:val="22"/>
          <w:szCs w:val="22"/>
          <w:u w:val="single"/>
        </w:rPr>
        <w:t>Kalkulacja cenowa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F87878" w:rsidRPr="00B10E35" w14:paraId="11A39F8B" w14:textId="77777777" w:rsidTr="00F87878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D74CCFD" w14:textId="77777777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4E8CA3F" w14:textId="00A61D8C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F87878" w:rsidRPr="00B10E35" w14:paraId="5E27C78B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4D2C440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639B028" w14:textId="21876A9D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783EB3A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371F179B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ED975AB" w14:textId="054CCCB9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3F987D3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5AE3DC32" w14:textId="0E6D9D8F" w:rsidR="00F87878" w:rsidRPr="00B10E35" w:rsidRDefault="00DB07E3" w:rsidP="00AD6056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728358FB" w14:textId="788C5591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22F39D9E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06DC803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542ED022" w14:textId="72274C2A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422B8D9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76F2742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4E5E5654" w14:textId="32E127CC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14:paraId="41C69BCC" w14:textId="77777777" w:rsidR="00F87878" w:rsidRPr="005047E2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3B71F1B1" w14:textId="4578A576" w:rsidR="00F87878" w:rsidRPr="008A08CC" w:rsidRDefault="00F87878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F87878">
        <w:rPr>
          <w:b/>
          <w:sz w:val="22"/>
          <w:szCs w:val="22"/>
        </w:rPr>
        <w:t>Powyższ</w:t>
      </w:r>
      <w:r>
        <w:rPr>
          <w:b/>
          <w:sz w:val="22"/>
          <w:szCs w:val="22"/>
        </w:rPr>
        <w:t>e</w:t>
      </w:r>
      <w:r w:rsidRPr="00F87878">
        <w:rPr>
          <w:b/>
          <w:sz w:val="22"/>
          <w:szCs w:val="22"/>
        </w:rPr>
        <w:t xml:space="preserve"> cen</w:t>
      </w:r>
      <w:r>
        <w:rPr>
          <w:b/>
          <w:sz w:val="22"/>
          <w:szCs w:val="22"/>
        </w:rPr>
        <w:t>y</w:t>
      </w:r>
      <w:r w:rsidRPr="00F87878">
        <w:rPr>
          <w:b/>
          <w:sz w:val="22"/>
          <w:szCs w:val="22"/>
        </w:rPr>
        <w:t xml:space="preserve"> zawiera</w:t>
      </w:r>
      <w:r>
        <w:rPr>
          <w:b/>
          <w:sz w:val="22"/>
          <w:szCs w:val="22"/>
        </w:rPr>
        <w:t>ją</w:t>
      </w:r>
      <w:r w:rsidRPr="00F87878">
        <w:rPr>
          <w:b/>
          <w:sz w:val="22"/>
          <w:szCs w:val="22"/>
        </w:rPr>
        <w:t xml:space="preserve"> właściwą stawkę podatku VAT</w:t>
      </w:r>
    </w:p>
    <w:p w14:paraId="4427EC60" w14:textId="5724D7A6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3C42C102" w14:textId="6D016D85" w:rsidR="00903AB0" w:rsidRDefault="00F87878" w:rsidP="005047E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87878">
        <w:rPr>
          <w:b/>
          <w:color w:val="FF0000"/>
          <w:sz w:val="22"/>
          <w:szCs w:val="22"/>
        </w:rPr>
        <w:t>Termin wykonania analizy pobranej próbki lub dla dostarczonych próbek z badań labo</w:t>
      </w:r>
      <w:r>
        <w:rPr>
          <w:b/>
          <w:color w:val="FF0000"/>
          <w:sz w:val="22"/>
          <w:szCs w:val="22"/>
        </w:rPr>
        <w:t>r</w:t>
      </w:r>
      <w:r w:rsidRPr="00F87878">
        <w:rPr>
          <w:b/>
          <w:color w:val="FF0000"/>
          <w:sz w:val="22"/>
          <w:szCs w:val="22"/>
        </w:rPr>
        <w:t xml:space="preserve">atoryjnych </w:t>
      </w:r>
      <w:r w:rsidR="00903AB0">
        <w:rPr>
          <w:b/>
          <w:color w:val="FF0000"/>
          <w:sz w:val="22"/>
          <w:szCs w:val="22"/>
        </w:rPr>
        <w:t xml:space="preserve">(poza MLA) </w:t>
      </w:r>
      <w:r w:rsidRPr="00F87878">
        <w:rPr>
          <w:b/>
          <w:color w:val="FF0000"/>
          <w:sz w:val="22"/>
          <w:szCs w:val="22"/>
        </w:rPr>
        <w:t xml:space="preserve">wynosi </w:t>
      </w:r>
      <w:r w:rsidRPr="00F87878">
        <w:rPr>
          <w:b/>
          <w:color w:val="FF0000"/>
          <w:sz w:val="22"/>
          <w:szCs w:val="22"/>
          <w:highlight w:val="yellow"/>
        </w:rPr>
        <w:t>……….</w:t>
      </w:r>
      <w:r w:rsidRPr="00F87878">
        <w:rPr>
          <w:b/>
          <w:color w:val="FF0000"/>
          <w:sz w:val="22"/>
          <w:szCs w:val="22"/>
        </w:rPr>
        <w:t xml:space="preserve"> dni roboczych</w:t>
      </w:r>
      <w:r w:rsidR="008A08CC">
        <w:rPr>
          <w:b/>
          <w:color w:val="FF0000"/>
          <w:sz w:val="22"/>
          <w:szCs w:val="22"/>
        </w:rPr>
        <w:t>.</w:t>
      </w:r>
      <w:r w:rsidRPr="00F87878">
        <w:rPr>
          <w:b/>
          <w:color w:val="FF0000"/>
          <w:sz w:val="22"/>
          <w:szCs w:val="22"/>
        </w:rPr>
        <w:t xml:space="preserve"> </w:t>
      </w:r>
    </w:p>
    <w:p w14:paraId="6013A72E" w14:textId="6AD3710A" w:rsidR="00903AB0" w:rsidRPr="00903AB0" w:rsidRDefault="005047E2" w:rsidP="005047E2">
      <w:pPr>
        <w:widowControl w:val="0"/>
        <w:ind w:right="1"/>
        <w:jc w:val="both"/>
        <w:rPr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903AB0" w:rsidRPr="00903AB0">
        <w:rPr>
          <w:sz w:val="22"/>
          <w:szCs w:val="22"/>
        </w:rPr>
        <w:t>od daty podpisania umowy do 18/11/2024 r.</w:t>
      </w:r>
      <w:r w:rsidR="00903AB0">
        <w:rPr>
          <w:sz w:val="22"/>
          <w:szCs w:val="22"/>
        </w:rPr>
        <w:t xml:space="preserve"> </w:t>
      </w:r>
      <w:r w:rsidR="00903AB0" w:rsidRPr="00903AB0">
        <w:rPr>
          <w:sz w:val="22"/>
          <w:szCs w:val="22"/>
        </w:rPr>
        <w:t>Termin wykonania analizy mineralogicznej MLA to 30 dni roboczych.</w:t>
      </w:r>
    </w:p>
    <w:p w14:paraId="71ADA5FC" w14:textId="41DCB65D" w:rsidR="00BD244E" w:rsidRPr="00F87878" w:rsidRDefault="005047E2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043C">
        <w:rPr>
          <w:sz w:val="22"/>
          <w:szCs w:val="22"/>
        </w:rPr>
        <w:lastRenderedPageBreak/>
        <w:t>Oświadczamy, że zgodnie z ustawą z dnia 6 marca 2018 r. Prawo przedsiębiorców</w:t>
      </w:r>
      <w:r w:rsidRPr="005047E2">
        <w:rPr>
          <w:sz w:val="22"/>
          <w:szCs w:val="22"/>
        </w:rPr>
        <w:t>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664AAB94" w14:textId="4B4CDF15" w:rsidR="005047E2" w:rsidRPr="00F87878" w:rsidRDefault="008D2AB8" w:rsidP="00F8787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51ECD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6AF7D044" w14:textId="55A8FCD3" w:rsidR="00F87878" w:rsidRPr="00753661" w:rsidRDefault="00F87878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 xml:space="preserve">Usługa będąca przedmiotem zamówienia będzie wykonana zgodnie z certyfikatem jakości ISO 9001 lub równoważnym tj. </w:t>
      </w:r>
      <w:r w:rsidRPr="00753661">
        <w:rPr>
          <w:color w:val="FF0000"/>
          <w:sz w:val="20"/>
          <w:szCs w:val="20"/>
          <w:highlight w:val="yellow"/>
        </w:rPr>
        <w:t>…………………..</w:t>
      </w:r>
      <w:r w:rsidRPr="00753661">
        <w:rPr>
          <w:color w:val="FF0000"/>
          <w:sz w:val="20"/>
          <w:szCs w:val="20"/>
        </w:rPr>
        <w:t xml:space="preserve">  lub akredytacją ISO 17025 lub równoważną </w:t>
      </w:r>
      <w:proofErr w:type="spellStart"/>
      <w:r w:rsidRPr="00753661">
        <w:rPr>
          <w:color w:val="FF0000"/>
          <w:sz w:val="20"/>
          <w:szCs w:val="20"/>
        </w:rPr>
        <w:t>tj</w:t>
      </w:r>
      <w:proofErr w:type="spellEnd"/>
      <w:r w:rsidRPr="00753661">
        <w:rPr>
          <w:color w:val="FF0000"/>
          <w:sz w:val="20"/>
          <w:szCs w:val="20"/>
        </w:rPr>
        <w:t xml:space="preserve"> </w:t>
      </w:r>
      <w:r w:rsidRPr="00753661">
        <w:rPr>
          <w:color w:val="FF0000"/>
          <w:sz w:val="20"/>
          <w:szCs w:val="20"/>
          <w:highlight w:val="yellow"/>
        </w:rPr>
        <w:t>……………………….</w:t>
      </w:r>
    </w:p>
    <w:p w14:paraId="4EF80730" w14:textId="0C8F71AD" w:rsidR="00F87878" w:rsidRPr="00753661" w:rsidRDefault="0075366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>Zobowiązujemy się zastosować w procesie badawczym nowoczesne techniki mineralogii procesowej MLA lub QEMSCAN.</w:t>
      </w:r>
    </w:p>
    <w:p w14:paraId="3E6CEE8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74076D48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864DB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420F95" w14:textId="77777777" w:rsidR="00DB07E3" w:rsidRPr="00C81224" w:rsidRDefault="00DB07E3" w:rsidP="00DB07E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E3" w:rsidRPr="00C81224" w14:paraId="3AE72C1E" w14:textId="77777777" w:rsidTr="00F914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A1CA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7BA59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67749476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0728B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DB07E3" w:rsidRPr="00C81224" w14:paraId="50B43087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44AD9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83967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04B3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C81224" w14:paraId="40AC4A0F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67B4B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B455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6CA50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CA209FA" w14:textId="77777777" w:rsidR="00DB07E3" w:rsidRPr="00B517F0" w:rsidRDefault="00DB07E3" w:rsidP="00DB07E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B07E3" w:rsidRPr="00B517F0" w14:paraId="4E12206F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657E35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A78E8B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45BC9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DB07E3" w:rsidRPr="00B517F0" w14:paraId="25CA2E57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32A2D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5D0BE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60567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B517F0" w14:paraId="57D213AC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608510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DD9F44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3AF20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1499E67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704EA4FD" w14:textId="77777777" w:rsidR="00DB07E3" w:rsidRPr="00C81224" w:rsidRDefault="00DB07E3" w:rsidP="00DB07E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41C7A5E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38F36C0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8342BFB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48819EC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4572F20" w14:textId="77777777" w:rsidR="00DB07E3" w:rsidRPr="00C81224" w:rsidRDefault="00DB07E3" w:rsidP="00DB07E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FB7C7E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87CA44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0B672C9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25E57B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85716DC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4014F5E7" w14:textId="7A9BE660" w:rsidR="00DB07E3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49E1F712" w14:textId="7CD053AA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5F2690B3" w14:textId="658A0B40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BDE897D" w14:textId="77777777" w:rsidR="00DB07E3" w:rsidRPr="00C81224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F2A72C2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oferta zawiera ………………… kolejno ponumerowanych stron.</w:t>
      </w:r>
    </w:p>
    <w:p w14:paraId="1A81867F" w14:textId="77777777" w:rsidR="00DB07E3" w:rsidRPr="00C81224" w:rsidRDefault="00DB07E3" w:rsidP="00DB07E3">
      <w:pPr>
        <w:jc w:val="both"/>
        <w:rPr>
          <w:sz w:val="20"/>
          <w:szCs w:val="20"/>
        </w:rPr>
      </w:pPr>
    </w:p>
    <w:p w14:paraId="76118017" w14:textId="77777777" w:rsidR="00DB07E3" w:rsidRPr="009D651F" w:rsidRDefault="00DB07E3" w:rsidP="00DB07E3">
      <w:pPr>
        <w:jc w:val="right"/>
        <w:rPr>
          <w:sz w:val="20"/>
          <w:szCs w:val="20"/>
        </w:rPr>
      </w:pPr>
    </w:p>
    <w:p w14:paraId="186BD6E9" w14:textId="77777777" w:rsidR="00DB07E3" w:rsidRPr="009D651F" w:rsidRDefault="00DB07E3" w:rsidP="00DB07E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C20797D" w14:textId="77777777" w:rsidR="00DB07E3" w:rsidRDefault="00DB07E3" w:rsidP="00DB07E3">
      <w:pPr>
        <w:jc w:val="right"/>
        <w:rPr>
          <w:sz w:val="20"/>
          <w:szCs w:val="20"/>
        </w:rPr>
      </w:pPr>
    </w:p>
    <w:p w14:paraId="7A06996E" w14:textId="77777777" w:rsidR="00DB07E3" w:rsidRDefault="00DB07E3" w:rsidP="00DB07E3">
      <w:pPr>
        <w:rPr>
          <w:sz w:val="20"/>
          <w:szCs w:val="20"/>
        </w:rPr>
      </w:pPr>
    </w:p>
    <w:p w14:paraId="6A391582" w14:textId="77777777" w:rsidR="00DB07E3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AFB0281" w14:textId="77777777" w:rsidR="00DB07E3" w:rsidRPr="00FC7F27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0148D54C" w14:textId="42A49174" w:rsidR="00FC7F27" w:rsidRPr="00FC7F27" w:rsidRDefault="00FC7F27" w:rsidP="00DB07E3">
      <w:pPr>
        <w:ind w:left="360"/>
        <w:jc w:val="both"/>
        <w:rPr>
          <w:sz w:val="20"/>
          <w:szCs w:val="20"/>
        </w:rPr>
      </w:pPr>
    </w:p>
    <w:sectPr w:rsidR="00FC7F27" w:rsidRPr="00FC7F27" w:rsidSect="00030D11">
      <w:headerReference w:type="default" r:id="rId8"/>
      <w:footerReference w:type="default" r:id="rId9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A6A48" w14:textId="77777777" w:rsidR="00F72F6B" w:rsidRDefault="00F72F6B">
      <w:r>
        <w:separator/>
      </w:r>
    </w:p>
  </w:endnote>
  <w:endnote w:type="continuationSeparator" w:id="0">
    <w:p w14:paraId="2FCDFCD2" w14:textId="77777777" w:rsidR="00F72F6B" w:rsidRDefault="00F7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9BD94" w14:textId="77777777" w:rsidR="00F72F6B" w:rsidRDefault="00F72F6B">
      <w:r>
        <w:separator/>
      </w:r>
    </w:p>
  </w:footnote>
  <w:footnote w:type="continuationSeparator" w:id="0">
    <w:p w14:paraId="17A9B9A8" w14:textId="77777777" w:rsidR="00F72F6B" w:rsidRDefault="00F72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9043C"/>
    <w:rsid w:val="002A48B7"/>
    <w:rsid w:val="00315A4A"/>
    <w:rsid w:val="00317C81"/>
    <w:rsid w:val="00326F65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37D91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53661"/>
    <w:rsid w:val="007748F0"/>
    <w:rsid w:val="007A4321"/>
    <w:rsid w:val="007C7B12"/>
    <w:rsid w:val="00833933"/>
    <w:rsid w:val="008423B0"/>
    <w:rsid w:val="00853083"/>
    <w:rsid w:val="008570F4"/>
    <w:rsid w:val="008A08CC"/>
    <w:rsid w:val="008B2F0C"/>
    <w:rsid w:val="008B4928"/>
    <w:rsid w:val="008C4BAD"/>
    <w:rsid w:val="008C6A42"/>
    <w:rsid w:val="008D2AB8"/>
    <w:rsid w:val="008E4D3E"/>
    <w:rsid w:val="008F1C66"/>
    <w:rsid w:val="00903AB0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C203E"/>
    <w:rsid w:val="00AD3F84"/>
    <w:rsid w:val="00B26172"/>
    <w:rsid w:val="00B620F9"/>
    <w:rsid w:val="00B774DC"/>
    <w:rsid w:val="00BA79C6"/>
    <w:rsid w:val="00BD244E"/>
    <w:rsid w:val="00BF6F0A"/>
    <w:rsid w:val="00C04637"/>
    <w:rsid w:val="00C1016D"/>
    <w:rsid w:val="00C72CE6"/>
    <w:rsid w:val="00C73A7E"/>
    <w:rsid w:val="00C81224"/>
    <w:rsid w:val="00C84199"/>
    <w:rsid w:val="00C969A6"/>
    <w:rsid w:val="00CA7D36"/>
    <w:rsid w:val="00D24208"/>
    <w:rsid w:val="00D572B5"/>
    <w:rsid w:val="00D60C38"/>
    <w:rsid w:val="00D66893"/>
    <w:rsid w:val="00D90ACB"/>
    <w:rsid w:val="00DB07E3"/>
    <w:rsid w:val="00DB6E5A"/>
    <w:rsid w:val="00DC1500"/>
    <w:rsid w:val="00E44371"/>
    <w:rsid w:val="00E46D70"/>
    <w:rsid w:val="00E90617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212AC"/>
    <w:rsid w:val="00F51688"/>
    <w:rsid w:val="00F53146"/>
    <w:rsid w:val="00F72F6B"/>
    <w:rsid w:val="00F81443"/>
    <w:rsid w:val="00F87878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8BB6C-04E2-4F07-9C28-A35917DF7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</cp:lastModifiedBy>
  <cp:revision>2</cp:revision>
  <cp:lastPrinted>2021-12-14T08:14:00Z</cp:lastPrinted>
  <dcterms:created xsi:type="dcterms:W3CDTF">2024-07-04T09:46:00Z</dcterms:created>
  <dcterms:modified xsi:type="dcterms:W3CDTF">2024-07-04T09:46:00Z</dcterms:modified>
</cp:coreProperties>
</file>