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239BA" w14:textId="4B935B06" w:rsid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  <w:r w:rsidRPr="00233526">
        <w:rPr>
          <w:b/>
          <w:sz w:val="22"/>
          <w:szCs w:val="22"/>
        </w:rPr>
        <w:t>Załącznik nr 1</w:t>
      </w:r>
      <w:r w:rsidR="00165F96">
        <w:rPr>
          <w:b/>
          <w:sz w:val="22"/>
          <w:szCs w:val="22"/>
        </w:rPr>
        <w:t>A</w:t>
      </w:r>
    </w:p>
    <w:p w14:paraId="2E9E1901" w14:textId="77777777" w:rsidR="00233526" w:rsidRP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</w:p>
    <w:p w14:paraId="512960D4" w14:textId="0FC3431C" w:rsidR="00233526" w:rsidRPr="00524B40" w:rsidRDefault="00233526" w:rsidP="0023352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B749855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304BD4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67DD78A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66A52D2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27F81CF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747B8E3C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430C8C9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537A0279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0ABDCDB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2E891B87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CF1D92A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0CF46B2C" w14:textId="40E77DB3" w:rsidR="00233526" w:rsidRPr="00233526" w:rsidRDefault="00233526" w:rsidP="00233526">
      <w:r w:rsidRPr="00233526">
        <w:t>Do: Nazwa i siedziba Zamawiającego:</w:t>
      </w:r>
    </w:p>
    <w:p w14:paraId="1F304174" w14:textId="6A96E159" w:rsidR="00642ABE" w:rsidRDefault="00642ABE" w:rsidP="00642ABE">
      <w:pPr>
        <w:ind w:right="-110"/>
        <w:rPr>
          <w:b/>
        </w:rPr>
      </w:pPr>
      <w:r>
        <w:rPr>
          <w:b/>
        </w:rPr>
        <w:t>Akademia Górniczo - Hutnicza</w:t>
      </w:r>
    </w:p>
    <w:p w14:paraId="194BCBF2" w14:textId="77777777" w:rsidR="00642ABE" w:rsidRDefault="00642ABE" w:rsidP="00642ABE">
      <w:pPr>
        <w:ind w:right="-110"/>
        <w:rPr>
          <w:b/>
        </w:rPr>
      </w:pPr>
      <w:r>
        <w:rPr>
          <w:b/>
        </w:rPr>
        <w:t>im. Stanisława Staszica w Krakowie</w:t>
      </w:r>
    </w:p>
    <w:p w14:paraId="0BDBBD5D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7FC3FFA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732F0D38" w14:textId="77777777" w:rsidR="00642ABE" w:rsidRDefault="00642ABE" w:rsidP="00642ABE">
      <w:pPr>
        <w:rPr>
          <w:b/>
        </w:rPr>
      </w:pPr>
      <w:r>
        <w:rPr>
          <w:b/>
        </w:rPr>
        <w:t xml:space="preserve">30-059 Kraków,  </w:t>
      </w:r>
    </w:p>
    <w:p w14:paraId="6F1B0E68" w14:textId="77777777" w:rsidR="00642ABE" w:rsidRDefault="00642ABE" w:rsidP="00642ABE">
      <w:pPr>
        <w:ind w:firstLine="3969"/>
        <w:rPr>
          <w:b/>
        </w:rPr>
      </w:pPr>
    </w:p>
    <w:p w14:paraId="7C04AFBA" w14:textId="59EB73F8" w:rsidR="00642ABE" w:rsidRPr="00D10BF4" w:rsidRDefault="00642ABE" w:rsidP="00D10BF4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D10BF4">
        <w:rPr>
          <w:b/>
        </w:rPr>
        <w:t xml:space="preserve"> </w:t>
      </w:r>
      <w:r w:rsidR="00D10BF4" w:rsidRPr="00D10BF4">
        <w:rPr>
          <w:b/>
        </w:rPr>
        <w:t xml:space="preserve">dostawa i montaż mebli i wyposażenia do </w:t>
      </w:r>
      <w:r w:rsidR="004374F3">
        <w:rPr>
          <w:b/>
        </w:rPr>
        <w:t>M</w:t>
      </w:r>
      <w:r w:rsidR="004374F3" w:rsidRPr="00D10BF4">
        <w:rPr>
          <w:b/>
        </w:rPr>
        <w:t xml:space="preserve">agazynu </w:t>
      </w:r>
      <w:r w:rsidR="004374F3">
        <w:rPr>
          <w:b/>
        </w:rPr>
        <w:t xml:space="preserve"> </w:t>
      </w:r>
      <w:r w:rsidR="00D10BF4" w:rsidRPr="00D10BF4">
        <w:rPr>
          <w:b/>
        </w:rPr>
        <w:t>Centralnego Archiwum Uczelni w Miękini - DE.dzp.272-332/24</w:t>
      </w:r>
      <w:r w:rsidR="00D10BF4">
        <w:rPr>
          <w:b/>
        </w:rPr>
        <w:t xml:space="preserve"> </w:t>
      </w:r>
      <w:r>
        <w:t xml:space="preserve">oferuję realizację przedmiotu zamówienia, zgodnie </w:t>
      </w:r>
      <w:r w:rsidR="002F5628">
        <w:br/>
      </w:r>
      <w:r>
        <w:t>z zasadami określonymi w specyfikacji istotnych warunków zamówienia.</w:t>
      </w:r>
    </w:p>
    <w:p w14:paraId="14F28130" w14:textId="3652CD87" w:rsidR="004E7108" w:rsidRDefault="004E7108" w:rsidP="00642ABE">
      <w:pPr>
        <w:widowControl w:val="0"/>
        <w:ind w:right="1"/>
        <w:jc w:val="both"/>
        <w:rPr>
          <w:color w:val="4472C4"/>
        </w:rPr>
      </w:pPr>
    </w:p>
    <w:p w14:paraId="6D0EB109" w14:textId="3A4B30ED" w:rsidR="004E7108" w:rsidRDefault="004E7108" w:rsidP="00447195">
      <w:pPr>
        <w:widowControl w:val="0"/>
        <w:ind w:right="1"/>
        <w:jc w:val="both"/>
        <w:rPr>
          <w:b/>
          <w:bCs/>
          <w:color w:val="4472C4"/>
        </w:rPr>
      </w:pPr>
      <w:r w:rsidRPr="00DB64C5">
        <w:rPr>
          <w:b/>
          <w:bCs/>
          <w:color w:val="4472C4"/>
          <w:highlight w:val="yellow"/>
        </w:rPr>
        <w:t>Z</w:t>
      </w:r>
      <w:r w:rsidR="0045180B" w:rsidRPr="00DB64C5">
        <w:rPr>
          <w:b/>
          <w:bCs/>
          <w:color w:val="4472C4"/>
          <w:highlight w:val="yellow"/>
        </w:rPr>
        <w:t>ADANIE</w:t>
      </w:r>
      <w:r w:rsidRPr="00DB64C5">
        <w:rPr>
          <w:b/>
          <w:bCs/>
          <w:color w:val="4472C4"/>
          <w:highlight w:val="yellow"/>
        </w:rPr>
        <w:t xml:space="preserve"> nr 1</w:t>
      </w:r>
      <w:r w:rsidR="008A56B7" w:rsidRPr="00DB64C5">
        <w:rPr>
          <w:b/>
          <w:bCs/>
          <w:color w:val="4472C4"/>
          <w:highlight w:val="yellow"/>
        </w:rPr>
        <w:t xml:space="preserve"> </w:t>
      </w:r>
      <w:r w:rsidR="004A3C36" w:rsidRPr="00DB64C5">
        <w:rPr>
          <w:b/>
          <w:iCs/>
          <w:color w:val="4472C4"/>
          <w:sz w:val="22"/>
          <w:szCs w:val="22"/>
          <w:highlight w:val="yellow"/>
        </w:rPr>
        <w:t xml:space="preserve">dostawa </w:t>
      </w:r>
      <w:r w:rsidR="004A3C36">
        <w:rPr>
          <w:b/>
          <w:iCs/>
          <w:color w:val="4472C4"/>
          <w:sz w:val="22"/>
          <w:szCs w:val="22"/>
          <w:highlight w:val="yellow"/>
        </w:rPr>
        <w:t>i montaż mebli biurowych, kuchennych oraz drobnego wyposażenia</w:t>
      </w:r>
    </w:p>
    <w:p w14:paraId="1D41866B" w14:textId="77777777" w:rsidR="00642ABE" w:rsidRDefault="00642ABE" w:rsidP="00642ABE">
      <w:pPr>
        <w:widowControl w:val="0"/>
        <w:ind w:right="1"/>
        <w:jc w:val="both"/>
        <w:rPr>
          <w:b/>
          <w:sz w:val="20"/>
        </w:rPr>
      </w:pPr>
    </w:p>
    <w:p w14:paraId="10750FF9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75F287B7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744D6386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7F0092F" w14:textId="77777777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E9D3381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3203F720" w14:textId="66F39953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A46A49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  <w:bookmarkStart w:id="0" w:name="_Hlk169776732"/>
    </w:p>
    <w:bookmarkEnd w:id="0"/>
    <w:p w14:paraId="5D2C5BF8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09D10EAA" w14:textId="06D228B0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tj </w:t>
      </w:r>
      <w:r>
        <w:rPr>
          <w:sz w:val="22"/>
          <w:szCs w:val="22"/>
        </w:rPr>
        <w:t xml:space="preserve">36 </w:t>
      </w:r>
      <w:r w:rsidRPr="00F94B30">
        <w:rPr>
          <w:sz w:val="22"/>
          <w:szCs w:val="22"/>
        </w:rPr>
        <w:t>miesięcy.</w:t>
      </w:r>
    </w:p>
    <w:p w14:paraId="342C53DE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040214C1" w14:textId="77777777" w:rsidR="00642ABE" w:rsidRDefault="00642ABE" w:rsidP="00642ABE">
      <w:pPr>
        <w:widowControl w:val="0"/>
        <w:ind w:right="1"/>
        <w:jc w:val="both"/>
        <w:rPr>
          <w:b/>
        </w:rPr>
      </w:pPr>
    </w:p>
    <w:p w14:paraId="49A3A0B7" w14:textId="77777777" w:rsidR="00233526" w:rsidRPr="00233526" w:rsidRDefault="00233526" w:rsidP="00233526">
      <w:pPr>
        <w:tabs>
          <w:tab w:val="left" w:pos="426"/>
        </w:tabs>
        <w:jc w:val="both"/>
        <w:rPr>
          <w:sz w:val="22"/>
        </w:rPr>
      </w:pPr>
      <w:r w:rsidRPr="00233526">
        <w:rPr>
          <w:sz w:val="22"/>
        </w:rPr>
        <w:t xml:space="preserve">Oświadczamy, że zgodnie z ustawą z dnia 6 marca 2018 r. Prawo przedsiębiorców, należymy do małych lub średnich przedsiębiorców: </w:t>
      </w:r>
      <w:r w:rsidRPr="00233526">
        <w:rPr>
          <w:b/>
          <w:bCs/>
          <w:sz w:val="22"/>
        </w:rPr>
        <w:t>TAK/NIE</w:t>
      </w:r>
    </w:p>
    <w:p w14:paraId="255974DC" w14:textId="1A7831C1" w:rsidR="00233526" w:rsidRPr="00233526" w:rsidRDefault="00233526" w:rsidP="00233526">
      <w:pPr>
        <w:tabs>
          <w:tab w:val="left" w:pos="426"/>
        </w:tabs>
        <w:jc w:val="both"/>
        <w:rPr>
          <w:sz w:val="22"/>
        </w:rPr>
      </w:pPr>
      <w:r w:rsidRPr="00233526">
        <w:rPr>
          <w:b/>
          <w:bCs/>
          <w:sz w:val="22"/>
        </w:rPr>
        <w:t>Termin płatności:</w:t>
      </w:r>
      <w:r w:rsidRPr="00233526">
        <w:rPr>
          <w:sz w:val="22"/>
        </w:rPr>
        <w:t xml:space="preserve">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D10BF4">
        <w:rPr>
          <w:sz w:val="22"/>
        </w:rPr>
        <w:br/>
      </w:r>
      <w:r w:rsidR="00D10BF4">
        <w:rPr>
          <w:sz w:val="22"/>
        </w:rPr>
        <w:br/>
      </w:r>
      <w:r w:rsidR="00D10BF4">
        <w:rPr>
          <w:sz w:val="22"/>
        </w:rPr>
        <w:br/>
      </w:r>
      <w:r w:rsidR="00D10BF4">
        <w:rPr>
          <w:sz w:val="22"/>
        </w:rPr>
        <w:br/>
      </w:r>
      <w:r w:rsidR="00D10BF4">
        <w:rPr>
          <w:sz w:val="22"/>
        </w:rPr>
        <w:br/>
      </w:r>
    </w:p>
    <w:p w14:paraId="1E3BCD61" w14:textId="7742B9FB" w:rsidR="004E7108" w:rsidRDefault="004E7108" w:rsidP="00642ABE">
      <w:pPr>
        <w:tabs>
          <w:tab w:val="left" w:pos="426"/>
        </w:tabs>
        <w:jc w:val="both"/>
        <w:rPr>
          <w:sz w:val="22"/>
        </w:rPr>
      </w:pPr>
    </w:p>
    <w:p w14:paraId="1B8FFA02" w14:textId="78A88C59" w:rsidR="004E7108" w:rsidRDefault="004E7108" w:rsidP="004E7108">
      <w:pPr>
        <w:widowControl w:val="0"/>
        <w:ind w:right="1"/>
        <w:jc w:val="both"/>
        <w:rPr>
          <w:b/>
          <w:bCs/>
          <w:color w:val="4472C4"/>
        </w:rPr>
      </w:pPr>
      <w:r>
        <w:rPr>
          <w:b/>
          <w:bCs/>
          <w:color w:val="4472C4"/>
          <w:highlight w:val="yellow"/>
        </w:rPr>
        <w:lastRenderedPageBreak/>
        <w:t>Z</w:t>
      </w:r>
      <w:r w:rsidR="0045180B">
        <w:rPr>
          <w:b/>
          <w:bCs/>
          <w:color w:val="4472C4"/>
          <w:highlight w:val="yellow"/>
        </w:rPr>
        <w:t>ADANIE</w:t>
      </w:r>
      <w:r>
        <w:rPr>
          <w:b/>
          <w:bCs/>
          <w:color w:val="4472C4"/>
          <w:highlight w:val="yellow"/>
        </w:rPr>
        <w:t xml:space="preserve"> nr 2</w:t>
      </w:r>
      <w:r w:rsidR="004A3C36">
        <w:rPr>
          <w:b/>
          <w:bCs/>
          <w:color w:val="4472C4"/>
          <w:highlight w:val="yellow"/>
        </w:rPr>
        <w:t xml:space="preserve"> </w:t>
      </w:r>
      <w:r w:rsidR="004A3C36">
        <w:rPr>
          <w:b/>
          <w:iCs/>
          <w:color w:val="4472C4"/>
          <w:sz w:val="22"/>
          <w:szCs w:val="22"/>
          <w:highlight w:val="yellow"/>
        </w:rPr>
        <w:t>dostawa i montaż szaf metalowych na większe formaty dokumentacji</w:t>
      </w:r>
    </w:p>
    <w:p w14:paraId="41CAE162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31B0F04B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6BFF3CAB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39C75AA4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FED1C6C" w14:textId="77777777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366822B8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4A4D5B4B" w14:textId="627DB6EC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A46A49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</w:p>
    <w:p w14:paraId="14B42AE2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5EDDE363" w14:textId="2E250652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tj </w:t>
      </w:r>
      <w:r>
        <w:rPr>
          <w:sz w:val="22"/>
          <w:szCs w:val="22"/>
        </w:rPr>
        <w:t>36</w:t>
      </w:r>
      <w:r w:rsidRPr="00F94B30">
        <w:rPr>
          <w:sz w:val="22"/>
          <w:szCs w:val="22"/>
        </w:rPr>
        <w:t xml:space="preserve"> miesięcy.</w:t>
      </w:r>
    </w:p>
    <w:p w14:paraId="01692B27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7F2159D7" w14:textId="77777777" w:rsidR="00233526" w:rsidRPr="00524B40" w:rsidRDefault="00233526" w:rsidP="00233526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>Oświadczamy, że zgodnie z ustawą z dnia 6 marca 2018 r. Prawo przedsiębiorców, 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D807A5A" w14:textId="77777777" w:rsidR="00233526" w:rsidRPr="00524B40" w:rsidRDefault="00233526" w:rsidP="00233526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Pr="00524B40">
        <w:rPr>
          <w:b w:val="0"/>
          <w:bCs/>
          <w:sz w:val="22"/>
          <w:szCs w:val="22"/>
        </w:rPr>
        <w:t xml:space="preserve">do </w:t>
      </w:r>
      <w:r>
        <w:rPr>
          <w:b w:val="0"/>
          <w:bCs/>
          <w:sz w:val="22"/>
          <w:szCs w:val="22"/>
        </w:rPr>
        <w:t xml:space="preserve">21 </w:t>
      </w:r>
      <w:r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9066396" w14:textId="352765DB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1163F221" w14:textId="08929E7D" w:rsidR="004A3C36" w:rsidRDefault="004E7108" w:rsidP="004A3C36">
      <w:pPr>
        <w:widowControl w:val="0"/>
        <w:ind w:right="1"/>
        <w:jc w:val="both"/>
        <w:rPr>
          <w:b/>
          <w:iCs/>
          <w:color w:val="4472C4"/>
          <w:sz w:val="22"/>
          <w:szCs w:val="22"/>
        </w:rPr>
      </w:pPr>
      <w:r>
        <w:rPr>
          <w:b/>
          <w:bCs/>
          <w:color w:val="4472C4"/>
          <w:highlight w:val="yellow"/>
        </w:rPr>
        <w:t>Z</w:t>
      </w:r>
      <w:r w:rsidR="0045180B">
        <w:rPr>
          <w:b/>
          <w:bCs/>
          <w:color w:val="4472C4"/>
          <w:highlight w:val="yellow"/>
        </w:rPr>
        <w:t>ADANIE</w:t>
      </w:r>
      <w:r>
        <w:rPr>
          <w:b/>
          <w:bCs/>
          <w:color w:val="4472C4"/>
          <w:highlight w:val="yellow"/>
        </w:rPr>
        <w:t xml:space="preserve"> nr 3</w:t>
      </w:r>
      <w:r w:rsidR="004A3C36">
        <w:rPr>
          <w:b/>
          <w:bCs/>
          <w:color w:val="4472C4"/>
          <w:highlight w:val="yellow"/>
        </w:rPr>
        <w:t xml:space="preserve"> </w:t>
      </w:r>
      <w:r w:rsidR="004A3C36">
        <w:rPr>
          <w:b/>
          <w:iCs/>
          <w:color w:val="4472C4"/>
          <w:sz w:val="22"/>
          <w:szCs w:val="22"/>
          <w:highlight w:val="yellow"/>
        </w:rPr>
        <w:t>dostawa i montaż urządzeń AGD</w:t>
      </w:r>
    </w:p>
    <w:p w14:paraId="1135C29D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5677AFCA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489FBF69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37EEF9E" w14:textId="77777777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7BB5D63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759DCF2C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4221CF4F" w14:textId="35C403F4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A46A49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</w:p>
    <w:p w14:paraId="261ADB26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6F560549" w14:textId="3EA4FE2C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24 </w:t>
      </w:r>
      <w:r w:rsidRPr="00AE5780">
        <w:rPr>
          <w:color w:val="000000" w:themeColor="text1"/>
          <w:sz w:val="22"/>
          <w:szCs w:val="22"/>
        </w:rPr>
        <w:t>miesi</w:t>
      </w:r>
      <w:r w:rsidR="002D21D4" w:rsidRPr="00AE5780">
        <w:rPr>
          <w:color w:val="000000" w:themeColor="text1"/>
          <w:sz w:val="22"/>
          <w:szCs w:val="22"/>
        </w:rPr>
        <w:t>ące</w:t>
      </w:r>
      <w:r w:rsidRPr="00AE5780">
        <w:rPr>
          <w:color w:val="000000" w:themeColor="text1"/>
          <w:sz w:val="22"/>
          <w:szCs w:val="22"/>
        </w:rPr>
        <w:t>.</w:t>
      </w:r>
    </w:p>
    <w:p w14:paraId="1C9B6565" w14:textId="77777777" w:rsidR="00233526" w:rsidRPr="00524B40" w:rsidRDefault="00233526" w:rsidP="00233526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>Oświadczamy, że zgodnie z ustawą z dnia 6 marca 2018 r. Prawo przedsiębiorców, należymy do małych lub średnich przedsiębiorców:</w:t>
      </w:r>
      <w:r w:rsidRPr="00524B40">
        <w:rPr>
          <w:b/>
          <w:sz w:val="22"/>
        </w:rPr>
        <w:t xml:space="preserve"> TAK/NIE</w:t>
      </w:r>
    </w:p>
    <w:p w14:paraId="108DA4B1" w14:textId="77777777" w:rsidR="00233526" w:rsidRPr="00524B40" w:rsidRDefault="00233526" w:rsidP="00233526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Pr="00524B40">
        <w:rPr>
          <w:b w:val="0"/>
          <w:bCs/>
          <w:sz w:val="22"/>
          <w:szCs w:val="22"/>
        </w:rPr>
        <w:t xml:space="preserve">do </w:t>
      </w:r>
      <w:r>
        <w:rPr>
          <w:b w:val="0"/>
          <w:bCs/>
          <w:sz w:val="22"/>
          <w:szCs w:val="22"/>
        </w:rPr>
        <w:t xml:space="preserve">21 </w:t>
      </w:r>
      <w:r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4F3E6D8" w14:textId="77777777" w:rsidR="00233526" w:rsidRDefault="00233526" w:rsidP="00233526">
      <w:pPr>
        <w:rPr>
          <w:b/>
          <w:sz w:val="22"/>
          <w:szCs w:val="22"/>
          <w:u w:val="single"/>
        </w:rPr>
      </w:pPr>
    </w:p>
    <w:p w14:paraId="4D95BF44" w14:textId="04D7829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7C190641" w14:textId="77777777" w:rsidR="00233526" w:rsidRPr="00524B40" w:rsidRDefault="00233526" w:rsidP="00233526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6711E598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A1ED55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431AAC0C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471DDA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</w:r>
      <w:r w:rsidRPr="00524B40">
        <w:rPr>
          <w:i/>
          <w:sz w:val="22"/>
          <w:szCs w:val="22"/>
        </w:rPr>
        <w:t xml:space="preserve">w sprawie ochrony osób fizycznych w związku z przetwarzaniem danych osobowych i w sprawie </w:t>
      </w:r>
      <w:r w:rsidRPr="00524B40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505117B3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071042" w14:textId="77777777" w:rsidR="00233526" w:rsidRPr="00524B40" w:rsidRDefault="00233526" w:rsidP="00233526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233526" w:rsidRPr="00524B40" w14:paraId="498CF4F1" w14:textId="77777777" w:rsidTr="005D2E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792D5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8F3EE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43D2E9B9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D2624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233526" w:rsidRPr="00524B40" w14:paraId="3E81317A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D8E6D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DD360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2D34F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19DD" w:rsidRPr="00524B40" w14:paraId="3D374250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4C9AF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A0516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1CD8D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98528D5" w14:textId="77777777" w:rsidR="00233526" w:rsidRPr="00524B40" w:rsidRDefault="00233526" w:rsidP="00233526">
      <w:pPr>
        <w:jc w:val="both"/>
        <w:rPr>
          <w:sz w:val="22"/>
          <w:szCs w:val="22"/>
        </w:rPr>
      </w:pPr>
    </w:p>
    <w:p w14:paraId="047C6101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32A20CF3" w14:textId="77777777" w:rsidR="00233526" w:rsidRPr="00524B40" w:rsidRDefault="00233526" w:rsidP="00233526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DD798DA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230F9D1E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90B4B09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314A6885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(ych) dokumentu(ów)</w:t>
      </w:r>
    </w:p>
    <w:p w14:paraId="0E987E67" w14:textId="77777777" w:rsidR="00233526" w:rsidRPr="00524B40" w:rsidRDefault="00233526" w:rsidP="00233526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35DEDB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2CB33C32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73190C53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22FAB4E7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BFA15B1" w14:textId="23819932" w:rsidR="00233526" w:rsidRPr="00233526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41F0FE7" w14:textId="77777777" w:rsidR="00233526" w:rsidRPr="00524B40" w:rsidRDefault="00233526" w:rsidP="00233526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5AB9FAD3" w14:textId="2BD8694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284C004B" w14:textId="06B410DF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sectPr w:rsidR="004E710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04A5BD" w14:textId="77777777" w:rsidR="005011D3" w:rsidRDefault="005011D3">
      <w:r>
        <w:separator/>
      </w:r>
    </w:p>
  </w:endnote>
  <w:endnote w:type="continuationSeparator" w:id="0">
    <w:p w14:paraId="19C25EC1" w14:textId="77777777" w:rsidR="005011D3" w:rsidRDefault="00501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4D1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34331D" w14:textId="77777777" w:rsidR="005011D3" w:rsidRDefault="005011D3">
      <w:r>
        <w:separator/>
      </w:r>
    </w:p>
  </w:footnote>
  <w:footnote w:type="continuationSeparator" w:id="0">
    <w:p w14:paraId="2026479D" w14:textId="77777777" w:rsidR="005011D3" w:rsidRDefault="00501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DC4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0966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15084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1657790">
    <w:abstractNumId w:val="0"/>
  </w:num>
  <w:num w:numId="4" w16cid:durableId="245261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B1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5F96"/>
    <w:rsid w:val="001723FC"/>
    <w:rsid w:val="001801DD"/>
    <w:rsid w:val="001D4612"/>
    <w:rsid w:val="00207E98"/>
    <w:rsid w:val="00233526"/>
    <w:rsid w:val="002723B0"/>
    <w:rsid w:val="002D21D4"/>
    <w:rsid w:val="002F5628"/>
    <w:rsid w:val="0030768D"/>
    <w:rsid w:val="00315A4A"/>
    <w:rsid w:val="0032149D"/>
    <w:rsid w:val="0036595D"/>
    <w:rsid w:val="00384B2C"/>
    <w:rsid w:val="00397EB4"/>
    <w:rsid w:val="003C003D"/>
    <w:rsid w:val="00434FC2"/>
    <w:rsid w:val="004374F3"/>
    <w:rsid w:val="00447195"/>
    <w:rsid w:val="0045180B"/>
    <w:rsid w:val="004604BE"/>
    <w:rsid w:val="00473551"/>
    <w:rsid w:val="004A3C36"/>
    <w:rsid w:val="004B56E6"/>
    <w:rsid w:val="004B7300"/>
    <w:rsid w:val="004C03E4"/>
    <w:rsid w:val="004C6753"/>
    <w:rsid w:val="004D0D71"/>
    <w:rsid w:val="004E7108"/>
    <w:rsid w:val="005011D3"/>
    <w:rsid w:val="00545E86"/>
    <w:rsid w:val="00595C87"/>
    <w:rsid w:val="005D2C65"/>
    <w:rsid w:val="005E6D94"/>
    <w:rsid w:val="0063384F"/>
    <w:rsid w:val="00642ABE"/>
    <w:rsid w:val="00643C6F"/>
    <w:rsid w:val="00646202"/>
    <w:rsid w:val="006514B4"/>
    <w:rsid w:val="0065290F"/>
    <w:rsid w:val="00656049"/>
    <w:rsid w:val="00667397"/>
    <w:rsid w:val="00681461"/>
    <w:rsid w:val="006815F6"/>
    <w:rsid w:val="00693B1D"/>
    <w:rsid w:val="007748F0"/>
    <w:rsid w:val="007A4321"/>
    <w:rsid w:val="007B1908"/>
    <w:rsid w:val="007D1836"/>
    <w:rsid w:val="007D6260"/>
    <w:rsid w:val="007F5EB5"/>
    <w:rsid w:val="00833933"/>
    <w:rsid w:val="00853083"/>
    <w:rsid w:val="008A56B7"/>
    <w:rsid w:val="008B2F0C"/>
    <w:rsid w:val="008B4928"/>
    <w:rsid w:val="008B76F6"/>
    <w:rsid w:val="008D2AB8"/>
    <w:rsid w:val="008F0557"/>
    <w:rsid w:val="008F1C66"/>
    <w:rsid w:val="0091331E"/>
    <w:rsid w:val="00915EB7"/>
    <w:rsid w:val="00934322"/>
    <w:rsid w:val="00950F84"/>
    <w:rsid w:val="009622B1"/>
    <w:rsid w:val="00970FE4"/>
    <w:rsid w:val="00993DB3"/>
    <w:rsid w:val="009A061A"/>
    <w:rsid w:val="009D1A35"/>
    <w:rsid w:val="009D4CEF"/>
    <w:rsid w:val="009D7F1C"/>
    <w:rsid w:val="00A0022B"/>
    <w:rsid w:val="00A346FE"/>
    <w:rsid w:val="00A46A49"/>
    <w:rsid w:val="00A47B4D"/>
    <w:rsid w:val="00A55EA4"/>
    <w:rsid w:val="00A81A12"/>
    <w:rsid w:val="00A83018"/>
    <w:rsid w:val="00A86B39"/>
    <w:rsid w:val="00AB0FBD"/>
    <w:rsid w:val="00AC66DD"/>
    <w:rsid w:val="00AE5780"/>
    <w:rsid w:val="00AF1804"/>
    <w:rsid w:val="00B21C2C"/>
    <w:rsid w:val="00B66332"/>
    <w:rsid w:val="00B774DC"/>
    <w:rsid w:val="00BF22FC"/>
    <w:rsid w:val="00C02242"/>
    <w:rsid w:val="00C519DD"/>
    <w:rsid w:val="00C702BB"/>
    <w:rsid w:val="00C728F3"/>
    <w:rsid w:val="00C9238C"/>
    <w:rsid w:val="00C969A6"/>
    <w:rsid w:val="00CA7D36"/>
    <w:rsid w:val="00D10BF4"/>
    <w:rsid w:val="00D24208"/>
    <w:rsid w:val="00D60C38"/>
    <w:rsid w:val="00D66893"/>
    <w:rsid w:val="00D90ACB"/>
    <w:rsid w:val="00D91D34"/>
    <w:rsid w:val="00DB4065"/>
    <w:rsid w:val="00DB64C5"/>
    <w:rsid w:val="00DC1500"/>
    <w:rsid w:val="00E44371"/>
    <w:rsid w:val="00E74982"/>
    <w:rsid w:val="00E949B0"/>
    <w:rsid w:val="00EA2A58"/>
    <w:rsid w:val="00EC0BEA"/>
    <w:rsid w:val="00EC36E7"/>
    <w:rsid w:val="00EE1820"/>
    <w:rsid w:val="00F00591"/>
    <w:rsid w:val="00F275BA"/>
    <w:rsid w:val="00F51688"/>
    <w:rsid w:val="00F53146"/>
    <w:rsid w:val="00F84413"/>
    <w:rsid w:val="00F84CD5"/>
    <w:rsid w:val="00F91018"/>
    <w:rsid w:val="00F91BA3"/>
    <w:rsid w:val="00FA0F30"/>
    <w:rsid w:val="00FA51A4"/>
    <w:rsid w:val="00FB38AE"/>
    <w:rsid w:val="00FE545C"/>
    <w:rsid w:val="00FF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1001F"/>
  <w15:docId w15:val="{8E972C30-DB69-4F70-982A-4F694D342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A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33526"/>
    <w:pPr>
      <w:ind w:left="720"/>
      <w:contextualSpacing/>
    </w:pPr>
  </w:style>
  <w:style w:type="table" w:styleId="Tabela-Siatka">
    <w:name w:val="Table Grid"/>
    <w:basedOn w:val="Standardowy"/>
    <w:rsid w:val="0023352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233526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74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74F3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B21C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A06A4-8CD3-43DB-8E2E-102FD7E9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800</Words>
  <Characters>6666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Jarosław Grzech</dc:creator>
  <cp:lastModifiedBy>Katarzyna Breguła</cp:lastModifiedBy>
  <cp:revision>6</cp:revision>
  <cp:lastPrinted>2024-04-17T14:04:00Z</cp:lastPrinted>
  <dcterms:created xsi:type="dcterms:W3CDTF">2024-07-12T08:27:00Z</dcterms:created>
  <dcterms:modified xsi:type="dcterms:W3CDTF">2024-07-12T08:45:00Z</dcterms:modified>
</cp:coreProperties>
</file>