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778693" w14:textId="01FA9095" w:rsidR="00025386" w:rsidRPr="00354A6F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354A6F">
        <w:rPr>
          <w:bCs/>
          <w:i w:val="0"/>
          <w:sz w:val="20"/>
        </w:rPr>
        <w:t xml:space="preserve">Załącznik nr </w:t>
      </w:r>
      <w:r w:rsidR="00354A6F" w:rsidRPr="00354A6F">
        <w:rPr>
          <w:bCs/>
          <w:i w:val="0"/>
          <w:sz w:val="20"/>
        </w:rPr>
        <w:t>5</w:t>
      </w:r>
      <w:r w:rsidR="007666D6" w:rsidRPr="00354A6F">
        <w:rPr>
          <w:bCs/>
          <w:i w:val="0"/>
          <w:sz w:val="20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354A6F" w14:paraId="6E6C8ECE" w14:textId="77777777" w:rsidTr="00467CA2">
        <w:tc>
          <w:tcPr>
            <w:tcW w:w="2800" w:type="dxa"/>
            <w:shd w:val="clear" w:color="auto" w:fill="auto"/>
          </w:tcPr>
          <w:p w14:paraId="0E727CAA" w14:textId="77777777" w:rsidR="00D520D3" w:rsidRPr="00354A6F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354A6F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354A6F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9252F44" w14:textId="77777777" w:rsidR="00D520D3" w:rsidRPr="00354A6F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029335AC" w14:textId="77777777" w:rsidR="00D520D3" w:rsidRPr="00354A6F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354A6F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47EC586" w14:textId="77777777" w:rsidR="00D520D3" w:rsidRPr="00354A6F" w:rsidRDefault="00D520D3" w:rsidP="00467CA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354A6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354A6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354A6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D520D3" w:rsidRPr="00354A6F" w14:paraId="5E85969B" w14:textId="77777777" w:rsidTr="00467CA2">
        <w:tc>
          <w:tcPr>
            <w:tcW w:w="2800" w:type="dxa"/>
            <w:shd w:val="clear" w:color="auto" w:fill="auto"/>
          </w:tcPr>
          <w:p w14:paraId="55AF5F9C" w14:textId="77777777" w:rsidR="00D520D3" w:rsidRPr="00354A6F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354A6F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3F3B75E" w14:textId="77777777" w:rsidR="00D520D3" w:rsidRPr="00354A6F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77CE66DD" w14:textId="77777777" w:rsidR="00D520D3" w:rsidRPr="00354A6F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354A6F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44D24B2" w14:textId="77777777" w:rsidR="00D520D3" w:rsidRPr="00354A6F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354A6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354A6F">
              <w:rPr>
                <w:rFonts w:ascii="Times New Roman" w:hAnsi="Times New Roman"/>
                <w:iCs/>
                <w:sz w:val="20"/>
                <w:szCs w:val="20"/>
              </w:rPr>
              <w:t>imię, nazwisko osoby upoważnionej do reprezentacji podmiotu udostępniającego zasoby, stanowisko/podstawa do reprezentacji</w:t>
            </w:r>
            <w:r w:rsidRPr="00354A6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45EF9F43" w14:textId="77777777" w:rsidR="00B62AD0" w:rsidRPr="00354A6F" w:rsidRDefault="00B62AD0" w:rsidP="00354A6F">
      <w:pPr>
        <w:spacing w:after="0"/>
        <w:rPr>
          <w:rFonts w:ascii="Times New Roman" w:hAnsi="Times New Roman"/>
          <w:iCs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354A6F" w14:paraId="5C8599D3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4BD96D9" w14:textId="77777777" w:rsidR="00053927" w:rsidRPr="00354A6F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54A6F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14:paraId="4850BD93" w14:textId="77777777" w:rsidR="00053927" w:rsidRPr="00354A6F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354A6F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354A6F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354A6F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C6B234D" w14:textId="08838AFF" w:rsidR="0071340C" w:rsidRPr="00354A6F" w:rsidRDefault="0071340C" w:rsidP="00354A6F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54A6F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354A6F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354A6F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354A6F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354A6F">
        <w:rPr>
          <w:rFonts w:ascii="Times New Roman" w:hAnsi="Times New Roman"/>
          <w:sz w:val="20"/>
          <w:szCs w:val="20"/>
        </w:rPr>
        <w:t xml:space="preserve"> ustawy </w:t>
      </w:r>
      <w:r w:rsidR="00EF3368" w:rsidRPr="00354A6F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83768D" w:rsidRPr="00354A6F">
        <w:rPr>
          <w:rFonts w:ascii="Times New Roman" w:hAnsi="Times New Roman"/>
          <w:sz w:val="20"/>
          <w:szCs w:val="20"/>
        </w:rPr>
        <w:t>(</w:t>
      </w:r>
      <w:proofErr w:type="spellStart"/>
      <w:r w:rsidR="0083768D" w:rsidRPr="00354A6F">
        <w:rPr>
          <w:rFonts w:ascii="Times New Roman" w:hAnsi="Times New Roman"/>
          <w:sz w:val="20"/>
          <w:szCs w:val="20"/>
        </w:rPr>
        <w:t>t.j</w:t>
      </w:r>
      <w:proofErr w:type="spellEnd"/>
      <w:r w:rsidR="0083768D" w:rsidRPr="00354A6F">
        <w:rPr>
          <w:rFonts w:ascii="Times New Roman" w:hAnsi="Times New Roman"/>
          <w:sz w:val="20"/>
          <w:szCs w:val="20"/>
        </w:rPr>
        <w:t>. Dz. U. z 2023r. poz. 1605)</w:t>
      </w:r>
      <w:r w:rsidR="00E27ABB" w:rsidRPr="00354A6F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354A6F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354A6F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354A6F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354A6F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354A6F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354A6F" w14:paraId="7D681A10" w14:textId="77777777" w:rsidTr="00467CA2">
        <w:tc>
          <w:tcPr>
            <w:tcW w:w="2269" w:type="dxa"/>
            <w:shd w:val="clear" w:color="auto" w:fill="auto"/>
          </w:tcPr>
          <w:p w14:paraId="0535E6D1" w14:textId="77777777" w:rsidR="00D520D3" w:rsidRPr="00354A6F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54A6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FE488FC" w14:textId="4DF9C042" w:rsidR="00D520D3" w:rsidRPr="00354A6F" w:rsidRDefault="0083768D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354A6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Opracowanie kompletnej dokumentacji projektowo - kosztorysowej  i uzyskanie decyzji administracyjnych dla rozbudowy drogi gminnej  560533K ul. Nowej w Staniątkach</w:t>
            </w:r>
            <w:r w:rsidR="00D520D3" w:rsidRPr="00354A6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83768D" w:rsidRPr="00354A6F" w14:paraId="375C7AA4" w14:textId="77777777" w:rsidTr="00AE5DB3">
        <w:tc>
          <w:tcPr>
            <w:tcW w:w="2269" w:type="dxa"/>
            <w:shd w:val="clear" w:color="auto" w:fill="auto"/>
          </w:tcPr>
          <w:p w14:paraId="7D57CD34" w14:textId="77777777" w:rsidR="0083768D" w:rsidRPr="00354A6F" w:rsidRDefault="0083768D" w:rsidP="00AE5DB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54A6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C684644" w14:textId="6411F411" w:rsidR="0083768D" w:rsidRPr="00354A6F" w:rsidRDefault="0083768D" w:rsidP="00AE5DB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354A6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ZP.271.17.2024</w:t>
            </w:r>
          </w:p>
        </w:tc>
      </w:tr>
    </w:tbl>
    <w:p w14:paraId="1946759C" w14:textId="71D9BA8B" w:rsidR="00DC652A" w:rsidRPr="00354A6F" w:rsidRDefault="0083768D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54A6F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DC652A" w:rsidRPr="00354A6F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14:paraId="3F1AAF26" w14:textId="77777777" w:rsidR="00DC652A" w:rsidRPr="00354A6F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54A6F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009C3DC6" w14:textId="01F1DE29" w:rsidR="0071340C" w:rsidRPr="00354A6F" w:rsidRDefault="00D520D3" w:rsidP="00354A6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354A6F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DC652A" w:rsidRPr="00354A6F">
        <w:rPr>
          <w:rFonts w:ascii="Times New Roman" w:eastAsia="Times New Roman" w:hAnsi="Times New Roman"/>
          <w:iCs/>
          <w:sz w:val="20"/>
          <w:szCs w:val="20"/>
          <w:lang w:eastAsia="pl-PL"/>
        </w:rPr>
        <w:t>nazwa i adres Wykonawcy składającego ofertę</w:t>
      </w:r>
      <w:r w:rsidRPr="00354A6F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04FA8BB5" w14:textId="77777777" w:rsidR="0071340C" w:rsidRPr="00354A6F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54A6F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14:paraId="1ACE49C4" w14:textId="77777777" w:rsidR="0071340C" w:rsidRPr="00354A6F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54A6F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76F0AD37" w14:textId="77777777" w:rsidR="0071340C" w:rsidRPr="00354A6F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354A6F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71340C" w:rsidRPr="00354A6F">
        <w:rPr>
          <w:rFonts w:ascii="Times New Roman" w:eastAsia="Times New Roman" w:hAnsi="Times New Roman"/>
          <w:iCs/>
          <w:sz w:val="20"/>
          <w:szCs w:val="20"/>
          <w:lang w:eastAsia="pl-PL"/>
        </w:rPr>
        <w:t>określenie zasobów</w:t>
      </w:r>
      <w:r w:rsidRPr="00354A6F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3AB81580" w14:textId="77777777" w:rsidR="0071340C" w:rsidRPr="00354A6F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431DAB5D" w14:textId="77777777" w:rsidR="00DC652A" w:rsidRPr="00354A6F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354A6F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354A6F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354A6F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14:paraId="6443DCC9" w14:textId="77777777" w:rsidR="00DC652A" w:rsidRPr="00354A6F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354A6F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354A6F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354A6F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354A6F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354A6F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354A6F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354A6F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14:paraId="1A79E83C" w14:textId="77777777" w:rsidR="0093388F" w:rsidRPr="00354A6F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354A6F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51CEF7C6" w14:textId="77777777" w:rsidR="0093388F" w:rsidRPr="00354A6F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54A6F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0C0446B1" w14:textId="77777777" w:rsidR="0093388F" w:rsidRPr="00354A6F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354A6F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1B18AD06" w14:textId="77777777" w:rsidR="00CB29AC" w:rsidRPr="00354A6F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54A6F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14:paraId="1CB285EA" w14:textId="77777777" w:rsidR="00CB29AC" w:rsidRPr="00354A6F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54A6F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07C82778" w14:textId="77777777" w:rsidR="00830970" w:rsidRPr="00354A6F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54A6F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354A6F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354A6F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354A6F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14:paraId="249EE8AF" w14:textId="77777777" w:rsidR="00E27ABB" w:rsidRPr="00354A6F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54A6F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bookmarkEnd w:id="0"/>
    <w:p w14:paraId="793C8E35" w14:textId="743248F7" w:rsidR="00E27ABB" w:rsidRPr="00354A6F" w:rsidRDefault="00354A6F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354A6F">
        <w:rPr>
          <w:rFonts w:ascii="Times New Roman" w:eastAsia="Times New Roman" w:hAnsi="Times New Roman"/>
          <w:i/>
          <w:sz w:val="16"/>
          <w:szCs w:val="16"/>
          <w:lang w:eastAsia="pl-PL"/>
        </w:rPr>
        <w:t>kwalifikowany podpis elektroniczny lub podpis zaufany lub elektroniczny podpis osobisty osoby / osób uprawnionych do reprezentacji podmiotu udostępniającego zasoby</w:t>
      </w:r>
    </w:p>
    <w:sectPr w:rsidR="00E27ABB" w:rsidRPr="00354A6F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C0A81D" w14:textId="77777777" w:rsidR="007019D9" w:rsidRDefault="007019D9" w:rsidP="00025386">
      <w:pPr>
        <w:spacing w:after="0" w:line="240" w:lineRule="auto"/>
      </w:pPr>
      <w:r>
        <w:separator/>
      </w:r>
    </w:p>
  </w:endnote>
  <w:endnote w:type="continuationSeparator" w:id="0">
    <w:p w14:paraId="361B11AB" w14:textId="77777777" w:rsidR="007019D9" w:rsidRDefault="007019D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0E3F87" w14:textId="77777777" w:rsidR="0083768D" w:rsidRDefault="0083768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7C05ED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B3FD44" w14:textId="77777777" w:rsidR="0083768D" w:rsidRDefault="0083768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F7CB7C" w14:textId="77777777" w:rsidR="007019D9" w:rsidRDefault="007019D9" w:rsidP="00025386">
      <w:pPr>
        <w:spacing w:after="0" w:line="240" w:lineRule="auto"/>
      </w:pPr>
      <w:r>
        <w:separator/>
      </w:r>
    </w:p>
  </w:footnote>
  <w:footnote w:type="continuationSeparator" w:id="0">
    <w:p w14:paraId="62BC3CB3" w14:textId="77777777" w:rsidR="007019D9" w:rsidRDefault="007019D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99897F" w14:textId="77777777" w:rsidR="0083768D" w:rsidRDefault="008376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7A890D" w14:textId="77777777" w:rsidR="0083768D" w:rsidRDefault="0083768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362FBF" w14:textId="77777777" w:rsidR="0083768D" w:rsidRDefault="0083768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56146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019D9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54A6F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019D9"/>
    <w:rsid w:val="0071340C"/>
    <w:rsid w:val="00745A44"/>
    <w:rsid w:val="007666D6"/>
    <w:rsid w:val="007D6755"/>
    <w:rsid w:val="007F49C7"/>
    <w:rsid w:val="00824D73"/>
    <w:rsid w:val="00830970"/>
    <w:rsid w:val="0083768D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3991F0"/>
  <w15:chartTrackingRefBased/>
  <w15:docId w15:val="{EBA1AF08-206E-4D9A-982F-AE7479B14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277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 Topór</cp:lastModifiedBy>
  <cp:revision>2</cp:revision>
  <cp:lastPrinted>2024-07-12T07:21:00Z</cp:lastPrinted>
  <dcterms:created xsi:type="dcterms:W3CDTF">2024-07-12T07:21:00Z</dcterms:created>
  <dcterms:modified xsi:type="dcterms:W3CDTF">2024-07-12T07:21:00Z</dcterms:modified>
</cp:coreProperties>
</file>