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2A1B522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7E2B5F" w:rsidRPr="007E2B5F">
        <w:rPr>
          <w:rFonts w:eastAsia="Times New Roman" w:cs="Calibri"/>
          <w:b/>
          <w:color w:val="000000" w:themeColor="text1"/>
          <w:lang w:eastAsia="pl-PL"/>
        </w:rPr>
        <w:t>Dostawa urządzenia wielofunkcyjnego -1 szt. dla WI -  DE.dzp.272-364/24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FF7F5" w14:textId="77777777" w:rsidR="00A807EA" w:rsidRDefault="00A807EA" w:rsidP="0038231F">
      <w:pPr>
        <w:spacing w:after="0" w:line="240" w:lineRule="auto"/>
      </w:pPr>
      <w:r>
        <w:separator/>
      </w:r>
    </w:p>
  </w:endnote>
  <w:endnote w:type="continuationSeparator" w:id="0">
    <w:p w14:paraId="402B8B22" w14:textId="77777777" w:rsidR="00A807EA" w:rsidRDefault="00A807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CADE3" w14:textId="77777777" w:rsidR="00A807EA" w:rsidRDefault="00A807EA" w:rsidP="0038231F">
      <w:pPr>
        <w:spacing w:after="0" w:line="240" w:lineRule="auto"/>
      </w:pPr>
      <w:r>
        <w:separator/>
      </w:r>
    </w:p>
  </w:footnote>
  <w:footnote w:type="continuationSeparator" w:id="0">
    <w:p w14:paraId="13A3C0D6" w14:textId="77777777" w:rsidR="00A807EA" w:rsidRDefault="00A807E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376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499"/>
    <w:rsid w:val="00256CEC"/>
    <w:rsid w:val="00262D61"/>
    <w:rsid w:val="0027061A"/>
    <w:rsid w:val="002826A4"/>
    <w:rsid w:val="00284368"/>
    <w:rsid w:val="00290B01"/>
    <w:rsid w:val="00292198"/>
    <w:rsid w:val="00294378"/>
    <w:rsid w:val="002A2B16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34CF9"/>
    <w:rsid w:val="00453450"/>
    <w:rsid w:val="004541F9"/>
    <w:rsid w:val="004609F1"/>
    <w:rsid w:val="0046112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6EDE"/>
    <w:rsid w:val="00535984"/>
    <w:rsid w:val="005641F0"/>
    <w:rsid w:val="00582F81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D54DF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B5F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D575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463C2"/>
    <w:rsid w:val="00A77D0B"/>
    <w:rsid w:val="00A807EA"/>
    <w:rsid w:val="00AD4F57"/>
    <w:rsid w:val="00AE6FF2"/>
    <w:rsid w:val="00AF1D9C"/>
    <w:rsid w:val="00B0088C"/>
    <w:rsid w:val="00B13A2A"/>
    <w:rsid w:val="00B15219"/>
    <w:rsid w:val="00B15FD3"/>
    <w:rsid w:val="00B17AA7"/>
    <w:rsid w:val="00B34079"/>
    <w:rsid w:val="00B572DC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C4F7F"/>
    <w:rsid w:val="00CD0851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2024-07-11T11:48:00Z</dcterms:created>
  <dcterms:modified xsi:type="dcterms:W3CDTF">2024-07-12T07:38:00Z</dcterms:modified>
</cp:coreProperties>
</file>